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A8D984" w14:textId="77777777" w:rsidR="0043408C" w:rsidRDefault="007D7139" w:rsidP="0043408C">
      <w:pPr>
        <w:pStyle w:val="Heading1"/>
      </w:pPr>
      <w:r>
        <w:t>WEB DESIGN ESSENTIALS</w:t>
      </w:r>
      <w:r w:rsidR="00144C94">
        <w:t>: The Design Process</w:t>
      </w:r>
    </w:p>
    <w:p w14:paraId="47AD8D7F" w14:textId="77777777" w:rsidR="006139B8" w:rsidRDefault="006139B8" w:rsidP="006139B8">
      <w:pPr>
        <w:pStyle w:val="Heading2"/>
        <w:pBdr>
          <w:bottom w:val="none" w:sz="0" w:space="0" w:color="auto"/>
        </w:pBdr>
        <w:spacing w:before="0"/>
      </w:pPr>
    </w:p>
    <w:p w14:paraId="681A1461" w14:textId="77777777" w:rsidR="006139B8" w:rsidRPr="002B1380" w:rsidRDefault="0043408C" w:rsidP="0032562D">
      <w:pPr>
        <w:pStyle w:val="Heading2"/>
        <w:spacing w:before="0"/>
      </w:pPr>
      <w:r>
        <w:t>Description</w:t>
      </w:r>
    </w:p>
    <w:p w14:paraId="4B8CC5DF" w14:textId="29ECAAB8" w:rsidR="0032562D" w:rsidRPr="002B1380" w:rsidRDefault="0032562D" w:rsidP="0032562D">
      <w:r>
        <w:t xml:space="preserve">An introductory class exploring the fundamentals of website design, including </w:t>
      </w:r>
      <w:r w:rsidR="003C57D2">
        <w:t xml:space="preserve">content strategy, </w:t>
      </w:r>
      <w:r>
        <w:t>aesthetics, accessibility and usability. Learners will brainstorm how to design a basic website site structure. Register here for other classes in the Web Design Essentials series. Each class must be registered for separately.</w:t>
      </w:r>
    </w:p>
    <w:p w14:paraId="728FE6C8" w14:textId="77777777" w:rsidR="00084E7B" w:rsidRDefault="00B74D88" w:rsidP="006139B8">
      <w:pPr>
        <w:pStyle w:val="Heading2"/>
        <w:pBdr>
          <w:bottom w:val="none" w:sz="0" w:space="0" w:color="auto"/>
        </w:pBdr>
      </w:pPr>
      <w:r>
        <w:t>Learning Goals&gt;</w:t>
      </w:r>
      <w:r w:rsidR="0043408C">
        <w:t xml:space="preserve"> OUTCOMES</w:t>
      </w:r>
    </w:p>
    <w:p w14:paraId="159580A4" w14:textId="77777777" w:rsidR="00084E7B" w:rsidRPr="008E2F9B" w:rsidRDefault="00084E7B" w:rsidP="006139B8">
      <w:pPr>
        <w:pBdr>
          <w:top w:val="single" w:sz="4" w:space="1" w:color="auto"/>
        </w:pBdr>
      </w:pPr>
      <w:r w:rsidRPr="008E2F9B">
        <w:rPr>
          <w:b/>
        </w:rPr>
        <w:t>Digital Fluency</w:t>
      </w:r>
      <w:r w:rsidRPr="008E2F9B">
        <w:t xml:space="preserve"> &gt; Manage &gt; Manage Digital Information &amp; Data</w:t>
      </w:r>
    </w:p>
    <w:p w14:paraId="2374E254" w14:textId="77777777" w:rsidR="00084E7B" w:rsidRPr="008E2F9B" w:rsidRDefault="00084E7B" w:rsidP="00BB285A">
      <w:pPr>
        <w:pStyle w:val="Default"/>
        <w:numPr>
          <w:ilvl w:val="0"/>
          <w:numId w:val="11"/>
        </w:numPr>
        <w:spacing w:after="100" w:afterAutospacing="1"/>
        <w:ind w:left="714" w:hanging="357"/>
        <w:rPr>
          <w:rFonts w:ascii="Calibri" w:hAnsi="Calibri" w:cs="Calibri"/>
          <w:color w:val="auto"/>
          <w:sz w:val="22"/>
          <w:szCs w:val="22"/>
        </w:rPr>
      </w:pPr>
      <w:r w:rsidRPr="008E2F9B">
        <w:rPr>
          <w:rFonts w:ascii="Calibri" w:hAnsi="Calibri" w:cs="Calibri"/>
          <w:color w:val="auto"/>
          <w:sz w:val="22"/>
          <w:szCs w:val="22"/>
        </w:rPr>
        <w:t xml:space="preserve">Devise, organize and communicate procedures and guidelines around the use and dissemination of digital information (eg: social media plan, communications plan, etc). </w:t>
      </w:r>
    </w:p>
    <w:p w14:paraId="561B86AF" w14:textId="77777777" w:rsidR="00C066F0" w:rsidRPr="008E2F9B" w:rsidRDefault="00C066F0" w:rsidP="00C066F0">
      <w:r w:rsidRPr="008E2F9B">
        <w:rPr>
          <w:b/>
        </w:rPr>
        <w:t>Digital Fluency</w:t>
      </w:r>
      <w:r w:rsidRPr="008E2F9B">
        <w:t xml:space="preserve"> &gt; Create &gt; Apply Design Principles &amp; Processes</w:t>
      </w:r>
    </w:p>
    <w:p w14:paraId="790ABD10" w14:textId="77777777" w:rsidR="00C066F0" w:rsidRPr="008E2F9B" w:rsidRDefault="00C066F0" w:rsidP="00BB285A">
      <w:pPr>
        <w:pStyle w:val="ListParagraph"/>
        <w:numPr>
          <w:ilvl w:val="0"/>
          <w:numId w:val="14"/>
        </w:numPr>
        <w:autoSpaceDE w:val="0"/>
        <w:autoSpaceDN w:val="0"/>
        <w:adjustRightInd w:val="0"/>
        <w:spacing w:after="12" w:line="240" w:lineRule="auto"/>
        <w:rPr>
          <w:rFonts w:ascii="Calibri" w:hAnsi="Calibri"/>
          <w:lang w:eastAsia="zh-TW"/>
        </w:rPr>
      </w:pPr>
      <w:r w:rsidRPr="008E2F9B">
        <w:rPr>
          <w:rFonts w:ascii="Calibri" w:hAnsi="Calibri"/>
          <w:lang w:eastAsia="zh-TW"/>
        </w:rPr>
        <w:t xml:space="preserve">Design the final product or purpose of a digital project, sequence the steps to completion, and draft mockups, wireframes, plans, or sketches of digital content. </w:t>
      </w:r>
    </w:p>
    <w:p w14:paraId="2C0418AF" w14:textId="6E250976" w:rsidR="00C066F0" w:rsidRPr="008E2F9B" w:rsidRDefault="00C066F0" w:rsidP="00BB285A">
      <w:pPr>
        <w:pStyle w:val="ListParagraph"/>
        <w:numPr>
          <w:ilvl w:val="0"/>
          <w:numId w:val="14"/>
        </w:numPr>
        <w:autoSpaceDE w:val="0"/>
        <w:autoSpaceDN w:val="0"/>
        <w:adjustRightInd w:val="0"/>
        <w:spacing w:after="12" w:line="240" w:lineRule="auto"/>
        <w:rPr>
          <w:rFonts w:ascii="Calibri" w:hAnsi="Calibri" w:cs="Calibri"/>
          <w:lang w:eastAsia="zh-TW"/>
        </w:rPr>
      </w:pPr>
      <w:r w:rsidRPr="008E2F9B">
        <w:rPr>
          <w:rFonts w:ascii="Calibri" w:hAnsi="Calibri" w:cs="Calibri"/>
          <w:lang w:eastAsia="zh-TW"/>
        </w:rPr>
        <w:t>Integrate considerations of</w:t>
      </w:r>
      <w:r w:rsidR="00650AD0">
        <w:rPr>
          <w:rFonts w:ascii="Calibri" w:hAnsi="Calibri" w:cs="Calibri"/>
          <w:lang w:eastAsia="zh-TW"/>
        </w:rPr>
        <w:t xml:space="preserve"> content strategy,</w:t>
      </w:r>
      <w:r w:rsidRPr="008E2F9B">
        <w:rPr>
          <w:rFonts w:ascii="Calibri" w:hAnsi="Calibri" w:cs="Calibri"/>
          <w:lang w:eastAsia="zh-TW"/>
        </w:rPr>
        <w:t xml:space="preserve"> accessibility, aesthetics and user experience into the design process. </w:t>
      </w:r>
    </w:p>
    <w:p w14:paraId="3433AD71" w14:textId="77777777" w:rsidR="00C066F0" w:rsidRPr="008E2F9B" w:rsidRDefault="00C066F0" w:rsidP="00BB285A">
      <w:pPr>
        <w:pStyle w:val="ListParagraph"/>
        <w:numPr>
          <w:ilvl w:val="0"/>
          <w:numId w:val="14"/>
        </w:numPr>
        <w:autoSpaceDE w:val="0"/>
        <w:autoSpaceDN w:val="0"/>
        <w:adjustRightInd w:val="0"/>
        <w:spacing w:after="12" w:line="240" w:lineRule="auto"/>
        <w:rPr>
          <w:rFonts w:ascii="Calibri" w:hAnsi="Calibri" w:cs="Calibri"/>
          <w:lang w:eastAsia="zh-TW"/>
        </w:rPr>
      </w:pPr>
      <w:r w:rsidRPr="008E2F9B">
        <w:rPr>
          <w:rFonts w:ascii="Calibri" w:hAnsi="Calibri" w:cs="Calibri"/>
          <w:lang w:eastAsia="zh-TW"/>
        </w:rPr>
        <w:t xml:space="preserve">Assess the viability of the design through prototyping, using mockups, wireframes or pencil sketches/maps of digital content to be built. </w:t>
      </w:r>
    </w:p>
    <w:p w14:paraId="3D91A6E9" w14:textId="77777777" w:rsidR="00C066F0" w:rsidRPr="008E2F9B" w:rsidRDefault="00C066F0" w:rsidP="00BB285A">
      <w:pPr>
        <w:pStyle w:val="ListParagraph"/>
        <w:numPr>
          <w:ilvl w:val="0"/>
          <w:numId w:val="14"/>
        </w:numPr>
        <w:autoSpaceDE w:val="0"/>
        <w:autoSpaceDN w:val="0"/>
        <w:adjustRightInd w:val="0"/>
        <w:spacing w:after="12" w:line="240" w:lineRule="auto"/>
        <w:rPr>
          <w:rFonts w:ascii="Calibri" w:hAnsi="Calibri" w:cs="Calibri"/>
          <w:lang w:eastAsia="zh-TW"/>
        </w:rPr>
      </w:pPr>
      <w:r w:rsidRPr="008E2F9B">
        <w:rPr>
          <w:rFonts w:ascii="Calibri" w:hAnsi="Calibri" w:cs="Calibri"/>
          <w:lang w:eastAsia="zh-TW"/>
        </w:rPr>
        <w:t xml:space="preserve">Apply problem solving techniques and collaborative processes (eg: test and debug the project, iterate, obtain feedback from audiences and peers to evolve thinking). </w:t>
      </w:r>
    </w:p>
    <w:p w14:paraId="17BD10D7" w14:textId="77777777" w:rsidR="00C066F0" w:rsidRDefault="00C066F0" w:rsidP="00BB285A">
      <w:pPr>
        <w:pStyle w:val="ListParagraph"/>
        <w:numPr>
          <w:ilvl w:val="0"/>
          <w:numId w:val="14"/>
        </w:numPr>
        <w:autoSpaceDE w:val="0"/>
        <w:autoSpaceDN w:val="0"/>
        <w:adjustRightInd w:val="0"/>
        <w:spacing w:after="0" w:line="240" w:lineRule="auto"/>
        <w:rPr>
          <w:rFonts w:ascii="Calibri" w:hAnsi="Calibri" w:cs="Calibri"/>
          <w:lang w:eastAsia="zh-TW"/>
        </w:rPr>
      </w:pPr>
      <w:r w:rsidRPr="008E2F9B">
        <w:rPr>
          <w:rFonts w:ascii="Calibri" w:hAnsi="Calibri" w:cs="Calibri"/>
          <w:lang w:eastAsia="zh-TW"/>
        </w:rPr>
        <w:t xml:space="preserve">Arrange and edit the project to provide the audience with cues for navigating and understanding it. </w:t>
      </w:r>
    </w:p>
    <w:p w14:paraId="46F49390" w14:textId="395D658C" w:rsidR="00B74D88" w:rsidRDefault="00B23DBC" w:rsidP="00100894">
      <w:pPr>
        <w:rPr>
          <w:b/>
        </w:rPr>
      </w:pPr>
      <w:r>
        <w:rPr>
          <w:b/>
        </w:rPr>
        <w:br/>
      </w:r>
    </w:p>
    <w:p w14:paraId="4F0D71EB" w14:textId="77777777" w:rsidR="00100894" w:rsidRDefault="00100894" w:rsidP="00100894">
      <w:pPr>
        <w:rPr>
          <w:b/>
        </w:rPr>
      </w:pPr>
    </w:p>
    <w:p w14:paraId="51D817D7" w14:textId="77777777" w:rsidR="00100894" w:rsidRDefault="00100894" w:rsidP="00100894">
      <w:pPr>
        <w:rPr>
          <w:b/>
        </w:rPr>
      </w:pPr>
    </w:p>
    <w:p w14:paraId="6A177A48" w14:textId="77777777" w:rsidR="00100894" w:rsidRDefault="00100894" w:rsidP="00100894">
      <w:pPr>
        <w:rPr>
          <w:b/>
        </w:rPr>
      </w:pPr>
    </w:p>
    <w:p w14:paraId="21BAFA91" w14:textId="77777777" w:rsidR="00100894" w:rsidRPr="006139B8" w:rsidRDefault="00100894" w:rsidP="00100894">
      <w:pPr>
        <w:rPr>
          <w:rFonts w:eastAsiaTheme="majorEastAsia" w:cstheme="majorBidi"/>
          <w:b/>
          <w:bCs/>
          <w:caps/>
          <w:sz w:val="26"/>
          <w:szCs w:val="26"/>
        </w:rPr>
      </w:pPr>
    </w:p>
    <w:p w14:paraId="2FCDC7D1" w14:textId="77777777" w:rsidR="0043408C" w:rsidRDefault="0043408C" w:rsidP="006139B8">
      <w:pPr>
        <w:pStyle w:val="Heading2"/>
        <w:spacing w:before="0"/>
      </w:pPr>
      <w:r>
        <w:lastRenderedPageBreak/>
        <w:t>Preparation</w:t>
      </w:r>
    </w:p>
    <w:p w14:paraId="047761DD" w14:textId="77777777" w:rsidR="0043408C" w:rsidRPr="0000667A" w:rsidRDefault="0043408C" w:rsidP="0043408C">
      <w:pPr>
        <w:rPr>
          <w:sz w:val="2"/>
        </w:rPr>
      </w:pPr>
    </w:p>
    <w:tbl>
      <w:tblPr>
        <w:tblStyle w:val="TableGrid"/>
        <w:tblW w:w="0" w:type="auto"/>
        <w:tblLook w:val="04A0" w:firstRow="1" w:lastRow="0" w:firstColumn="1" w:lastColumn="0" w:noHBand="0" w:noVBand="1"/>
      </w:tblPr>
      <w:tblGrid>
        <w:gridCol w:w="2219"/>
        <w:gridCol w:w="12171"/>
      </w:tblGrid>
      <w:tr w:rsidR="0043408C" w14:paraId="72CC16B2" w14:textId="77777777" w:rsidTr="00654ED3">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2F212F4" w14:textId="77777777" w:rsidR="0043408C" w:rsidRPr="0000667A" w:rsidRDefault="0043408C" w:rsidP="00654ED3">
            <w:pPr>
              <w:pStyle w:val="Heading3"/>
              <w:outlineLvl w:val="2"/>
            </w:pPr>
            <w:r w:rsidRPr="0000667A">
              <w:t xml:space="preserve">Equipment </w:t>
            </w:r>
            <w:r w:rsidRPr="005558C8">
              <w:t>Needed</w:t>
            </w:r>
            <w:r w:rsidRPr="004F4071">
              <w:t>:</w:t>
            </w:r>
          </w:p>
          <w:p w14:paraId="4BCE1945" w14:textId="77777777" w:rsidR="0043408C" w:rsidRPr="0000667A" w:rsidRDefault="0043408C" w:rsidP="00654ED3"/>
        </w:tc>
        <w:tc>
          <w:tcPr>
            <w:tcW w:w="12332" w:type="dxa"/>
            <w:tcBorders>
              <w:left w:val="single" w:sz="4" w:space="0" w:color="FFFFFF" w:themeColor="background1"/>
            </w:tcBorders>
          </w:tcPr>
          <w:p w14:paraId="3CAC4502" w14:textId="77777777" w:rsidR="008F7D5C" w:rsidRDefault="002576B6" w:rsidP="00B01013">
            <w:pPr>
              <w:pStyle w:val="ListParagraph"/>
              <w:numPr>
                <w:ilvl w:val="0"/>
                <w:numId w:val="4"/>
              </w:numPr>
            </w:pPr>
            <w:r>
              <w:t>Projector/C</w:t>
            </w:r>
            <w:r w:rsidR="008F7D5C">
              <w:t>omputer</w:t>
            </w:r>
          </w:p>
          <w:p w14:paraId="37E02881" w14:textId="77777777" w:rsidR="008F7D5C" w:rsidRDefault="008F7D5C" w:rsidP="00B01013">
            <w:pPr>
              <w:pStyle w:val="ListParagraph"/>
              <w:numPr>
                <w:ilvl w:val="0"/>
                <w:numId w:val="4"/>
              </w:numPr>
            </w:pPr>
            <w:r>
              <w:t xml:space="preserve">Internet access  </w:t>
            </w:r>
          </w:p>
          <w:p w14:paraId="2D7EC158" w14:textId="77777777" w:rsidR="00E124CD" w:rsidRPr="00AE2CE4" w:rsidRDefault="008F7D5C" w:rsidP="00256212">
            <w:pPr>
              <w:pStyle w:val="ListParagraph"/>
              <w:numPr>
                <w:ilvl w:val="0"/>
                <w:numId w:val="4"/>
              </w:numPr>
            </w:pPr>
            <w:r>
              <w:t>Sound</w:t>
            </w:r>
            <w:r w:rsidR="002576B6">
              <w:t xml:space="preserve"> </w:t>
            </w:r>
          </w:p>
        </w:tc>
      </w:tr>
      <w:tr w:rsidR="0043408C" w14:paraId="4285F656" w14:textId="77777777" w:rsidTr="00654ED3">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1A8FA0AE" w14:textId="77777777" w:rsidR="0043408C" w:rsidRPr="0000667A" w:rsidRDefault="0043408C" w:rsidP="00654ED3">
            <w:r w:rsidRPr="0000667A">
              <w:rPr>
                <w:b/>
              </w:rPr>
              <w:t>Materials</w:t>
            </w:r>
            <w:r>
              <w:rPr>
                <w:b/>
              </w:rPr>
              <w:t xml:space="preserve"> Needed:</w:t>
            </w:r>
          </w:p>
          <w:p w14:paraId="1313E9FD" w14:textId="77777777" w:rsidR="0043408C" w:rsidRPr="0000667A" w:rsidRDefault="0043408C" w:rsidP="00654ED3"/>
        </w:tc>
        <w:tc>
          <w:tcPr>
            <w:tcW w:w="12332" w:type="dxa"/>
            <w:tcBorders>
              <w:left w:val="single" w:sz="4" w:space="0" w:color="FFFFFF" w:themeColor="background1"/>
            </w:tcBorders>
          </w:tcPr>
          <w:p w14:paraId="7E0439EA" w14:textId="77777777" w:rsidR="00C60D5D" w:rsidRPr="00574348" w:rsidRDefault="00C60D5D" w:rsidP="00C60D5D">
            <w:pPr>
              <w:pStyle w:val="ListParagraph"/>
              <w:numPr>
                <w:ilvl w:val="0"/>
                <w:numId w:val="5"/>
              </w:numPr>
            </w:pPr>
            <w:r w:rsidRPr="00574348">
              <w:t xml:space="preserve">PowerPoint </w:t>
            </w:r>
            <w:r>
              <w:t>on usb</w:t>
            </w:r>
          </w:p>
          <w:p w14:paraId="032ED041" w14:textId="5A5703F9" w:rsidR="00C60D5D" w:rsidRDefault="00C60D5D" w:rsidP="00C60D5D">
            <w:pPr>
              <w:pStyle w:val="ListParagraph"/>
              <w:numPr>
                <w:ilvl w:val="0"/>
                <w:numId w:val="5"/>
              </w:numPr>
            </w:pPr>
            <w:r>
              <w:t>Handouts/evaluation forms</w:t>
            </w:r>
            <w:r w:rsidR="00864D58">
              <w:t xml:space="preserve"> (in case online evaluation is not possible)</w:t>
            </w:r>
            <w:r>
              <w:t xml:space="preserve"> </w:t>
            </w:r>
            <w:r w:rsidRPr="00574348">
              <w:t>for learners</w:t>
            </w:r>
          </w:p>
          <w:p w14:paraId="2B1AC1C2" w14:textId="3C8802F2" w:rsidR="00E07013" w:rsidRDefault="00E07013" w:rsidP="00C60D5D">
            <w:pPr>
              <w:pStyle w:val="ListParagraph"/>
              <w:numPr>
                <w:ilvl w:val="0"/>
                <w:numId w:val="5"/>
              </w:numPr>
            </w:pPr>
            <w:r>
              <w:t>Exercise forms</w:t>
            </w:r>
          </w:p>
          <w:p w14:paraId="35F80609" w14:textId="77777777" w:rsidR="00024D9B" w:rsidRDefault="00024D9B" w:rsidP="00B01013">
            <w:pPr>
              <w:pStyle w:val="ListParagraph"/>
              <w:numPr>
                <w:ilvl w:val="0"/>
                <w:numId w:val="5"/>
              </w:numPr>
            </w:pPr>
            <w:r>
              <w:t>Pencils, pens</w:t>
            </w:r>
          </w:p>
          <w:p w14:paraId="070C587F" w14:textId="77777777" w:rsidR="00024D9B" w:rsidRDefault="00024D9B" w:rsidP="00B01013">
            <w:pPr>
              <w:pStyle w:val="ListParagraph"/>
              <w:numPr>
                <w:ilvl w:val="0"/>
                <w:numId w:val="5"/>
              </w:numPr>
            </w:pPr>
            <w:r>
              <w:t>Sticky notes</w:t>
            </w:r>
          </w:p>
          <w:p w14:paraId="7FABC6B7" w14:textId="77777777" w:rsidR="00024D9B" w:rsidRDefault="00024D9B" w:rsidP="00B01013">
            <w:pPr>
              <w:pStyle w:val="ListParagraph"/>
              <w:numPr>
                <w:ilvl w:val="0"/>
                <w:numId w:val="5"/>
              </w:numPr>
            </w:pPr>
            <w:r>
              <w:t>Printer paper, plain</w:t>
            </w:r>
          </w:p>
          <w:p w14:paraId="7BF35EBA" w14:textId="16D1A362" w:rsidR="00E04B9C" w:rsidRDefault="000D63A5" w:rsidP="00B01013">
            <w:pPr>
              <w:pStyle w:val="ListParagraph"/>
              <w:numPr>
                <w:ilvl w:val="0"/>
                <w:numId w:val="5"/>
              </w:numPr>
            </w:pPr>
            <w:r>
              <w:t>Ensure w</w:t>
            </w:r>
            <w:r w:rsidR="00E04B9C">
              <w:t xml:space="preserve">hiteboard or flipchart available at location. </w:t>
            </w:r>
          </w:p>
        </w:tc>
      </w:tr>
      <w:tr w:rsidR="0043408C" w14:paraId="03728591" w14:textId="77777777" w:rsidTr="00654ED3">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8482952" w14:textId="77777777" w:rsidR="0043408C" w:rsidRPr="0000667A" w:rsidRDefault="0043408C" w:rsidP="00654ED3">
            <w:pPr>
              <w:rPr>
                <w:b/>
              </w:rPr>
            </w:pPr>
            <w:r w:rsidRPr="0000667A">
              <w:rPr>
                <w:b/>
              </w:rPr>
              <w:t>Setup</w:t>
            </w:r>
            <w:r>
              <w:rPr>
                <w:b/>
              </w:rPr>
              <w:t xml:space="preserve"> Procedures:</w:t>
            </w:r>
          </w:p>
          <w:p w14:paraId="7365EDBA" w14:textId="77777777" w:rsidR="0043408C" w:rsidRPr="0000667A" w:rsidRDefault="0043408C" w:rsidP="00654ED3"/>
        </w:tc>
        <w:tc>
          <w:tcPr>
            <w:tcW w:w="12332" w:type="dxa"/>
            <w:tcBorders>
              <w:left w:val="single" w:sz="4" w:space="0" w:color="FFFFFF" w:themeColor="background1"/>
            </w:tcBorders>
          </w:tcPr>
          <w:p w14:paraId="285DE897" w14:textId="77777777" w:rsidR="00C60D5D" w:rsidRPr="00574348" w:rsidRDefault="00C60D5D" w:rsidP="00C60D5D">
            <w:pPr>
              <w:pStyle w:val="ListParagraph"/>
              <w:numPr>
                <w:ilvl w:val="0"/>
                <w:numId w:val="2"/>
              </w:numPr>
            </w:pPr>
            <w:r w:rsidRPr="00574348">
              <w:t xml:space="preserve">Review the “Adult Teaching &amp; Learning at VPL” teaching philosophy: </w:t>
            </w:r>
            <w:hyperlink r:id="rId8" w:history="1">
              <w:r w:rsidRPr="00574348">
                <w:rPr>
                  <w:rStyle w:val="Hyperlink"/>
                </w:rPr>
                <w:t>http://hub.vpl.ca/content/85898</w:t>
              </w:r>
            </w:hyperlink>
            <w:r w:rsidRPr="00574348">
              <w:t xml:space="preserve"> </w:t>
            </w:r>
          </w:p>
          <w:p w14:paraId="35B0B19D" w14:textId="77777777" w:rsidR="00C60D5D" w:rsidRPr="00574348" w:rsidRDefault="00C60D5D" w:rsidP="00C60D5D">
            <w:pPr>
              <w:pStyle w:val="ListParagraph"/>
              <w:numPr>
                <w:ilvl w:val="0"/>
                <w:numId w:val="2"/>
              </w:numPr>
            </w:pPr>
            <w:r w:rsidRPr="00574348">
              <w:t>Review the lesson materials</w:t>
            </w:r>
          </w:p>
          <w:p w14:paraId="569A95D2" w14:textId="77777777" w:rsidR="0043408C" w:rsidRDefault="00C60D5D" w:rsidP="00C60D5D">
            <w:pPr>
              <w:pStyle w:val="ListParagraph"/>
              <w:numPr>
                <w:ilvl w:val="0"/>
                <w:numId w:val="2"/>
              </w:numPr>
            </w:pPr>
            <w:r w:rsidRPr="00574348">
              <w:t>Confirm that all necessary space and equipment has been booked</w:t>
            </w:r>
          </w:p>
        </w:tc>
      </w:tr>
      <w:tr w:rsidR="0043408C" w14:paraId="6CE3551F" w14:textId="77777777" w:rsidTr="00654ED3">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5B7AAAD8" w14:textId="77777777" w:rsidR="0043408C" w:rsidRPr="0000667A" w:rsidRDefault="0043408C" w:rsidP="005354BA">
            <w:r w:rsidRPr="0000667A">
              <w:rPr>
                <w:b/>
              </w:rPr>
              <w:t>Background Reading</w:t>
            </w:r>
            <w:r w:rsidRPr="0000667A">
              <w:t xml:space="preserve"> </w:t>
            </w:r>
          </w:p>
        </w:tc>
        <w:tc>
          <w:tcPr>
            <w:tcW w:w="12332" w:type="dxa"/>
            <w:tcBorders>
              <w:left w:val="single" w:sz="4" w:space="0" w:color="FFFFFF" w:themeColor="background1"/>
            </w:tcBorders>
          </w:tcPr>
          <w:p w14:paraId="0BF90FE4" w14:textId="77777777" w:rsidR="0043408C" w:rsidRDefault="002576B6" w:rsidP="00B01013">
            <w:pPr>
              <w:pStyle w:val="ListParagraph"/>
              <w:numPr>
                <w:ilvl w:val="0"/>
                <w:numId w:val="2"/>
              </w:numPr>
            </w:pPr>
            <w:r>
              <w:t>See resources on Handout 1</w:t>
            </w:r>
          </w:p>
        </w:tc>
      </w:tr>
      <w:tr w:rsidR="0043408C" w14:paraId="1C3326A6" w14:textId="77777777" w:rsidTr="00654ED3">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8458869" w14:textId="77777777" w:rsidR="0043408C" w:rsidRPr="0000667A" w:rsidRDefault="0043408C" w:rsidP="00654ED3">
            <w:pPr>
              <w:rPr>
                <w:b/>
              </w:rPr>
            </w:pPr>
            <w:r>
              <w:rPr>
                <w:b/>
              </w:rPr>
              <w:t># of Staff Required and/or Staff:Learner Ratio</w:t>
            </w:r>
          </w:p>
        </w:tc>
        <w:tc>
          <w:tcPr>
            <w:tcW w:w="12332" w:type="dxa"/>
            <w:tcBorders>
              <w:left w:val="single" w:sz="4" w:space="0" w:color="FFFFFF" w:themeColor="background1"/>
            </w:tcBorders>
          </w:tcPr>
          <w:p w14:paraId="61A39C55" w14:textId="2724A909" w:rsidR="009126DC" w:rsidRDefault="00573BD6" w:rsidP="00B01013">
            <w:pPr>
              <w:pStyle w:val="ListParagraph"/>
              <w:numPr>
                <w:ilvl w:val="0"/>
                <w:numId w:val="2"/>
              </w:numPr>
              <w:spacing w:after="200" w:line="276" w:lineRule="auto"/>
            </w:pPr>
            <w:r>
              <w:t>12 learner</w:t>
            </w:r>
            <w:r w:rsidR="00864AC8">
              <w:t>s</w:t>
            </w:r>
            <w:r>
              <w:t xml:space="preserve"> (CEN); 5 learners (branches)</w:t>
            </w:r>
            <w:r w:rsidR="00D27606">
              <w:t xml:space="preserve"> </w:t>
            </w:r>
            <w:bookmarkStart w:id="0" w:name="_GoBack"/>
            <w:bookmarkEnd w:id="0"/>
          </w:p>
          <w:p w14:paraId="5CB16316" w14:textId="77777777" w:rsidR="0043408C" w:rsidRDefault="00D84698" w:rsidP="00B01013">
            <w:pPr>
              <w:pStyle w:val="ListParagraph"/>
              <w:numPr>
                <w:ilvl w:val="0"/>
                <w:numId w:val="2"/>
              </w:numPr>
            </w:pPr>
            <w:r>
              <w:t xml:space="preserve">For branch meeting room capacities, please see: </w:t>
            </w:r>
            <w:hyperlink r:id="rId9" w:history="1">
              <w:r w:rsidRPr="00815871">
                <w:rPr>
                  <w:rStyle w:val="Hyperlink"/>
                </w:rPr>
                <w:t>http://hub.vpl.ca/content/64490</w:t>
              </w:r>
            </w:hyperlink>
            <w:r w:rsidR="0043408C">
              <w:t xml:space="preserve"> </w:t>
            </w:r>
          </w:p>
        </w:tc>
      </w:tr>
    </w:tbl>
    <w:p w14:paraId="715E781B" w14:textId="77777777" w:rsidR="0043408C" w:rsidRDefault="0043408C" w:rsidP="0043408C">
      <w:pPr>
        <w:pStyle w:val="Heading2"/>
      </w:pPr>
      <w:r>
        <w:t>Opening</w:t>
      </w:r>
    </w:p>
    <w:p w14:paraId="5032A0CA" w14:textId="77777777" w:rsidR="00B74D88" w:rsidRPr="00574348" w:rsidRDefault="00B74D88" w:rsidP="00B74D88">
      <w:pPr>
        <w:pStyle w:val="NoSpacing"/>
      </w:pPr>
      <w:r w:rsidRPr="00574348">
        <w:t>Before doors open:</w:t>
      </w:r>
    </w:p>
    <w:p w14:paraId="29AF39B9" w14:textId="77777777" w:rsidR="00864D58" w:rsidRPr="00574348" w:rsidRDefault="00864D58" w:rsidP="00864D58">
      <w:pPr>
        <w:pStyle w:val="NoSpacing"/>
        <w:numPr>
          <w:ilvl w:val="0"/>
          <w:numId w:val="1"/>
        </w:numPr>
      </w:pPr>
      <w:r w:rsidRPr="00574348">
        <w:t xml:space="preserve">Write your name and </w:t>
      </w:r>
      <w:hyperlink r:id="rId10" w:history="1">
        <w:r w:rsidRPr="00C46242">
          <w:rPr>
            <w:rStyle w:val="Hyperlink"/>
          </w:rPr>
          <w:t>programs@vpl.ca</w:t>
        </w:r>
      </w:hyperlink>
      <w:r>
        <w:t xml:space="preserve"> on the whiteboard (include phone number 604-331-3603 for more basic digital literacy classes)</w:t>
      </w:r>
    </w:p>
    <w:p w14:paraId="424649EB" w14:textId="77777777" w:rsidR="00864D58" w:rsidRDefault="00864D58" w:rsidP="00864D58">
      <w:pPr>
        <w:pStyle w:val="NoSpacing"/>
        <w:numPr>
          <w:ilvl w:val="0"/>
          <w:numId w:val="1"/>
        </w:numPr>
      </w:pPr>
      <w:r w:rsidRPr="00574348">
        <w:t>Distribute handouts, evaluation forms</w:t>
      </w:r>
      <w:r>
        <w:t xml:space="preserve"> (if applicable)</w:t>
      </w:r>
    </w:p>
    <w:p w14:paraId="3BF44EF1" w14:textId="77777777" w:rsidR="005354BA" w:rsidRDefault="00B74D88" w:rsidP="005354BA">
      <w:pPr>
        <w:pStyle w:val="NoSpacing"/>
        <w:numPr>
          <w:ilvl w:val="0"/>
          <w:numId w:val="1"/>
        </w:numPr>
      </w:pPr>
      <w:r>
        <w:t>Test internet &amp; speakers</w:t>
      </w:r>
    </w:p>
    <w:p w14:paraId="26853D48" w14:textId="775E2850" w:rsidR="00B74D88" w:rsidRDefault="00B74D88" w:rsidP="005354BA">
      <w:pPr>
        <w:pStyle w:val="NoSpacing"/>
        <w:numPr>
          <w:ilvl w:val="0"/>
          <w:numId w:val="1"/>
        </w:numPr>
      </w:pPr>
      <w:r>
        <w:t>Log in to Lynda.com and load the videos in lesson plan/slides.</w:t>
      </w:r>
      <w:r w:rsidR="005354BA">
        <w:t xml:space="preserve">  </w:t>
      </w:r>
      <w:r w:rsidR="003C57D2">
        <w:t xml:space="preserve">Log in : </w:t>
      </w:r>
      <w:r w:rsidR="005354BA" w:rsidRPr="005354BA">
        <w:rPr>
          <w:iCs/>
        </w:rPr>
        <w:t>21383026295464 / 2013</w:t>
      </w:r>
    </w:p>
    <w:p w14:paraId="608CC2CE" w14:textId="77777777" w:rsidR="00886918" w:rsidRDefault="00886918">
      <w:pPr>
        <w:rPr>
          <w:rFonts w:eastAsiaTheme="majorEastAsia" w:cstheme="majorBidi"/>
          <w:b/>
          <w:bCs/>
          <w:caps/>
          <w:sz w:val="26"/>
          <w:szCs w:val="26"/>
        </w:rPr>
      </w:pPr>
      <w:r>
        <w:br w:type="page"/>
      </w:r>
    </w:p>
    <w:p w14:paraId="131A35E6" w14:textId="77777777" w:rsidR="0043408C" w:rsidRDefault="0043408C" w:rsidP="0043408C">
      <w:pPr>
        <w:pStyle w:val="Heading2"/>
      </w:pPr>
      <w:r>
        <w:lastRenderedPageBreak/>
        <w:t>Lesson</w:t>
      </w:r>
    </w:p>
    <w:p w14:paraId="6F9282F5" w14:textId="77777777" w:rsidR="0043408C" w:rsidRPr="0000667A" w:rsidRDefault="0043408C" w:rsidP="0043408C">
      <w:pPr>
        <w:rPr>
          <w:sz w:val="2"/>
        </w:rPr>
      </w:pPr>
    </w:p>
    <w:tbl>
      <w:tblPr>
        <w:tblStyle w:val="TableGrid"/>
        <w:tblW w:w="14567" w:type="dxa"/>
        <w:tblLayout w:type="fixed"/>
        <w:tblLook w:val="04A0" w:firstRow="1" w:lastRow="0" w:firstColumn="1" w:lastColumn="0" w:noHBand="0" w:noVBand="1"/>
      </w:tblPr>
      <w:tblGrid>
        <w:gridCol w:w="3369"/>
        <w:gridCol w:w="737"/>
        <w:gridCol w:w="6662"/>
        <w:gridCol w:w="1701"/>
        <w:gridCol w:w="2098"/>
      </w:tblGrid>
      <w:tr w:rsidR="0043408C" w14:paraId="443F75CE" w14:textId="77777777" w:rsidTr="00853D8E">
        <w:trPr>
          <w:cantSplit/>
          <w:tblHeader/>
        </w:trPr>
        <w:tc>
          <w:tcPr>
            <w:tcW w:w="1246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2B6D901" w14:textId="77777777" w:rsidR="0043408C" w:rsidRPr="00EB096A" w:rsidRDefault="0043408C" w:rsidP="006139B8">
            <w:pPr>
              <w:rPr>
                <w:b/>
              </w:rPr>
            </w:pPr>
            <w:r>
              <w:rPr>
                <w:b/>
              </w:rPr>
              <w:t>LEARNING ACTIVITIES</w:t>
            </w:r>
          </w:p>
        </w:tc>
        <w:tc>
          <w:tcPr>
            <w:tcW w:w="2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1BAFD9B3" w14:textId="77777777" w:rsidR="0043408C" w:rsidRPr="00EB096A" w:rsidRDefault="0043408C" w:rsidP="006139B8">
            <w:pPr>
              <w:rPr>
                <w:b/>
              </w:rPr>
            </w:pPr>
            <w:r>
              <w:rPr>
                <w:b/>
              </w:rPr>
              <w:t>LEARNING OUTCOMES</w:t>
            </w:r>
          </w:p>
        </w:tc>
      </w:tr>
      <w:tr w:rsidR="0043408C" w14:paraId="67D43E0E" w14:textId="77777777" w:rsidTr="00853D8E">
        <w:trPr>
          <w:cantSplit/>
          <w:tblHeader/>
        </w:trPr>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51972824" w14:textId="77777777" w:rsidR="0043408C" w:rsidRPr="00EB096A" w:rsidRDefault="0043408C" w:rsidP="006139B8">
            <w:pPr>
              <w:rPr>
                <w:b/>
              </w:rPr>
            </w:pPr>
            <w:r>
              <w:rPr>
                <w:b/>
              </w:rPr>
              <w:t>Slideshow and/or Demo</w:t>
            </w: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EEBD1C8" w14:textId="77777777" w:rsidR="0043408C" w:rsidRPr="00EB096A" w:rsidRDefault="0043408C" w:rsidP="006139B8">
            <w:pPr>
              <w:rPr>
                <w:b/>
              </w:rPr>
            </w:pPr>
            <w:r w:rsidRPr="00EB096A">
              <w:rPr>
                <w:b/>
              </w:rPr>
              <w:t>Time</w:t>
            </w:r>
          </w:p>
        </w:tc>
        <w:tc>
          <w:tcPr>
            <w:tcW w:w="6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7DBC44B" w14:textId="77777777" w:rsidR="0043408C" w:rsidRDefault="0043408C" w:rsidP="006139B8">
            <w:pPr>
              <w:rPr>
                <w:b/>
              </w:rPr>
            </w:pPr>
            <w:r>
              <w:rPr>
                <w:b/>
              </w:rPr>
              <w:t>Trainer Does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5063488" w14:textId="77777777" w:rsidR="0043408C" w:rsidRPr="00EB096A" w:rsidRDefault="0043408C" w:rsidP="006139B8">
            <w:pPr>
              <w:rPr>
                <w:b/>
              </w:rPr>
            </w:pPr>
            <w:r>
              <w:rPr>
                <w:b/>
              </w:rPr>
              <w:t>Learners Do</w:t>
            </w:r>
          </w:p>
        </w:tc>
        <w:tc>
          <w:tcPr>
            <w:tcW w:w="2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4A1A2397" w14:textId="77777777" w:rsidR="0043408C" w:rsidRDefault="0043408C" w:rsidP="006139B8">
            <w:pPr>
              <w:rPr>
                <w:b/>
              </w:rPr>
            </w:pPr>
          </w:p>
        </w:tc>
      </w:tr>
      <w:tr w:rsidR="0043408C" w14:paraId="15C8A379" w14:textId="77777777" w:rsidTr="00853D8E">
        <w:trPr>
          <w:cantSplit/>
          <w:trHeight w:val="739"/>
        </w:trPr>
        <w:tc>
          <w:tcPr>
            <w:tcW w:w="3369" w:type="dxa"/>
            <w:tcBorders>
              <w:top w:val="single" w:sz="4" w:space="0" w:color="FFFFFF" w:themeColor="background1"/>
            </w:tcBorders>
          </w:tcPr>
          <w:p w14:paraId="545D95FF" w14:textId="68F5F098" w:rsidR="0043408C" w:rsidRPr="00083368" w:rsidRDefault="00906E2B" w:rsidP="006139B8">
            <w:pPr>
              <w:rPr>
                <w:b/>
              </w:rPr>
            </w:pPr>
            <w:r>
              <w:rPr>
                <w:noProof/>
                <w:lang w:eastAsia="zh-TW"/>
              </w:rPr>
              <w:drawing>
                <wp:inline distT="0" distB="0" distL="0" distR="0" wp14:anchorId="3E1BEDFB" wp14:editId="50858C33">
                  <wp:extent cx="2002155" cy="14986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2155" cy="1498600"/>
                          </a:xfrm>
                          <a:prstGeom prst="rect">
                            <a:avLst/>
                          </a:prstGeom>
                        </pic:spPr>
                      </pic:pic>
                    </a:graphicData>
                  </a:graphic>
                </wp:inline>
              </w:drawing>
            </w:r>
          </w:p>
        </w:tc>
        <w:tc>
          <w:tcPr>
            <w:tcW w:w="737" w:type="dxa"/>
            <w:tcBorders>
              <w:top w:val="single" w:sz="4" w:space="0" w:color="FFFFFF" w:themeColor="background1"/>
            </w:tcBorders>
          </w:tcPr>
          <w:p w14:paraId="25503B98" w14:textId="77777777" w:rsidR="0043408C" w:rsidRPr="00083368" w:rsidRDefault="00E835FA" w:rsidP="006139B8">
            <w:pPr>
              <w:rPr>
                <w:b/>
              </w:rPr>
            </w:pPr>
            <w:r>
              <w:rPr>
                <w:b/>
              </w:rPr>
              <w:t xml:space="preserve">2 </w:t>
            </w:r>
            <w:r w:rsidR="0043408C" w:rsidRPr="00083368">
              <w:rPr>
                <w:b/>
              </w:rPr>
              <w:t>min</w:t>
            </w:r>
          </w:p>
        </w:tc>
        <w:tc>
          <w:tcPr>
            <w:tcW w:w="6662" w:type="dxa"/>
            <w:tcBorders>
              <w:top w:val="single" w:sz="4" w:space="0" w:color="FFFFFF" w:themeColor="background1"/>
            </w:tcBorders>
          </w:tcPr>
          <w:p w14:paraId="2985928C" w14:textId="77777777" w:rsidR="00864D58" w:rsidRPr="00BB3DA4" w:rsidRDefault="00864D58" w:rsidP="00864D58">
            <w:pPr>
              <w:rPr>
                <w:b/>
              </w:rPr>
            </w:pPr>
            <w:r w:rsidRPr="00BB3DA4">
              <w:rPr>
                <w:b/>
              </w:rPr>
              <w:t>INTRODUCTION</w:t>
            </w:r>
          </w:p>
          <w:p w14:paraId="0453E0E0" w14:textId="77777777" w:rsidR="00864D58" w:rsidRDefault="00864D58" w:rsidP="00864D58"/>
          <w:p w14:paraId="20E6A6F3" w14:textId="151AA782" w:rsidR="00864D58" w:rsidRDefault="00864D58" w:rsidP="00864D58">
            <w:pPr>
              <w:ind w:left="-14"/>
            </w:pPr>
            <w:r w:rsidRPr="00BB3DA4">
              <w:rPr>
                <w:i/>
              </w:rPr>
              <w:t xml:space="preserve">Welcome </w:t>
            </w:r>
            <w:r w:rsidRPr="00BB3DA4">
              <w:t>students</w:t>
            </w:r>
            <w:r>
              <w:t xml:space="preserve">; </w:t>
            </w:r>
            <w:r w:rsidRPr="00BB3DA4">
              <w:rPr>
                <w:i/>
              </w:rPr>
              <w:t xml:space="preserve">introduce </w:t>
            </w:r>
            <w:r w:rsidR="003C57D2">
              <w:t>yourself</w:t>
            </w:r>
            <w:r>
              <w:t xml:space="preserve"> and series</w:t>
            </w:r>
          </w:p>
          <w:p w14:paraId="4B9F8D3F" w14:textId="77777777" w:rsidR="00864D58" w:rsidRDefault="00864D58" w:rsidP="00864D58">
            <w:pPr>
              <w:pStyle w:val="ListParagraph"/>
              <w:ind w:left="346"/>
            </w:pPr>
          </w:p>
          <w:p w14:paraId="42FA82FA" w14:textId="77777777" w:rsidR="00864D58" w:rsidRDefault="00864D58" w:rsidP="00864D58">
            <w:pPr>
              <w:ind w:left="-14"/>
            </w:pPr>
            <w:r w:rsidRPr="00BB3DA4">
              <w:rPr>
                <w:i/>
              </w:rPr>
              <w:t>Remind</w:t>
            </w:r>
            <w:r>
              <w:t xml:space="preserve"> learners of washroom locations; to turn off cell phones; etc.</w:t>
            </w:r>
          </w:p>
          <w:p w14:paraId="1F7F898A" w14:textId="77777777" w:rsidR="00864D58" w:rsidRDefault="00864D58" w:rsidP="00864D58">
            <w:pPr>
              <w:ind w:left="-14"/>
            </w:pPr>
          </w:p>
          <w:p w14:paraId="7ACC2901" w14:textId="37C46C66" w:rsidR="00864D58" w:rsidRDefault="003C57D2" w:rsidP="00864D58">
            <w:pPr>
              <w:ind w:left="-14"/>
            </w:pPr>
            <w:r>
              <w:rPr>
                <w:i/>
              </w:rPr>
              <w:t xml:space="preserve">Ensure </w:t>
            </w:r>
            <w:r>
              <w:t>everyone can hear you and see the front.</w:t>
            </w:r>
          </w:p>
          <w:p w14:paraId="497A4EE7" w14:textId="0BADE70D" w:rsidR="00F2191F" w:rsidRPr="000B3C5E" w:rsidRDefault="00F2191F" w:rsidP="000B3C5E">
            <w:pPr>
              <w:ind w:left="34"/>
              <w:rPr>
                <w:i/>
              </w:rPr>
            </w:pPr>
          </w:p>
        </w:tc>
        <w:tc>
          <w:tcPr>
            <w:tcW w:w="1701" w:type="dxa"/>
            <w:tcBorders>
              <w:top w:val="single" w:sz="4" w:space="0" w:color="FFFFFF" w:themeColor="background1"/>
            </w:tcBorders>
          </w:tcPr>
          <w:p w14:paraId="7431CE5B" w14:textId="77777777" w:rsidR="0043408C" w:rsidRDefault="00D3395C" w:rsidP="006139B8">
            <w:pPr>
              <w:pStyle w:val="ListParagraph"/>
              <w:numPr>
                <w:ilvl w:val="0"/>
                <w:numId w:val="6"/>
              </w:numPr>
              <w:ind w:left="459"/>
            </w:pPr>
            <w:r>
              <w:t>Respond to instructor’s questions/prompts</w:t>
            </w:r>
          </w:p>
        </w:tc>
        <w:tc>
          <w:tcPr>
            <w:tcW w:w="2098" w:type="dxa"/>
            <w:tcBorders>
              <w:top w:val="single" w:sz="4" w:space="0" w:color="FFFFFF" w:themeColor="background1"/>
            </w:tcBorders>
          </w:tcPr>
          <w:p w14:paraId="35C65C1D" w14:textId="77777777" w:rsidR="00BD10D7" w:rsidRDefault="00BD10D7" w:rsidP="006139B8">
            <w:pPr>
              <w:pStyle w:val="ListParagraph"/>
              <w:ind w:left="317"/>
            </w:pPr>
          </w:p>
        </w:tc>
      </w:tr>
      <w:tr w:rsidR="009849EB" w14:paraId="384C411C" w14:textId="77777777" w:rsidTr="00853D8E">
        <w:trPr>
          <w:cantSplit/>
          <w:trHeight w:val="739"/>
        </w:trPr>
        <w:tc>
          <w:tcPr>
            <w:tcW w:w="3369" w:type="dxa"/>
            <w:tcBorders>
              <w:top w:val="single" w:sz="4" w:space="0" w:color="FFFFFF" w:themeColor="background1"/>
            </w:tcBorders>
          </w:tcPr>
          <w:p w14:paraId="4D3411C1" w14:textId="77777777" w:rsidR="009849EB" w:rsidRPr="00B7210B" w:rsidRDefault="009849EB" w:rsidP="006139B8">
            <w:pPr>
              <w:rPr>
                <w:b/>
              </w:rPr>
            </w:pPr>
            <w:r>
              <w:rPr>
                <w:b/>
                <w:noProof/>
                <w:lang w:eastAsia="zh-TW"/>
              </w:rPr>
              <w:drawing>
                <wp:inline distT="0" distB="0" distL="0" distR="0" wp14:anchorId="194B5693" wp14:editId="7A44FAAC">
                  <wp:extent cx="1902348" cy="1452098"/>
                  <wp:effectExtent l="19050" t="19050" r="21702" b="14752"/>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692" t="37292" r="86004" b="46041"/>
                          <a:stretch>
                            <a:fillRect/>
                          </a:stretch>
                        </pic:blipFill>
                        <pic:spPr bwMode="auto">
                          <a:xfrm>
                            <a:off x="0" y="0"/>
                            <a:ext cx="1902348" cy="1452098"/>
                          </a:xfrm>
                          <a:prstGeom prst="rect">
                            <a:avLst/>
                          </a:prstGeom>
                          <a:noFill/>
                          <a:ln w="9525">
                            <a:solidFill>
                              <a:schemeClr val="accent1"/>
                            </a:solidFill>
                            <a:miter lim="800000"/>
                            <a:headEnd/>
                            <a:tailEnd/>
                          </a:ln>
                        </pic:spPr>
                      </pic:pic>
                    </a:graphicData>
                  </a:graphic>
                </wp:inline>
              </w:drawing>
            </w:r>
          </w:p>
        </w:tc>
        <w:tc>
          <w:tcPr>
            <w:tcW w:w="737" w:type="dxa"/>
            <w:tcBorders>
              <w:top w:val="single" w:sz="4" w:space="0" w:color="FFFFFF" w:themeColor="background1"/>
            </w:tcBorders>
          </w:tcPr>
          <w:p w14:paraId="6199E6D0" w14:textId="688E4C2C" w:rsidR="009849EB" w:rsidRPr="00B7210B" w:rsidRDefault="004627BD" w:rsidP="006139B8">
            <w:pPr>
              <w:rPr>
                <w:b/>
              </w:rPr>
            </w:pPr>
            <w:r>
              <w:rPr>
                <w:b/>
              </w:rPr>
              <w:t>2</w:t>
            </w:r>
            <w:r w:rsidR="009849EB">
              <w:rPr>
                <w:b/>
              </w:rPr>
              <w:t xml:space="preserve"> min</w:t>
            </w:r>
          </w:p>
        </w:tc>
        <w:tc>
          <w:tcPr>
            <w:tcW w:w="6662" w:type="dxa"/>
            <w:tcBorders>
              <w:top w:val="single" w:sz="4" w:space="0" w:color="FFFFFF" w:themeColor="background1"/>
            </w:tcBorders>
          </w:tcPr>
          <w:p w14:paraId="58074129" w14:textId="77777777" w:rsidR="00864D58" w:rsidRPr="00BB3DA4" w:rsidRDefault="00864D58" w:rsidP="00864D58">
            <w:pPr>
              <w:rPr>
                <w:b/>
              </w:rPr>
            </w:pPr>
            <w:r w:rsidRPr="00BB3DA4">
              <w:rPr>
                <w:b/>
              </w:rPr>
              <w:t>LEARNING OPPORUTNITIES AT VPL</w:t>
            </w:r>
          </w:p>
          <w:p w14:paraId="158FBB8D" w14:textId="77777777" w:rsidR="003C57D2" w:rsidRPr="003C57D2" w:rsidRDefault="003C57D2" w:rsidP="00864D58"/>
          <w:p w14:paraId="14EEDD05" w14:textId="115BA912" w:rsidR="003C57D2" w:rsidRDefault="00C13A0B" w:rsidP="00C13A0B">
            <w:pPr>
              <w:pStyle w:val="ListParagraph"/>
              <w:numPr>
                <w:ilvl w:val="0"/>
                <w:numId w:val="6"/>
              </w:numPr>
            </w:pPr>
            <w:r>
              <w:t>This is the 2</w:t>
            </w:r>
            <w:r w:rsidRPr="00C13A0B">
              <w:rPr>
                <w:vertAlign w:val="superscript"/>
              </w:rPr>
              <w:t>nd</w:t>
            </w:r>
            <w:r>
              <w:t xml:space="preserve"> class in a 3 part series on Web Design Essentials</w:t>
            </w:r>
          </w:p>
          <w:p w14:paraId="0471DCB4" w14:textId="56582DCE" w:rsidR="00C13A0B" w:rsidRDefault="00C13A0B" w:rsidP="00C13A0B">
            <w:pPr>
              <w:pStyle w:val="ListParagraph"/>
              <w:numPr>
                <w:ilvl w:val="0"/>
                <w:numId w:val="6"/>
              </w:numPr>
            </w:pPr>
            <w:r>
              <w:t>Don’t worry, you don’t have to take all the classes, and you don’t have to take them in order</w:t>
            </w:r>
          </w:p>
          <w:p w14:paraId="461ADF6C" w14:textId="6C1B3DA4" w:rsidR="009849EB" w:rsidRDefault="00C13A0B" w:rsidP="00C13A0B">
            <w:pPr>
              <w:pStyle w:val="ListParagraph"/>
              <w:numPr>
                <w:ilvl w:val="0"/>
                <w:numId w:val="6"/>
              </w:numPr>
            </w:pPr>
            <w:r>
              <w:t xml:space="preserve">If you complete all 3, </w:t>
            </w:r>
            <w:r w:rsidR="003C57D2">
              <w:t>y</w:t>
            </w:r>
            <w:r w:rsidR="00864D58">
              <w:t>ou will receive your certificate at the end of the last class in the series.</w:t>
            </w:r>
          </w:p>
          <w:p w14:paraId="5DAE65A3" w14:textId="77777777" w:rsidR="003C57D2" w:rsidRDefault="003C57D2" w:rsidP="003C57D2"/>
          <w:p w14:paraId="0EE4690E" w14:textId="3955400C" w:rsidR="003C57D2" w:rsidRPr="003C57D2" w:rsidRDefault="003C57D2" w:rsidP="003C57D2">
            <w:r>
              <w:rPr>
                <w:i/>
              </w:rPr>
              <w:t xml:space="preserve">Encourage </w:t>
            </w:r>
            <w:r>
              <w:t>students to attend following class on Building a Website with WordPress</w:t>
            </w:r>
            <w:r w:rsidR="00C13A0B">
              <w:t>.</w:t>
            </w:r>
          </w:p>
        </w:tc>
        <w:tc>
          <w:tcPr>
            <w:tcW w:w="1701" w:type="dxa"/>
            <w:tcBorders>
              <w:top w:val="single" w:sz="4" w:space="0" w:color="FFFFFF" w:themeColor="background1"/>
            </w:tcBorders>
          </w:tcPr>
          <w:p w14:paraId="6B9EF9E0" w14:textId="77777777" w:rsidR="009849EB" w:rsidRDefault="009849EB" w:rsidP="00BB285A">
            <w:pPr>
              <w:pStyle w:val="ListParagraph"/>
              <w:keepLines/>
              <w:numPr>
                <w:ilvl w:val="0"/>
                <w:numId w:val="13"/>
              </w:numPr>
              <w:ind w:left="317"/>
            </w:pPr>
            <w:r>
              <w:t>Listen to instructor</w:t>
            </w:r>
          </w:p>
          <w:p w14:paraId="4CE504A1" w14:textId="77777777" w:rsidR="009849EB" w:rsidRDefault="009849EB" w:rsidP="00BB285A">
            <w:pPr>
              <w:pStyle w:val="ListParagraph"/>
              <w:keepLines/>
              <w:numPr>
                <w:ilvl w:val="0"/>
                <w:numId w:val="13"/>
              </w:numPr>
              <w:ind w:left="317"/>
            </w:pPr>
            <w:r>
              <w:t>Respond to prompts</w:t>
            </w:r>
          </w:p>
          <w:p w14:paraId="08EF70E1" w14:textId="77777777" w:rsidR="009849EB" w:rsidRPr="00B7210B" w:rsidRDefault="009849EB" w:rsidP="00BB285A">
            <w:pPr>
              <w:pStyle w:val="ListParagraph"/>
              <w:numPr>
                <w:ilvl w:val="0"/>
                <w:numId w:val="13"/>
              </w:numPr>
              <w:ind w:left="317"/>
            </w:pPr>
            <w:r>
              <w:t>Ask questions</w:t>
            </w:r>
          </w:p>
        </w:tc>
        <w:tc>
          <w:tcPr>
            <w:tcW w:w="2098" w:type="dxa"/>
            <w:tcBorders>
              <w:top w:val="single" w:sz="4" w:space="0" w:color="FFFFFF" w:themeColor="background1"/>
            </w:tcBorders>
          </w:tcPr>
          <w:p w14:paraId="64CA19CA" w14:textId="77777777" w:rsidR="009849EB" w:rsidRPr="00B7210B" w:rsidRDefault="009849EB" w:rsidP="006139B8">
            <w:pPr>
              <w:ind w:left="-43"/>
            </w:pPr>
          </w:p>
        </w:tc>
      </w:tr>
      <w:tr w:rsidR="009849EB" w14:paraId="1D1AC698" w14:textId="77777777" w:rsidTr="00853D8E">
        <w:trPr>
          <w:cantSplit/>
          <w:trHeight w:val="739"/>
        </w:trPr>
        <w:tc>
          <w:tcPr>
            <w:tcW w:w="3369" w:type="dxa"/>
            <w:tcBorders>
              <w:top w:val="single" w:sz="4" w:space="0" w:color="FFFFFF" w:themeColor="background1"/>
            </w:tcBorders>
          </w:tcPr>
          <w:p w14:paraId="606AAA22" w14:textId="6DFDF4D4" w:rsidR="009849EB" w:rsidRDefault="003B1FEE" w:rsidP="006139B8">
            <w:pPr>
              <w:rPr>
                <w:b/>
                <w:noProof/>
                <w:lang w:eastAsia="zh-TW"/>
              </w:rPr>
            </w:pPr>
            <w:r>
              <w:rPr>
                <w:noProof/>
                <w:lang w:eastAsia="zh-TW"/>
              </w:rPr>
              <w:lastRenderedPageBreak/>
              <w:drawing>
                <wp:inline distT="0" distB="0" distL="0" distR="0" wp14:anchorId="20A57492" wp14:editId="0675DA03">
                  <wp:extent cx="2002155" cy="152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2155" cy="1524000"/>
                          </a:xfrm>
                          <a:prstGeom prst="rect">
                            <a:avLst/>
                          </a:prstGeom>
                        </pic:spPr>
                      </pic:pic>
                    </a:graphicData>
                  </a:graphic>
                </wp:inline>
              </w:drawing>
            </w:r>
          </w:p>
        </w:tc>
        <w:tc>
          <w:tcPr>
            <w:tcW w:w="737" w:type="dxa"/>
            <w:tcBorders>
              <w:top w:val="single" w:sz="4" w:space="0" w:color="FFFFFF" w:themeColor="background1"/>
            </w:tcBorders>
          </w:tcPr>
          <w:p w14:paraId="770DC7D2" w14:textId="75D47298" w:rsidR="009849EB" w:rsidRDefault="00F07C71" w:rsidP="006139B8">
            <w:pPr>
              <w:rPr>
                <w:b/>
              </w:rPr>
            </w:pPr>
            <w:r>
              <w:rPr>
                <w:b/>
              </w:rPr>
              <w:t>5</w:t>
            </w:r>
            <w:r w:rsidR="006C32CB">
              <w:rPr>
                <w:b/>
              </w:rPr>
              <w:t xml:space="preserve"> min </w:t>
            </w:r>
          </w:p>
        </w:tc>
        <w:tc>
          <w:tcPr>
            <w:tcW w:w="6662" w:type="dxa"/>
            <w:tcBorders>
              <w:top w:val="single" w:sz="4" w:space="0" w:color="FFFFFF" w:themeColor="background1"/>
            </w:tcBorders>
          </w:tcPr>
          <w:p w14:paraId="6CD9E689" w14:textId="77777777" w:rsidR="003B1FEE" w:rsidRDefault="003B1FEE" w:rsidP="003B1FEE">
            <w:pPr>
              <w:rPr>
                <w:b/>
              </w:rPr>
            </w:pPr>
            <w:r w:rsidRPr="00C85CBE">
              <w:rPr>
                <w:b/>
              </w:rPr>
              <w:t>LEARNING OPPORTUNTITIES AT VPL</w:t>
            </w:r>
          </w:p>
          <w:p w14:paraId="7E6DFC31" w14:textId="77777777" w:rsidR="003B1FEE" w:rsidRPr="00A32237" w:rsidRDefault="003B1FEE" w:rsidP="003B1FEE">
            <w:pPr>
              <w:rPr>
                <w:b/>
              </w:rPr>
            </w:pPr>
          </w:p>
          <w:p w14:paraId="5C70EFB1" w14:textId="77777777" w:rsidR="003B1FEE" w:rsidRPr="00EC2FC1" w:rsidRDefault="003B1FEE" w:rsidP="003B1FEE">
            <w:pPr>
              <w:pStyle w:val="ListParagraph"/>
              <w:numPr>
                <w:ilvl w:val="0"/>
                <w:numId w:val="6"/>
              </w:numPr>
              <w:rPr>
                <w:b/>
              </w:rPr>
            </w:pPr>
            <w:r w:rsidRPr="00C85CBE">
              <w:t>There are several ways you can learn more about this topic. One way is through online learning at your</w:t>
            </w:r>
            <w:r w:rsidRPr="00EC2FC1">
              <w:rPr>
                <w:b/>
              </w:rPr>
              <w:t xml:space="preserve"> </w:t>
            </w:r>
            <w:r w:rsidRPr="00C85CBE">
              <w:t>own pace.</w:t>
            </w:r>
          </w:p>
          <w:p w14:paraId="73A837EF" w14:textId="77777777" w:rsidR="003B1FEE" w:rsidRDefault="003B1FEE" w:rsidP="003B1FEE">
            <w:pPr>
              <w:rPr>
                <w:b/>
              </w:rPr>
            </w:pPr>
          </w:p>
          <w:p w14:paraId="1776B57A" w14:textId="77777777" w:rsidR="003B1FEE" w:rsidRPr="00D039F5" w:rsidRDefault="003B1FEE" w:rsidP="003B1FEE">
            <w:pPr>
              <w:rPr>
                <w:b/>
              </w:rPr>
            </w:pPr>
            <w:r w:rsidRPr="00D039F5">
              <w:rPr>
                <w:b/>
              </w:rPr>
              <w:t>Lynda.com</w:t>
            </w:r>
            <w:hyperlink r:id="rId14" w:history="1">
              <w:r w:rsidRPr="00D039F5">
                <w:rPr>
                  <w:rStyle w:val="Hyperlink"/>
                  <w:b/>
                </w:rPr>
                <w:t xml:space="preserve"> </w:t>
              </w:r>
            </w:hyperlink>
          </w:p>
          <w:p w14:paraId="401CC14B" w14:textId="77777777" w:rsidR="003B1FEE" w:rsidRPr="00C85CBE" w:rsidRDefault="00FB1922" w:rsidP="00BB285A">
            <w:pPr>
              <w:pStyle w:val="ListParagraph"/>
              <w:numPr>
                <w:ilvl w:val="1"/>
                <w:numId w:val="17"/>
              </w:numPr>
              <w:ind w:left="885"/>
            </w:pPr>
            <w:hyperlink r:id="rId15" w:history="1">
              <w:r w:rsidR="003B1FEE" w:rsidRPr="00C85CBE">
                <w:rPr>
                  <w:rStyle w:val="Hyperlink"/>
                </w:rPr>
                <w:t>vpl.ca/</w:t>
              </w:r>
            </w:hyperlink>
            <w:hyperlink r:id="rId16" w:history="1">
              <w:r w:rsidR="003B1FEE" w:rsidRPr="00C85CBE">
                <w:rPr>
                  <w:rStyle w:val="Hyperlink"/>
                </w:rPr>
                <w:t>lynda</w:t>
              </w:r>
            </w:hyperlink>
            <w:r w:rsidR="003B1FEE" w:rsidRPr="00C85CBE">
              <w:t xml:space="preserve"> </w:t>
            </w:r>
          </w:p>
          <w:p w14:paraId="2A302806" w14:textId="77777777" w:rsidR="003B1FEE" w:rsidRPr="00C85CBE" w:rsidRDefault="003B1FEE" w:rsidP="00BB285A">
            <w:pPr>
              <w:pStyle w:val="ListParagraph"/>
              <w:numPr>
                <w:ilvl w:val="1"/>
                <w:numId w:val="17"/>
              </w:numPr>
              <w:ind w:left="885"/>
            </w:pPr>
            <w:r w:rsidRPr="00C85CBE">
              <w:t>videos; various tech topics; basic to advanced</w:t>
            </w:r>
            <w:r w:rsidRPr="00C85CBE">
              <w:br/>
            </w:r>
          </w:p>
          <w:p w14:paraId="147C367D" w14:textId="5479CE76" w:rsidR="003B1FEE" w:rsidRDefault="003B1FEE" w:rsidP="003B1FEE">
            <w:r w:rsidRPr="00D24C87">
              <w:rPr>
                <w:i/>
              </w:rPr>
              <w:t>Navigate to</w:t>
            </w:r>
            <w:r w:rsidRPr="00C85CBE">
              <w:t xml:space="preserve"> Lynda.com via the VPL website. </w:t>
            </w:r>
            <w:r w:rsidRPr="00D24C87">
              <w:rPr>
                <w:i/>
              </w:rPr>
              <w:t>Show</w:t>
            </w:r>
            <w:r w:rsidRPr="00C85CBE">
              <w:t xml:space="preserve"> them how to login and access Lynda. </w:t>
            </w:r>
            <w:r w:rsidRPr="00D24C87">
              <w:rPr>
                <w:i/>
              </w:rPr>
              <w:t xml:space="preserve">Explain that </w:t>
            </w:r>
            <w:r>
              <w:t xml:space="preserve">we will review </w:t>
            </w:r>
            <w:r w:rsidRPr="00C85CBE">
              <w:t xml:space="preserve">where to find the </w:t>
            </w:r>
            <w:r>
              <w:t xml:space="preserve">relevant Web Design class on Lynda at the end of class. </w:t>
            </w:r>
          </w:p>
          <w:p w14:paraId="7C4317BF" w14:textId="77777777" w:rsidR="003B1FEE" w:rsidRPr="00C85CBE" w:rsidRDefault="003B1FEE" w:rsidP="003B1FEE"/>
          <w:p w14:paraId="34F2FF63" w14:textId="77777777" w:rsidR="003B1FEE" w:rsidRPr="00D039F5" w:rsidRDefault="003B1FEE" w:rsidP="003B1FEE">
            <w:pPr>
              <w:rPr>
                <w:b/>
              </w:rPr>
            </w:pPr>
            <w:r w:rsidRPr="00D039F5">
              <w:rPr>
                <w:b/>
              </w:rPr>
              <w:t>VPL Research Guides</w:t>
            </w:r>
          </w:p>
          <w:p w14:paraId="693C3C53" w14:textId="77777777" w:rsidR="003B1FEE" w:rsidRPr="00C85CBE" w:rsidRDefault="00FB1922" w:rsidP="00BB285A">
            <w:pPr>
              <w:pStyle w:val="ListParagraph"/>
              <w:numPr>
                <w:ilvl w:val="0"/>
                <w:numId w:val="16"/>
              </w:numPr>
              <w:ind w:left="885"/>
            </w:pPr>
            <w:hyperlink r:id="rId17" w:history="1">
              <w:r w:rsidR="003B1FEE" w:rsidRPr="00C85CBE">
                <w:rPr>
                  <w:rStyle w:val="Hyperlink"/>
                </w:rPr>
                <w:t>guides.vpl.ca</w:t>
              </w:r>
            </w:hyperlink>
            <w:r w:rsidR="003B1FEE" w:rsidRPr="00C85CBE">
              <w:t xml:space="preserve"> </w:t>
            </w:r>
          </w:p>
          <w:p w14:paraId="46E3214E" w14:textId="77777777" w:rsidR="003B1FEE" w:rsidRPr="00C85CBE" w:rsidRDefault="003B1FEE" w:rsidP="00BB285A">
            <w:pPr>
              <w:pStyle w:val="ListParagraph"/>
              <w:numPr>
                <w:ilvl w:val="0"/>
                <w:numId w:val="16"/>
              </w:numPr>
              <w:ind w:left="885"/>
            </w:pPr>
            <w:r w:rsidRPr="00C85CBE">
              <w:t xml:space="preserve">Wide variety of topics; collected books &amp; online resources    </w:t>
            </w:r>
            <w:r w:rsidRPr="00C85CBE">
              <w:br/>
            </w:r>
          </w:p>
          <w:p w14:paraId="68DB5A39" w14:textId="5971BB3E" w:rsidR="003B1FEE" w:rsidRPr="00804583" w:rsidRDefault="003B1FEE" w:rsidP="003B1FEE">
            <w:r w:rsidRPr="00D039F5">
              <w:rPr>
                <w:i/>
              </w:rPr>
              <w:t>Show</w:t>
            </w:r>
            <w:r w:rsidRPr="00C85CBE">
              <w:t xml:space="preserve"> them how to find the Research Guides from the VPL website and how to navigate to the Web Design Essentials Guide</w:t>
            </w:r>
            <w:r w:rsidRPr="001B07FC">
              <w:t xml:space="preserve">. </w:t>
            </w:r>
          </w:p>
        </w:tc>
        <w:tc>
          <w:tcPr>
            <w:tcW w:w="1701" w:type="dxa"/>
            <w:tcBorders>
              <w:top w:val="single" w:sz="4" w:space="0" w:color="FFFFFF" w:themeColor="background1"/>
            </w:tcBorders>
          </w:tcPr>
          <w:p w14:paraId="42212096" w14:textId="77777777" w:rsidR="009849EB" w:rsidRDefault="009849EB" w:rsidP="00BB285A">
            <w:pPr>
              <w:pStyle w:val="ListParagraph"/>
              <w:keepLines/>
              <w:numPr>
                <w:ilvl w:val="0"/>
                <w:numId w:val="13"/>
              </w:numPr>
              <w:ind w:left="317"/>
            </w:pPr>
            <w:r>
              <w:t>Listen to instructor</w:t>
            </w:r>
          </w:p>
          <w:p w14:paraId="0BEBF934" w14:textId="77777777" w:rsidR="009849EB" w:rsidRDefault="009849EB" w:rsidP="00BB285A">
            <w:pPr>
              <w:pStyle w:val="ListParagraph"/>
              <w:keepLines/>
              <w:numPr>
                <w:ilvl w:val="0"/>
                <w:numId w:val="13"/>
              </w:numPr>
              <w:ind w:left="317"/>
            </w:pPr>
            <w:r>
              <w:t>Respond to prompts</w:t>
            </w:r>
          </w:p>
          <w:p w14:paraId="76C40A24" w14:textId="77777777" w:rsidR="009849EB" w:rsidRDefault="009849EB" w:rsidP="00BB285A">
            <w:pPr>
              <w:pStyle w:val="ListParagraph"/>
              <w:keepLines/>
              <w:numPr>
                <w:ilvl w:val="0"/>
                <w:numId w:val="13"/>
              </w:numPr>
              <w:ind w:left="317"/>
            </w:pPr>
            <w:r>
              <w:t>Ask questions</w:t>
            </w:r>
          </w:p>
        </w:tc>
        <w:tc>
          <w:tcPr>
            <w:tcW w:w="2098" w:type="dxa"/>
            <w:tcBorders>
              <w:top w:val="single" w:sz="4" w:space="0" w:color="FFFFFF" w:themeColor="background1"/>
            </w:tcBorders>
          </w:tcPr>
          <w:p w14:paraId="59C60781" w14:textId="77777777" w:rsidR="009849EB" w:rsidRPr="00B7210B" w:rsidRDefault="009849EB" w:rsidP="006139B8"/>
        </w:tc>
      </w:tr>
      <w:tr w:rsidR="003C57D2" w14:paraId="20BAAAE7" w14:textId="77777777" w:rsidTr="00853D8E">
        <w:trPr>
          <w:cantSplit/>
          <w:trHeight w:val="739"/>
        </w:trPr>
        <w:tc>
          <w:tcPr>
            <w:tcW w:w="3369" w:type="dxa"/>
            <w:tcBorders>
              <w:top w:val="single" w:sz="4" w:space="0" w:color="FFFFFF" w:themeColor="background1"/>
            </w:tcBorders>
          </w:tcPr>
          <w:p w14:paraId="274169D2" w14:textId="77777777" w:rsidR="003C57D2" w:rsidRDefault="003C57D2" w:rsidP="003C57D2">
            <w:pPr>
              <w:rPr>
                <w:b/>
                <w:noProof/>
                <w:lang w:eastAsia="zh-TW"/>
              </w:rPr>
            </w:pPr>
            <w:r w:rsidRPr="001C0F72">
              <w:rPr>
                <w:b/>
                <w:noProof/>
                <w:lang w:eastAsia="zh-TW"/>
              </w:rPr>
              <w:drawing>
                <wp:inline distT="0" distB="0" distL="0" distR="0" wp14:anchorId="1896249B" wp14:editId="53070A07">
                  <wp:extent cx="2092583" cy="1597306"/>
                  <wp:effectExtent l="19050" t="19050" r="21967" b="21944"/>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692" t="73750" r="86004" b="9583"/>
                          <a:stretch>
                            <a:fillRect/>
                          </a:stretch>
                        </pic:blipFill>
                        <pic:spPr bwMode="auto">
                          <a:xfrm>
                            <a:off x="0" y="0"/>
                            <a:ext cx="2092583" cy="1597306"/>
                          </a:xfrm>
                          <a:prstGeom prst="rect">
                            <a:avLst/>
                          </a:prstGeom>
                          <a:noFill/>
                          <a:ln w="9525">
                            <a:solidFill>
                              <a:schemeClr val="accent1"/>
                            </a:solidFill>
                            <a:miter lim="800000"/>
                            <a:headEnd/>
                            <a:tailEnd/>
                          </a:ln>
                        </pic:spPr>
                      </pic:pic>
                    </a:graphicData>
                  </a:graphic>
                </wp:inline>
              </w:drawing>
            </w:r>
          </w:p>
        </w:tc>
        <w:tc>
          <w:tcPr>
            <w:tcW w:w="737" w:type="dxa"/>
            <w:tcBorders>
              <w:top w:val="single" w:sz="4" w:space="0" w:color="FFFFFF" w:themeColor="background1"/>
            </w:tcBorders>
          </w:tcPr>
          <w:p w14:paraId="13856466" w14:textId="7A3056CE" w:rsidR="003C57D2" w:rsidRDefault="003C57D2" w:rsidP="003C57D2">
            <w:pPr>
              <w:rPr>
                <w:b/>
              </w:rPr>
            </w:pPr>
            <w:r>
              <w:rPr>
                <w:b/>
              </w:rPr>
              <w:t>1 min</w:t>
            </w:r>
          </w:p>
        </w:tc>
        <w:tc>
          <w:tcPr>
            <w:tcW w:w="6662" w:type="dxa"/>
            <w:tcBorders>
              <w:top w:val="single" w:sz="4" w:space="0" w:color="FFFFFF" w:themeColor="background1"/>
            </w:tcBorders>
          </w:tcPr>
          <w:p w14:paraId="58A1A1F7" w14:textId="77777777" w:rsidR="00BD0752" w:rsidRDefault="00BD0752" w:rsidP="00BD0752">
            <w:pPr>
              <w:rPr>
                <w:b/>
              </w:rPr>
            </w:pPr>
            <w:r w:rsidRPr="00C85CBE">
              <w:rPr>
                <w:b/>
              </w:rPr>
              <w:t>LEARNING OPPORTUNTITIES AT VPL</w:t>
            </w:r>
          </w:p>
          <w:p w14:paraId="4BCF59AC" w14:textId="77777777" w:rsidR="00BD0752" w:rsidRDefault="00BD0752" w:rsidP="00BD0752">
            <w:pPr>
              <w:rPr>
                <w:b/>
              </w:rPr>
            </w:pPr>
          </w:p>
          <w:p w14:paraId="24A2B1BA" w14:textId="77777777" w:rsidR="003C57D2" w:rsidRDefault="003C57D2" w:rsidP="00BB285A">
            <w:pPr>
              <w:pStyle w:val="ListParagraph"/>
              <w:numPr>
                <w:ilvl w:val="0"/>
                <w:numId w:val="55"/>
              </w:numPr>
            </w:pPr>
            <w:r>
              <w:t>You can also get additional help from library staff.</w:t>
            </w:r>
          </w:p>
          <w:p w14:paraId="1088E6F1" w14:textId="77777777" w:rsidR="003C57D2" w:rsidRPr="00C85CBE" w:rsidRDefault="003C57D2" w:rsidP="00BB285A">
            <w:pPr>
              <w:numPr>
                <w:ilvl w:val="1"/>
                <w:numId w:val="23"/>
              </w:numPr>
            </w:pPr>
            <w:r w:rsidRPr="009C457A">
              <w:rPr>
                <w:b/>
              </w:rPr>
              <w:t xml:space="preserve">Drop in </w:t>
            </w:r>
            <w:r w:rsidRPr="00C85CBE">
              <w:t>to any branch</w:t>
            </w:r>
          </w:p>
          <w:p w14:paraId="6F107221" w14:textId="77777777" w:rsidR="003C57D2" w:rsidRPr="00C85CBE" w:rsidRDefault="003C57D2" w:rsidP="00BB285A">
            <w:pPr>
              <w:numPr>
                <w:ilvl w:val="1"/>
                <w:numId w:val="23"/>
              </w:numPr>
            </w:pPr>
            <w:r w:rsidRPr="009C457A">
              <w:rPr>
                <w:b/>
              </w:rPr>
              <w:t>Tech Café</w:t>
            </w:r>
            <w:r w:rsidRPr="00C85CBE">
              <w:t xml:space="preserve"> at Central </w:t>
            </w:r>
          </w:p>
          <w:p w14:paraId="64F7603C" w14:textId="77777777" w:rsidR="003C57D2" w:rsidRPr="003B1FEE" w:rsidRDefault="003C57D2" w:rsidP="00BB285A">
            <w:pPr>
              <w:pStyle w:val="ListParagraph"/>
              <w:numPr>
                <w:ilvl w:val="1"/>
                <w:numId w:val="23"/>
              </w:numPr>
              <w:rPr>
                <w:b/>
              </w:rPr>
            </w:pPr>
            <w:r w:rsidRPr="009C457A">
              <w:rPr>
                <w:b/>
              </w:rPr>
              <w:t xml:space="preserve">Call or email </w:t>
            </w:r>
            <w:r>
              <w:t xml:space="preserve">the library </w:t>
            </w:r>
          </w:p>
          <w:p w14:paraId="0133CE91" w14:textId="77777777" w:rsidR="003C57D2" w:rsidRPr="00625481" w:rsidRDefault="003C57D2" w:rsidP="003C57D2"/>
          <w:p w14:paraId="008704A2" w14:textId="3B885250" w:rsidR="003C57D2" w:rsidRPr="003C57D2" w:rsidRDefault="003C57D2" w:rsidP="003C57D2">
            <w:pPr>
              <w:rPr>
                <w:b/>
              </w:rPr>
            </w:pPr>
            <w:r w:rsidRPr="003C57D2">
              <w:rPr>
                <w:i/>
              </w:rPr>
              <w:t xml:space="preserve">Encourage </w:t>
            </w:r>
            <w:r w:rsidRPr="00625481">
              <w:t xml:space="preserve">students to reach out the library at a later date if they want some additional support with the subject matter. </w:t>
            </w:r>
            <w:r w:rsidRPr="00BD0752">
              <w:rPr>
                <w:i/>
              </w:rPr>
              <w:t>Explain</w:t>
            </w:r>
            <w:r w:rsidRPr="00625481">
              <w:t xml:space="preserve"> that we aren’t web design experts, but we can help them find the resources they need.</w:t>
            </w:r>
          </w:p>
        </w:tc>
        <w:tc>
          <w:tcPr>
            <w:tcW w:w="1701" w:type="dxa"/>
            <w:tcBorders>
              <w:top w:val="single" w:sz="4" w:space="0" w:color="FFFFFF" w:themeColor="background1"/>
            </w:tcBorders>
          </w:tcPr>
          <w:p w14:paraId="56C96543" w14:textId="77777777" w:rsidR="003C57D2" w:rsidRDefault="003C57D2" w:rsidP="00BB285A">
            <w:pPr>
              <w:pStyle w:val="ListParagraph"/>
              <w:keepLines/>
              <w:numPr>
                <w:ilvl w:val="0"/>
                <w:numId w:val="13"/>
              </w:numPr>
              <w:ind w:left="317"/>
            </w:pPr>
            <w:r>
              <w:t>Listen to instructor</w:t>
            </w:r>
          </w:p>
          <w:p w14:paraId="073E8DD7" w14:textId="77777777" w:rsidR="003C57D2" w:rsidRDefault="003C57D2" w:rsidP="00BB285A">
            <w:pPr>
              <w:pStyle w:val="ListParagraph"/>
              <w:keepLines/>
              <w:numPr>
                <w:ilvl w:val="0"/>
                <w:numId w:val="13"/>
              </w:numPr>
              <w:ind w:left="317"/>
            </w:pPr>
            <w:r>
              <w:t>Respond to prompts</w:t>
            </w:r>
          </w:p>
          <w:p w14:paraId="05D42F86" w14:textId="77777777" w:rsidR="003C57D2" w:rsidRDefault="003C57D2" w:rsidP="00BB285A">
            <w:pPr>
              <w:pStyle w:val="ListParagraph"/>
              <w:keepLines/>
              <w:numPr>
                <w:ilvl w:val="0"/>
                <w:numId w:val="13"/>
              </w:numPr>
              <w:ind w:left="317"/>
            </w:pPr>
            <w:r>
              <w:t>Ask questions</w:t>
            </w:r>
          </w:p>
        </w:tc>
        <w:tc>
          <w:tcPr>
            <w:tcW w:w="2098" w:type="dxa"/>
            <w:tcBorders>
              <w:top w:val="single" w:sz="4" w:space="0" w:color="FFFFFF" w:themeColor="background1"/>
            </w:tcBorders>
          </w:tcPr>
          <w:p w14:paraId="382FE6EC" w14:textId="77777777" w:rsidR="003C57D2" w:rsidRPr="00B7210B" w:rsidRDefault="003C57D2" w:rsidP="003C57D2"/>
        </w:tc>
      </w:tr>
      <w:tr w:rsidR="003C57D2" w14:paraId="0CD21D03" w14:textId="77777777" w:rsidTr="00853D8E">
        <w:trPr>
          <w:cantSplit/>
          <w:trHeight w:val="8432"/>
        </w:trPr>
        <w:tc>
          <w:tcPr>
            <w:tcW w:w="3369" w:type="dxa"/>
            <w:tcBorders>
              <w:top w:val="single" w:sz="4" w:space="0" w:color="FFFFFF" w:themeColor="background1"/>
            </w:tcBorders>
          </w:tcPr>
          <w:p w14:paraId="343B181E" w14:textId="4CF4B157" w:rsidR="003C57D2" w:rsidRPr="00083368" w:rsidRDefault="00BD0752" w:rsidP="003C57D2">
            <w:pPr>
              <w:rPr>
                <w:b/>
              </w:rPr>
            </w:pPr>
            <w:r>
              <w:rPr>
                <w:noProof/>
                <w:lang w:eastAsia="zh-TW"/>
              </w:rPr>
              <w:lastRenderedPageBreak/>
              <w:drawing>
                <wp:inline distT="0" distB="0" distL="0" distR="0" wp14:anchorId="62442282" wp14:editId="6AECAF23">
                  <wp:extent cx="2002155" cy="1492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02155" cy="1492250"/>
                          </a:xfrm>
                          <a:prstGeom prst="rect">
                            <a:avLst/>
                          </a:prstGeom>
                        </pic:spPr>
                      </pic:pic>
                    </a:graphicData>
                  </a:graphic>
                </wp:inline>
              </w:drawing>
            </w:r>
          </w:p>
        </w:tc>
        <w:tc>
          <w:tcPr>
            <w:tcW w:w="737" w:type="dxa"/>
            <w:tcBorders>
              <w:top w:val="single" w:sz="4" w:space="0" w:color="FFFFFF" w:themeColor="background1"/>
            </w:tcBorders>
          </w:tcPr>
          <w:p w14:paraId="5A18F337" w14:textId="33908F8E" w:rsidR="003C57D2" w:rsidRPr="00083368" w:rsidRDefault="003C57D2" w:rsidP="003C57D2">
            <w:pPr>
              <w:rPr>
                <w:b/>
              </w:rPr>
            </w:pPr>
            <w:r>
              <w:rPr>
                <w:b/>
              </w:rPr>
              <w:t xml:space="preserve">5 </w:t>
            </w:r>
            <w:r w:rsidRPr="00083368">
              <w:rPr>
                <w:b/>
              </w:rPr>
              <w:t>min</w:t>
            </w:r>
          </w:p>
        </w:tc>
        <w:tc>
          <w:tcPr>
            <w:tcW w:w="6662" w:type="dxa"/>
            <w:tcBorders>
              <w:top w:val="single" w:sz="4" w:space="0" w:color="FFFFFF" w:themeColor="background1"/>
            </w:tcBorders>
          </w:tcPr>
          <w:p w14:paraId="58258C7A" w14:textId="77777777" w:rsidR="003C57D2" w:rsidRDefault="003C57D2" w:rsidP="003C57D2">
            <w:pPr>
              <w:rPr>
                <w:b/>
              </w:rPr>
            </w:pPr>
            <w:r>
              <w:rPr>
                <w:b/>
              </w:rPr>
              <w:t>LEARNING OBJECTIVES</w:t>
            </w:r>
          </w:p>
          <w:p w14:paraId="338AFC23" w14:textId="77777777" w:rsidR="003C57D2" w:rsidRDefault="003C57D2" w:rsidP="003C57D2">
            <w:pPr>
              <w:rPr>
                <w:b/>
              </w:rPr>
            </w:pPr>
          </w:p>
          <w:p w14:paraId="75F7A00E" w14:textId="77777777" w:rsidR="003C57D2" w:rsidRDefault="003C57D2" w:rsidP="003C57D2">
            <w:r w:rsidRPr="005A6663">
              <w:rPr>
                <w:i/>
              </w:rPr>
              <w:t xml:space="preserve">Review </w:t>
            </w:r>
            <w:r>
              <w:t>s</w:t>
            </w:r>
            <w:r w:rsidRPr="005A6663">
              <w:t xml:space="preserve">lide and </w:t>
            </w:r>
            <w:r>
              <w:t>read learning o</w:t>
            </w:r>
            <w:r w:rsidRPr="005A6663">
              <w:t>utcomes</w:t>
            </w:r>
            <w:r>
              <w:t xml:space="preserve"> listed on slide</w:t>
            </w:r>
          </w:p>
          <w:p w14:paraId="348A7A89" w14:textId="77777777" w:rsidR="003C57D2" w:rsidRDefault="003C57D2" w:rsidP="003C57D2">
            <w:pPr>
              <w:ind w:left="1080"/>
              <w:rPr>
                <w:lang w:eastAsia="zh-TW"/>
              </w:rPr>
            </w:pPr>
          </w:p>
          <w:p w14:paraId="1D6CF35E" w14:textId="77777777" w:rsidR="003C57D2" w:rsidRPr="001B0628" w:rsidRDefault="003C57D2" w:rsidP="003C57D2">
            <w:pPr>
              <w:rPr>
                <w:b/>
                <w:lang w:eastAsia="zh-TW"/>
              </w:rPr>
            </w:pPr>
            <w:r w:rsidRPr="00D039F5">
              <w:rPr>
                <w:i/>
                <w:lang w:eastAsia="zh-TW"/>
              </w:rPr>
              <w:t>Ask</w:t>
            </w:r>
            <w:r>
              <w:rPr>
                <w:i/>
                <w:lang w:eastAsia="zh-TW"/>
              </w:rPr>
              <w:t>:</w:t>
            </w:r>
          </w:p>
          <w:p w14:paraId="77C11DE2" w14:textId="77777777" w:rsidR="003C57D2" w:rsidRDefault="003C57D2" w:rsidP="00BB285A">
            <w:pPr>
              <w:pStyle w:val="ListParagraph"/>
              <w:numPr>
                <w:ilvl w:val="0"/>
                <w:numId w:val="24"/>
              </w:numPr>
            </w:pPr>
            <w:r w:rsidRPr="00180A8B">
              <w:t xml:space="preserve">Any </w:t>
            </w:r>
            <w:r w:rsidRPr="005A6663">
              <w:rPr>
                <w:b/>
              </w:rPr>
              <w:t>comments or questions</w:t>
            </w:r>
            <w:r w:rsidRPr="00180A8B">
              <w:t xml:space="preserve"> about w</w:t>
            </w:r>
            <w:r>
              <w:t xml:space="preserve">hat we will be covering today? </w:t>
            </w:r>
          </w:p>
          <w:p w14:paraId="3F8BA4D9" w14:textId="6324287C" w:rsidR="003C57D2" w:rsidRDefault="003C57D2" w:rsidP="00BB285A">
            <w:pPr>
              <w:pStyle w:val="ListParagraph"/>
              <w:numPr>
                <w:ilvl w:val="0"/>
                <w:numId w:val="24"/>
              </w:numPr>
            </w:pPr>
            <w:r>
              <w:t xml:space="preserve">Is </w:t>
            </w:r>
            <w:r w:rsidRPr="00804583">
              <w:rPr>
                <w:b/>
              </w:rPr>
              <w:t>anyone registered in the next WordPress class</w:t>
            </w:r>
            <w:r>
              <w:t xml:space="preserve">? If so, this class will </w:t>
            </w:r>
            <w:r w:rsidRPr="00804583">
              <w:rPr>
                <w:b/>
              </w:rPr>
              <w:t>help plan your content and design</w:t>
            </w:r>
            <w:r>
              <w:t xml:space="preserve"> for your WordPress site.</w:t>
            </w:r>
          </w:p>
          <w:p w14:paraId="5D4FAF42" w14:textId="77777777" w:rsidR="003C57D2" w:rsidRDefault="003C57D2" w:rsidP="003C57D2">
            <w:pPr>
              <w:rPr>
                <w:bCs/>
                <w:i/>
              </w:rPr>
            </w:pPr>
          </w:p>
          <w:p w14:paraId="57B16247" w14:textId="77777777" w:rsidR="003C57D2" w:rsidRPr="008855B4" w:rsidRDefault="003C57D2" w:rsidP="003C57D2">
            <w:pPr>
              <w:rPr>
                <w:lang w:eastAsia="zh-TW"/>
              </w:rPr>
            </w:pPr>
            <w:r w:rsidRPr="00D039F5">
              <w:rPr>
                <w:i/>
                <w:lang w:eastAsia="zh-TW"/>
              </w:rPr>
              <w:t>Lead</w:t>
            </w:r>
            <w:r w:rsidRPr="008855B4">
              <w:rPr>
                <w:lang w:eastAsia="zh-TW"/>
              </w:rPr>
              <w:t xml:space="preserve"> a </w:t>
            </w:r>
            <w:r w:rsidRPr="00804583">
              <w:rPr>
                <w:b/>
                <w:lang w:eastAsia="zh-TW"/>
              </w:rPr>
              <w:t>round</w:t>
            </w:r>
            <w:r w:rsidRPr="008855B4">
              <w:rPr>
                <w:lang w:eastAsia="zh-TW"/>
              </w:rPr>
              <w:t xml:space="preserve"> where people introduce themselves and </w:t>
            </w:r>
            <w:r w:rsidRPr="009C457A">
              <w:rPr>
                <w:lang w:eastAsia="zh-TW"/>
              </w:rPr>
              <w:t>answer this question</w:t>
            </w:r>
            <w:r>
              <w:rPr>
                <w:lang w:eastAsia="zh-TW"/>
              </w:rPr>
              <w:t>:</w:t>
            </w:r>
          </w:p>
          <w:p w14:paraId="4B142232" w14:textId="77777777" w:rsidR="003C57D2" w:rsidRPr="001B0628" w:rsidRDefault="003C57D2" w:rsidP="00BB285A">
            <w:pPr>
              <w:pStyle w:val="ListParagraph"/>
              <w:numPr>
                <w:ilvl w:val="0"/>
                <w:numId w:val="24"/>
              </w:numPr>
              <w:rPr>
                <w:b/>
                <w:lang w:eastAsia="zh-TW"/>
              </w:rPr>
            </w:pPr>
            <w:r>
              <w:rPr>
                <w:lang w:eastAsia="zh-TW"/>
              </w:rPr>
              <w:t xml:space="preserve">Please share your </w:t>
            </w:r>
            <w:r w:rsidRPr="00804583">
              <w:rPr>
                <w:b/>
                <w:lang w:eastAsia="zh-TW"/>
              </w:rPr>
              <w:t>name</w:t>
            </w:r>
            <w:r>
              <w:rPr>
                <w:lang w:eastAsia="zh-TW"/>
              </w:rPr>
              <w:t xml:space="preserve"> and </w:t>
            </w:r>
            <w:r w:rsidRPr="00804583">
              <w:rPr>
                <w:b/>
                <w:lang w:eastAsia="zh-TW"/>
              </w:rPr>
              <w:t>what brings you here</w:t>
            </w:r>
            <w:r>
              <w:rPr>
                <w:lang w:eastAsia="zh-TW"/>
              </w:rPr>
              <w:t xml:space="preserve"> today. What are you </w:t>
            </w:r>
            <w:r w:rsidRPr="00804583">
              <w:rPr>
                <w:b/>
                <w:lang w:eastAsia="zh-TW"/>
              </w:rPr>
              <w:t>hoping to learn</w:t>
            </w:r>
            <w:r>
              <w:rPr>
                <w:lang w:eastAsia="zh-TW"/>
              </w:rPr>
              <w:t xml:space="preserve"> from this class?</w:t>
            </w:r>
          </w:p>
          <w:p w14:paraId="55B32E79" w14:textId="67DEF82F" w:rsidR="003C57D2" w:rsidRPr="00804583" w:rsidRDefault="00BD0752" w:rsidP="003C57D2">
            <w:pPr>
              <w:rPr>
                <w:i/>
              </w:rPr>
            </w:pPr>
            <w:r>
              <w:rPr>
                <w:bCs/>
                <w:i/>
              </w:rPr>
              <w:t>Ask:</w:t>
            </w:r>
          </w:p>
          <w:p w14:paraId="560AAF06" w14:textId="77777777" w:rsidR="003C57D2" w:rsidRDefault="003C57D2" w:rsidP="00BB285A">
            <w:pPr>
              <w:pStyle w:val="ListParagraph"/>
              <w:numPr>
                <w:ilvl w:val="0"/>
                <w:numId w:val="25"/>
              </w:numPr>
            </w:pPr>
            <w:r>
              <w:t xml:space="preserve">Has </w:t>
            </w:r>
            <w:r w:rsidRPr="00804583">
              <w:rPr>
                <w:b/>
              </w:rPr>
              <w:t>anyone designed a website</w:t>
            </w:r>
            <w:r>
              <w:t xml:space="preserve"> before?  </w:t>
            </w:r>
          </w:p>
          <w:p w14:paraId="72E95590" w14:textId="77777777" w:rsidR="003C57D2" w:rsidRDefault="003C57D2" w:rsidP="00BB285A">
            <w:pPr>
              <w:pStyle w:val="ListParagraph"/>
              <w:numPr>
                <w:ilvl w:val="0"/>
                <w:numId w:val="25"/>
              </w:numPr>
            </w:pPr>
            <w:r>
              <w:t xml:space="preserve">Does anyone have a particular website in mind that they are currently designing?  If so, what is the website for?  </w:t>
            </w:r>
          </w:p>
          <w:p w14:paraId="7C847416" w14:textId="77777777" w:rsidR="003C57D2" w:rsidRDefault="003C57D2" w:rsidP="003C57D2">
            <w:pPr>
              <w:pStyle w:val="ListParagraph"/>
              <w:ind w:left="1003"/>
            </w:pPr>
          </w:p>
          <w:p w14:paraId="00667D16" w14:textId="1E227EE1" w:rsidR="003C57D2" w:rsidRPr="00804583" w:rsidRDefault="003C57D2" w:rsidP="003C57D2">
            <w:r w:rsidRPr="00804583">
              <w:rPr>
                <w:i/>
              </w:rPr>
              <w:t>Share</w:t>
            </w:r>
            <w:r w:rsidRPr="00804583">
              <w:t xml:space="preserve"> info about the </w:t>
            </w:r>
            <w:r w:rsidRPr="00804583">
              <w:rPr>
                <w:b/>
              </w:rPr>
              <w:t>class structure.</w:t>
            </w:r>
          </w:p>
          <w:p w14:paraId="6081CB66" w14:textId="65954A4F" w:rsidR="003C57D2" w:rsidRPr="00804583" w:rsidRDefault="003C57D2" w:rsidP="00BB285A">
            <w:pPr>
              <w:pStyle w:val="ListParagraph"/>
              <w:numPr>
                <w:ilvl w:val="0"/>
                <w:numId w:val="26"/>
              </w:numPr>
              <w:rPr>
                <w:b/>
              </w:rPr>
            </w:pPr>
            <w:r w:rsidRPr="00804583">
              <w:rPr>
                <w:b/>
              </w:rPr>
              <w:t>First half</w:t>
            </w:r>
            <w:r>
              <w:t xml:space="preserve"> of the class </w:t>
            </w:r>
            <w:r w:rsidRPr="00804583">
              <w:t xml:space="preserve">will be </w:t>
            </w:r>
            <w:r>
              <w:t xml:space="preserve">a </w:t>
            </w:r>
            <w:r w:rsidRPr="00804583">
              <w:rPr>
                <w:b/>
              </w:rPr>
              <w:t>presentation and discussion</w:t>
            </w:r>
            <w:r w:rsidRPr="00804583">
              <w:t xml:space="preserve"> about the basics of the design for websites.</w:t>
            </w:r>
          </w:p>
          <w:p w14:paraId="0D5E8486" w14:textId="15952816" w:rsidR="003C57D2" w:rsidRPr="00804583" w:rsidRDefault="003C57D2" w:rsidP="00BB285A">
            <w:pPr>
              <w:pStyle w:val="ListParagraph"/>
              <w:numPr>
                <w:ilvl w:val="0"/>
                <w:numId w:val="26"/>
              </w:numPr>
              <w:rPr>
                <w:b/>
              </w:rPr>
            </w:pPr>
            <w:r w:rsidRPr="00804583">
              <w:rPr>
                <w:b/>
              </w:rPr>
              <w:t>Second half</w:t>
            </w:r>
            <w:r>
              <w:t xml:space="preserve"> </w:t>
            </w:r>
            <w:r w:rsidR="00BD0752">
              <w:t xml:space="preserve">will be handsoff, and </w:t>
            </w:r>
            <w:r w:rsidRPr="000D63A5">
              <w:t xml:space="preserve">you’ll </w:t>
            </w:r>
            <w:r w:rsidRPr="00BD0752">
              <w:t xml:space="preserve">get to practice planning </w:t>
            </w:r>
            <w:r w:rsidR="00BD0752" w:rsidRPr="00BD0752">
              <w:t>out a website</w:t>
            </w:r>
          </w:p>
        </w:tc>
        <w:tc>
          <w:tcPr>
            <w:tcW w:w="1701" w:type="dxa"/>
            <w:tcBorders>
              <w:top w:val="single" w:sz="4" w:space="0" w:color="FFFFFF" w:themeColor="background1"/>
            </w:tcBorders>
          </w:tcPr>
          <w:p w14:paraId="7E0ED195" w14:textId="77777777" w:rsidR="003C57D2" w:rsidRDefault="003C57D2" w:rsidP="00BB285A">
            <w:pPr>
              <w:pStyle w:val="ListParagraph"/>
              <w:numPr>
                <w:ilvl w:val="0"/>
                <w:numId w:val="18"/>
              </w:numPr>
            </w:pPr>
            <w:r>
              <w:t>Respond to instructor’s questions/prompts</w:t>
            </w:r>
          </w:p>
        </w:tc>
        <w:tc>
          <w:tcPr>
            <w:tcW w:w="2098" w:type="dxa"/>
            <w:tcBorders>
              <w:top w:val="single" w:sz="4" w:space="0" w:color="FFFFFF" w:themeColor="background1"/>
            </w:tcBorders>
          </w:tcPr>
          <w:p w14:paraId="198B3738" w14:textId="77777777" w:rsidR="003C57D2" w:rsidRDefault="003C57D2" w:rsidP="003C57D2"/>
        </w:tc>
      </w:tr>
      <w:tr w:rsidR="003C57D2" w14:paraId="74B008A3" w14:textId="77777777" w:rsidTr="00853D8E">
        <w:trPr>
          <w:cantSplit/>
          <w:trHeight w:val="739"/>
        </w:trPr>
        <w:tc>
          <w:tcPr>
            <w:tcW w:w="3369" w:type="dxa"/>
            <w:tcBorders>
              <w:top w:val="single" w:sz="4" w:space="0" w:color="FFFFFF" w:themeColor="background1"/>
            </w:tcBorders>
          </w:tcPr>
          <w:p w14:paraId="38C09EE3" w14:textId="5341D6D6" w:rsidR="003C57D2" w:rsidRDefault="003C57D2" w:rsidP="003C57D2">
            <w:pPr>
              <w:rPr>
                <w:b/>
              </w:rPr>
            </w:pPr>
            <w:r w:rsidRPr="0028160D">
              <w:rPr>
                <w:b/>
                <w:noProof/>
                <w:lang w:eastAsia="zh-TW"/>
              </w:rPr>
              <w:lastRenderedPageBreak/>
              <w:drawing>
                <wp:inline distT="0" distB="0" distL="0" distR="0" wp14:anchorId="08106D83" wp14:editId="7945F09C">
                  <wp:extent cx="2002155" cy="15011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2155" cy="1501140"/>
                          </a:xfrm>
                          <a:prstGeom prst="rect">
                            <a:avLst/>
                          </a:prstGeom>
                        </pic:spPr>
                      </pic:pic>
                    </a:graphicData>
                  </a:graphic>
                </wp:inline>
              </w:drawing>
            </w:r>
          </w:p>
        </w:tc>
        <w:tc>
          <w:tcPr>
            <w:tcW w:w="737" w:type="dxa"/>
            <w:tcBorders>
              <w:top w:val="single" w:sz="4" w:space="0" w:color="FFFFFF" w:themeColor="background1"/>
            </w:tcBorders>
          </w:tcPr>
          <w:p w14:paraId="509C455A" w14:textId="300294F7" w:rsidR="003C57D2" w:rsidRDefault="003C57D2" w:rsidP="003C57D2">
            <w:pPr>
              <w:rPr>
                <w:b/>
              </w:rPr>
            </w:pPr>
            <w:r>
              <w:rPr>
                <w:b/>
              </w:rPr>
              <w:t>1 min</w:t>
            </w:r>
          </w:p>
        </w:tc>
        <w:tc>
          <w:tcPr>
            <w:tcW w:w="6662" w:type="dxa"/>
            <w:tcBorders>
              <w:top w:val="single" w:sz="4" w:space="0" w:color="FFFFFF" w:themeColor="background1"/>
            </w:tcBorders>
          </w:tcPr>
          <w:p w14:paraId="161D7433" w14:textId="2DB12367" w:rsidR="003C57D2" w:rsidRPr="00140D59" w:rsidRDefault="003C57D2" w:rsidP="003C57D2">
            <w:pPr>
              <w:rPr>
                <w:b/>
              </w:rPr>
            </w:pPr>
            <w:r>
              <w:rPr>
                <w:b/>
              </w:rPr>
              <w:t>ELEMENTS OF WEB DESIGN</w:t>
            </w:r>
          </w:p>
          <w:p w14:paraId="02FF8E97" w14:textId="77777777" w:rsidR="003C57D2" w:rsidRDefault="003C57D2" w:rsidP="003C57D2"/>
          <w:p w14:paraId="5A34C785" w14:textId="5781A128" w:rsidR="003C57D2" w:rsidRDefault="003C57D2" w:rsidP="003C57D2">
            <w:r w:rsidRPr="00CB35B1">
              <w:rPr>
                <w:i/>
              </w:rPr>
              <w:t>Review</w:t>
            </w:r>
            <w:r>
              <w:t xml:space="preserve"> slide</w:t>
            </w:r>
          </w:p>
          <w:p w14:paraId="18542834" w14:textId="77777777" w:rsidR="003C57D2" w:rsidRPr="00BD0752" w:rsidRDefault="003C57D2" w:rsidP="003C57D2"/>
          <w:p w14:paraId="50427B2F" w14:textId="1BE1666E" w:rsidR="003C57D2" w:rsidRPr="00AE74C4" w:rsidRDefault="003C57D2" w:rsidP="00BB285A">
            <w:pPr>
              <w:pStyle w:val="ListParagraph"/>
              <w:numPr>
                <w:ilvl w:val="0"/>
                <w:numId w:val="18"/>
              </w:numPr>
              <w:ind w:left="743"/>
              <w:rPr>
                <w:b/>
              </w:rPr>
            </w:pPr>
            <w:r w:rsidRPr="00BD0752">
              <w:t>Three main elements of web design</w:t>
            </w:r>
            <w:r w:rsidRPr="00AE74C4">
              <w:rPr>
                <w:b/>
              </w:rPr>
              <w:t>: content strategy, aesthetics and usability.</w:t>
            </w:r>
          </w:p>
          <w:p w14:paraId="2CEF3B8C" w14:textId="2B0D5BAA" w:rsidR="003C57D2" w:rsidRPr="00BD0752" w:rsidRDefault="003C57D2" w:rsidP="00BB285A">
            <w:pPr>
              <w:pStyle w:val="ListParagraph"/>
              <w:numPr>
                <w:ilvl w:val="0"/>
                <w:numId w:val="18"/>
              </w:numPr>
              <w:ind w:left="743"/>
            </w:pPr>
            <w:r w:rsidRPr="00CB35B1">
              <w:t>Let’s look at each of t</w:t>
            </w:r>
            <w:r>
              <w:t>hese areas in more detail.</w:t>
            </w:r>
          </w:p>
        </w:tc>
        <w:tc>
          <w:tcPr>
            <w:tcW w:w="1701" w:type="dxa"/>
            <w:tcBorders>
              <w:top w:val="single" w:sz="4" w:space="0" w:color="FFFFFF" w:themeColor="background1"/>
            </w:tcBorders>
          </w:tcPr>
          <w:p w14:paraId="70CC38E8" w14:textId="16A73478" w:rsidR="003C57D2" w:rsidRDefault="003C57D2" w:rsidP="00BB285A">
            <w:pPr>
              <w:pStyle w:val="ListParagraph"/>
              <w:numPr>
                <w:ilvl w:val="0"/>
                <w:numId w:val="18"/>
              </w:numPr>
            </w:pPr>
            <w:r>
              <w:t>Listen</w:t>
            </w:r>
          </w:p>
        </w:tc>
        <w:tc>
          <w:tcPr>
            <w:tcW w:w="2098" w:type="dxa"/>
            <w:tcBorders>
              <w:top w:val="single" w:sz="4" w:space="0" w:color="FFFFFF" w:themeColor="background1"/>
            </w:tcBorders>
          </w:tcPr>
          <w:p w14:paraId="2E224B50" w14:textId="23A9F472" w:rsidR="003C57D2" w:rsidRPr="00BB285A" w:rsidRDefault="00BB285A" w:rsidP="00BB285A">
            <w:pPr>
              <w:pStyle w:val="ListParagraph"/>
              <w:numPr>
                <w:ilvl w:val="0"/>
                <w:numId w:val="18"/>
              </w:numPr>
              <w:autoSpaceDE w:val="0"/>
              <w:autoSpaceDN w:val="0"/>
              <w:adjustRightInd w:val="0"/>
              <w:spacing w:after="12"/>
              <w:rPr>
                <w:rFonts w:ascii="Calibri" w:hAnsi="Calibri" w:cs="Calibri"/>
                <w:lang w:eastAsia="zh-TW"/>
              </w:rPr>
            </w:pPr>
            <w:r w:rsidRPr="008E2F9B">
              <w:rPr>
                <w:rFonts w:ascii="Calibri" w:hAnsi="Calibri" w:cs="Calibri"/>
                <w:lang w:eastAsia="zh-TW"/>
              </w:rPr>
              <w:t>Integrate considerations of</w:t>
            </w:r>
            <w:r>
              <w:rPr>
                <w:rFonts w:ascii="Calibri" w:hAnsi="Calibri" w:cs="Calibri"/>
                <w:lang w:eastAsia="zh-TW"/>
              </w:rPr>
              <w:t xml:space="preserve"> content strategy,</w:t>
            </w:r>
            <w:r w:rsidRPr="008E2F9B">
              <w:rPr>
                <w:rFonts w:ascii="Calibri" w:hAnsi="Calibri" w:cs="Calibri"/>
                <w:lang w:eastAsia="zh-TW"/>
              </w:rPr>
              <w:t xml:space="preserve"> accessibility, aesthetics and user experience into the design process. </w:t>
            </w:r>
          </w:p>
        </w:tc>
      </w:tr>
      <w:tr w:rsidR="003C57D2" w14:paraId="0898940C" w14:textId="77777777" w:rsidTr="00853D8E">
        <w:trPr>
          <w:cantSplit/>
          <w:trHeight w:val="739"/>
        </w:trPr>
        <w:tc>
          <w:tcPr>
            <w:tcW w:w="3369" w:type="dxa"/>
            <w:tcBorders>
              <w:top w:val="single" w:sz="4" w:space="0" w:color="FFFFFF" w:themeColor="background1"/>
            </w:tcBorders>
          </w:tcPr>
          <w:p w14:paraId="3A4FBA8B" w14:textId="4303F2BA" w:rsidR="003C57D2" w:rsidRPr="00853D8E" w:rsidRDefault="003C57D2" w:rsidP="003C57D2">
            <w:pPr>
              <w:rPr>
                <w:b/>
                <w:noProof/>
                <w:lang w:eastAsia="zh-TW"/>
              </w:rPr>
            </w:pPr>
            <w:r>
              <w:rPr>
                <w:noProof/>
                <w:lang w:eastAsia="zh-TW"/>
              </w:rPr>
              <w:lastRenderedPageBreak/>
              <w:drawing>
                <wp:inline distT="0" distB="0" distL="0" distR="0" wp14:anchorId="0983A5F6" wp14:editId="1A82806C">
                  <wp:extent cx="2002155" cy="15182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02155" cy="1518285"/>
                          </a:xfrm>
                          <a:prstGeom prst="rect">
                            <a:avLst/>
                          </a:prstGeom>
                        </pic:spPr>
                      </pic:pic>
                    </a:graphicData>
                  </a:graphic>
                </wp:inline>
              </w:drawing>
            </w:r>
          </w:p>
        </w:tc>
        <w:tc>
          <w:tcPr>
            <w:tcW w:w="737" w:type="dxa"/>
            <w:tcBorders>
              <w:top w:val="single" w:sz="4" w:space="0" w:color="FFFFFF" w:themeColor="background1"/>
            </w:tcBorders>
          </w:tcPr>
          <w:p w14:paraId="1FB44B21" w14:textId="682FF185" w:rsidR="003C57D2" w:rsidRDefault="003C57D2" w:rsidP="003C57D2">
            <w:pPr>
              <w:rPr>
                <w:b/>
              </w:rPr>
            </w:pPr>
            <w:r>
              <w:rPr>
                <w:b/>
              </w:rPr>
              <w:t xml:space="preserve">3 min </w:t>
            </w:r>
          </w:p>
        </w:tc>
        <w:tc>
          <w:tcPr>
            <w:tcW w:w="6662" w:type="dxa"/>
            <w:tcBorders>
              <w:top w:val="single" w:sz="4" w:space="0" w:color="FFFFFF" w:themeColor="background1"/>
            </w:tcBorders>
          </w:tcPr>
          <w:p w14:paraId="08D762BC" w14:textId="0F9615D4" w:rsidR="003C57D2" w:rsidRPr="00CB35B1" w:rsidRDefault="003C57D2" w:rsidP="003C57D2">
            <w:pPr>
              <w:pStyle w:val="ListParagraph"/>
              <w:ind w:left="0"/>
              <w:jc w:val="both"/>
              <w:rPr>
                <w:b/>
              </w:rPr>
            </w:pPr>
            <w:r>
              <w:rPr>
                <w:b/>
              </w:rPr>
              <w:t>CONTENT AND DESIGN PURPOSE</w:t>
            </w:r>
          </w:p>
          <w:p w14:paraId="75B3FA2E" w14:textId="50064CC2" w:rsidR="003C57D2" w:rsidRDefault="003C57D2" w:rsidP="003C57D2">
            <w:pPr>
              <w:pStyle w:val="ListParagraph"/>
              <w:ind w:left="0"/>
              <w:jc w:val="both"/>
            </w:pPr>
            <w:r>
              <w:t>[</w:t>
            </w:r>
            <w:r w:rsidRPr="00BD0752">
              <w:t>Note</w:t>
            </w:r>
            <w:r>
              <w:t>: this slide has animation. Click as you go to bring up listed questions]</w:t>
            </w:r>
          </w:p>
          <w:p w14:paraId="1CBB8998" w14:textId="77777777" w:rsidR="003C57D2" w:rsidRDefault="003C57D2" w:rsidP="003C57D2">
            <w:pPr>
              <w:pStyle w:val="ListParagraph"/>
              <w:ind w:left="0"/>
              <w:jc w:val="both"/>
            </w:pPr>
          </w:p>
          <w:p w14:paraId="7ED613C1" w14:textId="6A4A6DD9" w:rsidR="003C57D2" w:rsidRDefault="003C57D2" w:rsidP="00BB285A">
            <w:pPr>
              <w:pStyle w:val="ListParagraph"/>
              <w:numPr>
                <w:ilvl w:val="0"/>
                <w:numId w:val="27"/>
              </w:numPr>
              <w:jc w:val="both"/>
            </w:pPr>
            <w:r>
              <w:t xml:space="preserve">Before starting any design project there are some </w:t>
            </w:r>
            <w:r w:rsidRPr="0003448A">
              <w:rPr>
                <w:b/>
              </w:rPr>
              <w:t>critical questions to ask about the purpose of the site.</w:t>
            </w:r>
          </w:p>
          <w:p w14:paraId="06933357" w14:textId="77777777" w:rsidR="003C57D2" w:rsidRDefault="003C57D2" w:rsidP="00BB285A">
            <w:pPr>
              <w:pStyle w:val="ListParagraph"/>
              <w:numPr>
                <w:ilvl w:val="1"/>
                <w:numId w:val="27"/>
              </w:numPr>
              <w:jc w:val="both"/>
            </w:pPr>
            <w:r>
              <w:t xml:space="preserve">What </w:t>
            </w:r>
            <w:r w:rsidRPr="0003448A">
              <w:rPr>
                <w:b/>
              </w:rPr>
              <w:t xml:space="preserve">content </w:t>
            </w:r>
            <w:r>
              <w:t>are you featuring?</w:t>
            </w:r>
          </w:p>
          <w:p w14:paraId="3629D6D0" w14:textId="77777777" w:rsidR="003C57D2" w:rsidRDefault="003C57D2" w:rsidP="00BB285A">
            <w:pPr>
              <w:pStyle w:val="ListParagraph"/>
              <w:numPr>
                <w:ilvl w:val="1"/>
                <w:numId w:val="27"/>
              </w:numPr>
              <w:jc w:val="both"/>
            </w:pPr>
            <w:r w:rsidRPr="0003448A">
              <w:t>Who is your</w:t>
            </w:r>
            <w:r w:rsidRPr="0003448A">
              <w:rPr>
                <w:b/>
              </w:rPr>
              <w:t xml:space="preserve"> audience</w:t>
            </w:r>
            <w:r>
              <w:t>? Who is your website for?</w:t>
            </w:r>
          </w:p>
          <w:p w14:paraId="6CD3BB91" w14:textId="2583A9D5" w:rsidR="003C57D2" w:rsidRDefault="003C57D2" w:rsidP="00BB285A">
            <w:pPr>
              <w:pStyle w:val="ListParagraph"/>
              <w:numPr>
                <w:ilvl w:val="1"/>
                <w:numId w:val="27"/>
              </w:numPr>
              <w:jc w:val="both"/>
            </w:pPr>
            <w:r>
              <w:t xml:space="preserve">What do you want those who visit your website </w:t>
            </w:r>
            <w:r w:rsidRPr="0003448A">
              <w:rPr>
                <w:b/>
              </w:rPr>
              <w:t>to do when they are there</w:t>
            </w:r>
            <w:r>
              <w:t xml:space="preserve">?  </w:t>
            </w:r>
          </w:p>
          <w:p w14:paraId="092C0F09" w14:textId="77777777" w:rsidR="003C57D2" w:rsidRDefault="003C57D2" w:rsidP="003C57D2">
            <w:pPr>
              <w:pStyle w:val="ListParagraph"/>
              <w:ind w:left="0"/>
              <w:jc w:val="both"/>
            </w:pPr>
          </w:p>
          <w:p w14:paraId="5C141DFF" w14:textId="4CE75FA9" w:rsidR="003C57D2" w:rsidRDefault="003C57D2" w:rsidP="00BB285A">
            <w:pPr>
              <w:pStyle w:val="ListParagraph"/>
              <w:numPr>
                <w:ilvl w:val="0"/>
                <w:numId w:val="27"/>
              </w:numPr>
              <w:jc w:val="both"/>
            </w:pPr>
            <w:r>
              <w:t xml:space="preserve">Websites exist to promote a type of content – be it words, stories, photos, and so on.  Let’s explore these key content questions by looking at </w:t>
            </w:r>
            <w:r w:rsidRPr="004B5567">
              <w:rPr>
                <w:b/>
              </w:rPr>
              <w:t>VPL’s website</w:t>
            </w:r>
            <w:r>
              <w:t xml:space="preserve">. </w:t>
            </w:r>
          </w:p>
          <w:p w14:paraId="279497DE" w14:textId="77777777" w:rsidR="003C57D2" w:rsidRDefault="003C57D2" w:rsidP="003C57D2">
            <w:pPr>
              <w:jc w:val="both"/>
            </w:pPr>
          </w:p>
          <w:p w14:paraId="2173C6B4" w14:textId="762B6A66" w:rsidR="003C57D2" w:rsidRDefault="003C57D2" w:rsidP="003C57D2">
            <w:pPr>
              <w:jc w:val="both"/>
            </w:pPr>
            <w:r>
              <w:rPr>
                <w:i/>
              </w:rPr>
              <w:t xml:space="preserve">Open </w:t>
            </w:r>
            <w:hyperlink r:id="rId21" w:history="1">
              <w:r w:rsidRPr="00614C34">
                <w:rPr>
                  <w:rStyle w:val="Hyperlink"/>
                </w:rPr>
                <w:t>www.vpl.ca</w:t>
              </w:r>
            </w:hyperlink>
          </w:p>
          <w:p w14:paraId="57CE934C" w14:textId="267BBD9C" w:rsidR="003C57D2" w:rsidRDefault="003C57D2" w:rsidP="003C57D2">
            <w:pPr>
              <w:jc w:val="both"/>
            </w:pPr>
            <w:r>
              <w:rPr>
                <w:i/>
              </w:rPr>
              <w:t xml:space="preserve">Review </w:t>
            </w:r>
            <w:r>
              <w:t>content, audience, purpose of VPL website</w:t>
            </w:r>
          </w:p>
          <w:p w14:paraId="46B4C8E2" w14:textId="77777777" w:rsidR="00BD0752" w:rsidRDefault="00BD0752" w:rsidP="003C57D2">
            <w:pPr>
              <w:jc w:val="both"/>
            </w:pPr>
          </w:p>
          <w:p w14:paraId="208B4E09" w14:textId="77777777" w:rsidR="00BD0752" w:rsidRDefault="00BD0752" w:rsidP="003C57D2">
            <w:pPr>
              <w:jc w:val="both"/>
              <w:rPr>
                <w:i/>
              </w:rPr>
            </w:pPr>
            <w:r>
              <w:rPr>
                <w:i/>
              </w:rPr>
              <w:t xml:space="preserve">Ask: </w:t>
            </w:r>
          </w:p>
          <w:p w14:paraId="1B3D7122" w14:textId="1882A559" w:rsidR="00BD0752" w:rsidRPr="00BD0752" w:rsidRDefault="00BD0752" w:rsidP="00BB285A">
            <w:pPr>
              <w:pStyle w:val="ListParagraph"/>
              <w:numPr>
                <w:ilvl w:val="0"/>
                <w:numId w:val="57"/>
              </w:numPr>
              <w:jc w:val="both"/>
              <w:rPr>
                <w:i/>
              </w:rPr>
            </w:pPr>
            <w:r>
              <w:t xml:space="preserve">Who is the </w:t>
            </w:r>
            <w:r>
              <w:rPr>
                <w:b/>
              </w:rPr>
              <w:t xml:space="preserve">audience </w:t>
            </w:r>
            <w:r>
              <w:t>for the VPL website?</w:t>
            </w:r>
          </w:p>
          <w:p w14:paraId="0FB43742" w14:textId="7FC31B10" w:rsidR="00BD0752" w:rsidRPr="00BD0752" w:rsidRDefault="00154468" w:rsidP="00BB285A">
            <w:pPr>
              <w:pStyle w:val="ListParagraph"/>
              <w:numPr>
                <w:ilvl w:val="1"/>
                <w:numId w:val="57"/>
              </w:numPr>
              <w:jc w:val="both"/>
              <w:rPr>
                <w:i/>
              </w:rPr>
            </w:pPr>
            <w:r>
              <w:t>Answer: General public, library patrons</w:t>
            </w:r>
          </w:p>
          <w:p w14:paraId="670DF496" w14:textId="7C95F779" w:rsidR="00BD0752" w:rsidRPr="00BD0752" w:rsidRDefault="00BD0752" w:rsidP="00BB285A">
            <w:pPr>
              <w:pStyle w:val="ListParagraph"/>
              <w:numPr>
                <w:ilvl w:val="0"/>
                <w:numId w:val="57"/>
              </w:numPr>
              <w:jc w:val="both"/>
              <w:rPr>
                <w:i/>
              </w:rPr>
            </w:pPr>
            <w:r>
              <w:t xml:space="preserve">What content is most heavily </w:t>
            </w:r>
            <w:r>
              <w:rPr>
                <w:b/>
              </w:rPr>
              <w:t>featured</w:t>
            </w:r>
            <w:r>
              <w:t>?</w:t>
            </w:r>
          </w:p>
          <w:p w14:paraId="0612C08E" w14:textId="7A497643" w:rsidR="00BD0752" w:rsidRPr="00BD0752" w:rsidRDefault="00154468" w:rsidP="00BB285A">
            <w:pPr>
              <w:pStyle w:val="ListParagraph"/>
              <w:numPr>
                <w:ilvl w:val="1"/>
                <w:numId w:val="57"/>
              </w:numPr>
              <w:jc w:val="both"/>
              <w:rPr>
                <w:i/>
              </w:rPr>
            </w:pPr>
            <w:r>
              <w:t xml:space="preserve">Answer: </w:t>
            </w:r>
            <w:r w:rsidR="00BD0752">
              <w:t>Main i</w:t>
            </w:r>
            <w:r>
              <w:t>mage carousel, logo, search box</w:t>
            </w:r>
          </w:p>
          <w:p w14:paraId="6FAC2268" w14:textId="77777777" w:rsidR="00BD0752" w:rsidRPr="00BD0752" w:rsidRDefault="00BD0752" w:rsidP="00BB285A">
            <w:pPr>
              <w:pStyle w:val="ListParagraph"/>
              <w:numPr>
                <w:ilvl w:val="0"/>
                <w:numId w:val="57"/>
              </w:numPr>
              <w:jc w:val="both"/>
              <w:rPr>
                <w:i/>
              </w:rPr>
            </w:pPr>
            <w:r>
              <w:t xml:space="preserve">What is the </w:t>
            </w:r>
            <w:r>
              <w:rPr>
                <w:b/>
              </w:rPr>
              <w:t xml:space="preserve">purpose </w:t>
            </w:r>
            <w:r>
              <w:t xml:space="preserve">of the website? What do we want people to be </w:t>
            </w:r>
            <w:r>
              <w:rPr>
                <w:b/>
              </w:rPr>
              <w:t xml:space="preserve">able to do </w:t>
            </w:r>
            <w:r>
              <w:t>here?</w:t>
            </w:r>
          </w:p>
          <w:p w14:paraId="47FB3459" w14:textId="37B4197A" w:rsidR="00BD0752" w:rsidRPr="00BD0752" w:rsidRDefault="00154468" w:rsidP="00BB285A">
            <w:pPr>
              <w:pStyle w:val="ListParagraph"/>
              <w:numPr>
                <w:ilvl w:val="1"/>
                <w:numId w:val="57"/>
              </w:numPr>
              <w:jc w:val="both"/>
              <w:rPr>
                <w:i/>
              </w:rPr>
            </w:pPr>
            <w:r>
              <w:t xml:space="preserve">Answer: </w:t>
            </w:r>
            <w:r w:rsidR="00BD0752">
              <w:t>Explore collections, learn about event</w:t>
            </w:r>
            <w:r>
              <w:t>s, manage account</w:t>
            </w:r>
          </w:p>
          <w:p w14:paraId="3239F1FE" w14:textId="77777777" w:rsidR="003C57D2" w:rsidRPr="00BD0752" w:rsidRDefault="003C57D2" w:rsidP="00BB285A">
            <w:pPr>
              <w:pStyle w:val="ListParagraph"/>
              <w:numPr>
                <w:ilvl w:val="0"/>
                <w:numId w:val="57"/>
              </w:numPr>
              <w:jc w:val="both"/>
              <w:rPr>
                <w:i/>
              </w:rPr>
            </w:pPr>
            <w:r>
              <w:t xml:space="preserve">What </w:t>
            </w:r>
            <w:r w:rsidR="00BD0752">
              <w:t>is the</w:t>
            </w:r>
            <w:r>
              <w:t xml:space="preserve"> </w:t>
            </w:r>
            <w:r w:rsidRPr="00BD0752">
              <w:rPr>
                <w:b/>
              </w:rPr>
              <w:t>user’s overall experience</w:t>
            </w:r>
            <w:r w:rsidR="00BD0752">
              <w:t xml:space="preserve"> like?</w:t>
            </w:r>
          </w:p>
          <w:p w14:paraId="62B2E24A" w14:textId="486A867B" w:rsidR="00BD0752" w:rsidRPr="00BD0752" w:rsidRDefault="00154468" w:rsidP="00BB285A">
            <w:pPr>
              <w:pStyle w:val="ListParagraph"/>
              <w:numPr>
                <w:ilvl w:val="1"/>
                <w:numId w:val="57"/>
              </w:numPr>
              <w:jc w:val="both"/>
              <w:rPr>
                <w:i/>
              </w:rPr>
            </w:pPr>
            <w:r>
              <w:t xml:space="preserve">Answer: </w:t>
            </w:r>
            <w:r w:rsidR="00BD0752">
              <w:t xml:space="preserve">Very subjective! Hopefully it’s a </w:t>
            </w:r>
            <w:r>
              <w:t>simple and inspiring experience</w:t>
            </w:r>
          </w:p>
        </w:tc>
        <w:tc>
          <w:tcPr>
            <w:tcW w:w="1701" w:type="dxa"/>
            <w:tcBorders>
              <w:top w:val="single" w:sz="4" w:space="0" w:color="FFFFFF" w:themeColor="background1"/>
            </w:tcBorders>
          </w:tcPr>
          <w:p w14:paraId="0D8AB973" w14:textId="77777777" w:rsidR="00BD0752" w:rsidRDefault="003C57D2" w:rsidP="00BB285A">
            <w:pPr>
              <w:pStyle w:val="ListParagraph"/>
              <w:numPr>
                <w:ilvl w:val="0"/>
                <w:numId w:val="56"/>
              </w:numPr>
            </w:pPr>
            <w:r>
              <w:t xml:space="preserve">Listen </w:t>
            </w:r>
            <w:r w:rsidR="00BD0752">
              <w:t>to instructor</w:t>
            </w:r>
          </w:p>
          <w:p w14:paraId="68F8B8AE" w14:textId="77777777" w:rsidR="003C57D2" w:rsidRDefault="00BD0752" w:rsidP="00BB285A">
            <w:pPr>
              <w:pStyle w:val="ListParagraph"/>
              <w:numPr>
                <w:ilvl w:val="0"/>
                <w:numId w:val="56"/>
              </w:numPr>
            </w:pPr>
            <w:r>
              <w:t>A</w:t>
            </w:r>
            <w:r w:rsidR="003C57D2">
              <w:t xml:space="preserve">nswer questions </w:t>
            </w:r>
          </w:p>
          <w:p w14:paraId="03A01EA8" w14:textId="13CEC665" w:rsidR="00BD0752" w:rsidRDefault="00BD0752" w:rsidP="00BB285A">
            <w:pPr>
              <w:pStyle w:val="ListParagraph"/>
              <w:numPr>
                <w:ilvl w:val="0"/>
                <w:numId w:val="56"/>
              </w:numPr>
            </w:pPr>
            <w:r>
              <w:t>Ask questions</w:t>
            </w:r>
          </w:p>
        </w:tc>
        <w:tc>
          <w:tcPr>
            <w:tcW w:w="2098" w:type="dxa"/>
            <w:tcBorders>
              <w:top w:val="single" w:sz="4" w:space="0" w:color="FFFFFF" w:themeColor="background1"/>
            </w:tcBorders>
          </w:tcPr>
          <w:p w14:paraId="36414E45" w14:textId="77777777" w:rsidR="003C57D2" w:rsidRPr="004B5567" w:rsidRDefault="003C57D2" w:rsidP="00BB285A">
            <w:pPr>
              <w:pStyle w:val="ListParagraph"/>
              <w:numPr>
                <w:ilvl w:val="0"/>
                <w:numId w:val="45"/>
              </w:numPr>
              <w:autoSpaceDE w:val="0"/>
              <w:autoSpaceDN w:val="0"/>
              <w:adjustRightInd w:val="0"/>
              <w:spacing w:after="12"/>
              <w:rPr>
                <w:rFonts w:ascii="Calibri" w:hAnsi="Calibri" w:cs="Calibri"/>
                <w:lang w:eastAsia="zh-TW"/>
              </w:rPr>
            </w:pPr>
            <w:r w:rsidRPr="004B5567">
              <w:rPr>
                <w:rFonts w:ascii="Calibri" w:hAnsi="Calibri" w:cs="Calibri"/>
                <w:lang w:eastAsia="zh-TW"/>
              </w:rPr>
              <w:t xml:space="preserve">Integrate considerations of content strategy, accessibility, aesthetics and user experience into the design process. </w:t>
            </w:r>
          </w:p>
          <w:p w14:paraId="30C4CA7B" w14:textId="77777777" w:rsidR="003C57D2" w:rsidRPr="00CB35B1" w:rsidRDefault="003C57D2" w:rsidP="003C57D2">
            <w:pPr>
              <w:autoSpaceDE w:val="0"/>
              <w:autoSpaceDN w:val="0"/>
              <w:adjustRightInd w:val="0"/>
              <w:spacing w:after="12"/>
              <w:rPr>
                <w:rFonts w:cs="Calibri"/>
                <w:highlight w:val="yellow"/>
                <w:lang w:eastAsia="zh-TW"/>
              </w:rPr>
            </w:pPr>
          </w:p>
        </w:tc>
      </w:tr>
      <w:tr w:rsidR="003C57D2" w14:paraId="5C47407F" w14:textId="77777777" w:rsidTr="00853D8E">
        <w:trPr>
          <w:cantSplit/>
          <w:trHeight w:val="739"/>
        </w:trPr>
        <w:tc>
          <w:tcPr>
            <w:tcW w:w="3369" w:type="dxa"/>
            <w:tcBorders>
              <w:top w:val="single" w:sz="4" w:space="0" w:color="FFFFFF" w:themeColor="background1"/>
            </w:tcBorders>
          </w:tcPr>
          <w:p w14:paraId="6A0BAD43" w14:textId="65E18724" w:rsidR="003C57D2" w:rsidRPr="0028160D" w:rsidRDefault="003C57D2" w:rsidP="003C57D2">
            <w:pPr>
              <w:rPr>
                <w:b/>
                <w:noProof/>
                <w:lang w:eastAsia="zh-TW"/>
              </w:rPr>
            </w:pPr>
            <w:r>
              <w:rPr>
                <w:noProof/>
                <w:lang w:eastAsia="zh-TW"/>
              </w:rPr>
              <w:lastRenderedPageBreak/>
              <w:drawing>
                <wp:inline distT="0" distB="0" distL="0" distR="0" wp14:anchorId="6416947A" wp14:editId="514B045B">
                  <wp:extent cx="2002155" cy="14973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02155" cy="1497330"/>
                          </a:xfrm>
                          <a:prstGeom prst="rect">
                            <a:avLst/>
                          </a:prstGeom>
                        </pic:spPr>
                      </pic:pic>
                    </a:graphicData>
                  </a:graphic>
                </wp:inline>
              </w:drawing>
            </w:r>
          </w:p>
        </w:tc>
        <w:tc>
          <w:tcPr>
            <w:tcW w:w="737" w:type="dxa"/>
            <w:tcBorders>
              <w:top w:val="single" w:sz="4" w:space="0" w:color="FFFFFF" w:themeColor="background1"/>
            </w:tcBorders>
          </w:tcPr>
          <w:p w14:paraId="5D02D634" w14:textId="52A746C4" w:rsidR="003C57D2" w:rsidRDefault="003C57D2" w:rsidP="003C57D2">
            <w:pPr>
              <w:rPr>
                <w:b/>
              </w:rPr>
            </w:pPr>
            <w:r>
              <w:rPr>
                <w:b/>
              </w:rPr>
              <w:t xml:space="preserve">5 min </w:t>
            </w:r>
          </w:p>
        </w:tc>
        <w:tc>
          <w:tcPr>
            <w:tcW w:w="6662" w:type="dxa"/>
            <w:tcBorders>
              <w:top w:val="single" w:sz="4" w:space="0" w:color="FFFFFF" w:themeColor="background1"/>
            </w:tcBorders>
          </w:tcPr>
          <w:p w14:paraId="093A023D" w14:textId="421A93D5" w:rsidR="003C57D2" w:rsidRPr="00DF239C" w:rsidRDefault="003C57D2" w:rsidP="003C57D2">
            <w:pPr>
              <w:pStyle w:val="ListParagraph"/>
              <w:ind w:left="0"/>
              <w:jc w:val="both"/>
              <w:rPr>
                <w:b/>
              </w:rPr>
            </w:pPr>
            <w:r>
              <w:rPr>
                <w:b/>
              </w:rPr>
              <w:t>TYPES OF CONTENT</w:t>
            </w:r>
          </w:p>
          <w:p w14:paraId="32307D0C" w14:textId="06573378" w:rsidR="003C57D2" w:rsidRDefault="003C57D2" w:rsidP="003C57D2">
            <w:pPr>
              <w:pStyle w:val="ListParagraph"/>
              <w:ind w:left="0"/>
              <w:jc w:val="both"/>
            </w:pPr>
            <w:r>
              <w:t>[</w:t>
            </w:r>
            <w:r w:rsidRPr="00BD0752">
              <w:t>Note</w:t>
            </w:r>
            <w:r>
              <w:t>: this slide has animation. Click as you go to bring up responses]</w:t>
            </w:r>
          </w:p>
          <w:p w14:paraId="1A69B57C" w14:textId="77777777" w:rsidR="003C57D2" w:rsidRDefault="003C57D2" w:rsidP="003C57D2">
            <w:pPr>
              <w:pStyle w:val="ListParagraph"/>
              <w:ind w:left="0"/>
              <w:jc w:val="both"/>
            </w:pPr>
          </w:p>
          <w:p w14:paraId="1EA7F218" w14:textId="705A0A5C" w:rsidR="003C57D2" w:rsidRDefault="003C57D2" w:rsidP="003C57D2">
            <w:pPr>
              <w:pStyle w:val="ListParagraph"/>
              <w:ind w:left="0"/>
              <w:jc w:val="both"/>
            </w:pPr>
            <w:r>
              <w:rPr>
                <w:i/>
              </w:rPr>
              <w:t>Ask</w:t>
            </w:r>
            <w:r>
              <w:t xml:space="preserve"> for examples from each before showing the answers from the slide.</w:t>
            </w:r>
          </w:p>
          <w:p w14:paraId="494C66C1" w14:textId="77777777" w:rsidR="003C57D2" w:rsidRPr="002C1AD3" w:rsidRDefault="003C57D2" w:rsidP="003C57D2">
            <w:pPr>
              <w:pStyle w:val="ListParagraph"/>
              <w:ind w:left="0"/>
              <w:jc w:val="both"/>
            </w:pPr>
          </w:p>
          <w:p w14:paraId="49C1E4AE" w14:textId="77777777" w:rsidR="003C57D2" w:rsidRDefault="003C57D2" w:rsidP="00BB285A">
            <w:pPr>
              <w:pStyle w:val="ListParagraph"/>
              <w:numPr>
                <w:ilvl w:val="0"/>
                <w:numId w:val="28"/>
              </w:numPr>
              <w:jc w:val="both"/>
            </w:pPr>
            <w:r>
              <w:t xml:space="preserve">Websites typically contain </w:t>
            </w:r>
            <w:r w:rsidRPr="0003448A">
              <w:rPr>
                <w:b/>
              </w:rPr>
              <w:t>four major content types</w:t>
            </w:r>
          </w:p>
          <w:p w14:paraId="340CC0C7" w14:textId="3FBD93E9" w:rsidR="003C57D2" w:rsidRDefault="003C57D2" w:rsidP="00BB285A">
            <w:pPr>
              <w:pStyle w:val="ListParagraph"/>
              <w:numPr>
                <w:ilvl w:val="1"/>
                <w:numId w:val="28"/>
              </w:numPr>
              <w:jc w:val="both"/>
            </w:pPr>
            <w:r w:rsidRPr="0003448A">
              <w:rPr>
                <w:b/>
              </w:rPr>
              <w:t>Short form text</w:t>
            </w:r>
          </w:p>
          <w:p w14:paraId="16C1190F" w14:textId="68723A96" w:rsidR="003C57D2" w:rsidRDefault="003C57D2" w:rsidP="00BB285A">
            <w:pPr>
              <w:pStyle w:val="ListParagraph"/>
              <w:numPr>
                <w:ilvl w:val="2"/>
                <w:numId w:val="28"/>
              </w:numPr>
              <w:jc w:val="both"/>
            </w:pPr>
            <w:r>
              <w:t>titles, headings, descriptions, instructions</w:t>
            </w:r>
          </w:p>
          <w:p w14:paraId="7A322C09" w14:textId="3EF12609" w:rsidR="003C57D2" w:rsidRDefault="003C57D2" w:rsidP="00BB285A">
            <w:pPr>
              <w:pStyle w:val="ListParagraph"/>
              <w:numPr>
                <w:ilvl w:val="1"/>
                <w:numId w:val="28"/>
              </w:numPr>
              <w:jc w:val="both"/>
            </w:pPr>
            <w:r w:rsidRPr="0003448A">
              <w:rPr>
                <w:b/>
              </w:rPr>
              <w:t>Long form text</w:t>
            </w:r>
          </w:p>
          <w:p w14:paraId="1AD63C4E" w14:textId="4648A186" w:rsidR="003C57D2" w:rsidRDefault="003C57D2" w:rsidP="00BB285A">
            <w:pPr>
              <w:pStyle w:val="ListParagraph"/>
              <w:numPr>
                <w:ilvl w:val="2"/>
                <w:numId w:val="28"/>
              </w:numPr>
            </w:pPr>
            <w:r>
              <w:t>News, articles, blogs</w:t>
            </w:r>
          </w:p>
          <w:p w14:paraId="3E2AF051" w14:textId="6D44DEDE" w:rsidR="003C57D2" w:rsidRDefault="003C57D2" w:rsidP="00BB285A">
            <w:pPr>
              <w:pStyle w:val="ListParagraph"/>
              <w:numPr>
                <w:ilvl w:val="1"/>
                <w:numId w:val="28"/>
              </w:numPr>
              <w:jc w:val="both"/>
            </w:pPr>
            <w:r w:rsidRPr="0003448A">
              <w:rPr>
                <w:b/>
              </w:rPr>
              <w:t>Graphics and images</w:t>
            </w:r>
          </w:p>
          <w:p w14:paraId="3120114E" w14:textId="5575E006" w:rsidR="003C57D2" w:rsidRDefault="003C57D2" w:rsidP="00BB285A">
            <w:pPr>
              <w:pStyle w:val="ListParagraph"/>
              <w:numPr>
                <w:ilvl w:val="2"/>
                <w:numId w:val="28"/>
              </w:numPr>
              <w:jc w:val="both"/>
            </w:pPr>
            <w:r>
              <w:t xml:space="preserve">Cartoons, art, photos </w:t>
            </w:r>
          </w:p>
          <w:p w14:paraId="00BBFE7F" w14:textId="5AF851EE" w:rsidR="003C57D2" w:rsidRDefault="003C57D2" w:rsidP="00BB285A">
            <w:pPr>
              <w:pStyle w:val="ListParagraph"/>
              <w:numPr>
                <w:ilvl w:val="1"/>
                <w:numId w:val="28"/>
              </w:numPr>
              <w:jc w:val="both"/>
            </w:pPr>
            <w:r w:rsidRPr="0003448A">
              <w:rPr>
                <w:b/>
              </w:rPr>
              <w:t>Videos</w:t>
            </w:r>
          </w:p>
          <w:p w14:paraId="11AD9E4C" w14:textId="1948F801" w:rsidR="003C57D2" w:rsidRDefault="003C57D2" w:rsidP="00BB285A">
            <w:pPr>
              <w:pStyle w:val="ListParagraph"/>
              <w:numPr>
                <w:ilvl w:val="2"/>
                <w:numId w:val="28"/>
              </w:numPr>
              <w:jc w:val="both"/>
            </w:pPr>
            <w:r>
              <w:t>Instructions, entertainment</w:t>
            </w:r>
          </w:p>
          <w:p w14:paraId="2D8910F3" w14:textId="77777777" w:rsidR="003C57D2" w:rsidRDefault="003C57D2" w:rsidP="003C57D2">
            <w:pPr>
              <w:jc w:val="both"/>
            </w:pPr>
          </w:p>
          <w:p w14:paraId="099F6506" w14:textId="7033F522" w:rsidR="003C57D2" w:rsidRDefault="003C57D2" w:rsidP="003C57D2">
            <w:pPr>
              <w:jc w:val="both"/>
            </w:pPr>
            <w:r>
              <w:rPr>
                <w:i/>
              </w:rPr>
              <w:t xml:space="preserve">Return to </w:t>
            </w:r>
            <w:hyperlink r:id="rId23" w:history="1">
              <w:r w:rsidRPr="00FE1503">
                <w:rPr>
                  <w:rStyle w:val="Hyperlink"/>
                </w:rPr>
                <w:t>www.vpl.ca</w:t>
              </w:r>
            </w:hyperlink>
          </w:p>
          <w:p w14:paraId="0C205E26" w14:textId="77777777" w:rsidR="003C57D2" w:rsidRDefault="003C57D2" w:rsidP="003C57D2">
            <w:pPr>
              <w:jc w:val="both"/>
              <w:rPr>
                <w:i/>
              </w:rPr>
            </w:pPr>
          </w:p>
          <w:p w14:paraId="38338041" w14:textId="145012AA" w:rsidR="003C57D2" w:rsidRDefault="003C57D2" w:rsidP="003C57D2">
            <w:pPr>
              <w:jc w:val="both"/>
            </w:pPr>
            <w:r>
              <w:rPr>
                <w:i/>
              </w:rPr>
              <w:t xml:space="preserve">Ask </w:t>
            </w:r>
            <w:r>
              <w:t xml:space="preserve">participants to identify different kinds of content. </w:t>
            </w:r>
          </w:p>
          <w:p w14:paraId="63ECA662" w14:textId="78B986CD" w:rsidR="003C57D2" w:rsidRDefault="003C57D2" w:rsidP="00BB285A">
            <w:pPr>
              <w:pStyle w:val="ListParagraph"/>
              <w:numPr>
                <w:ilvl w:val="0"/>
                <w:numId w:val="28"/>
              </w:numPr>
              <w:jc w:val="both"/>
            </w:pPr>
            <w:r>
              <w:t>How do you know you’re looking at a Heading?</w:t>
            </w:r>
          </w:p>
          <w:p w14:paraId="52358F08" w14:textId="77A0E7ED" w:rsidR="003C57D2" w:rsidRDefault="00F26B48" w:rsidP="00BB285A">
            <w:pPr>
              <w:pStyle w:val="ListParagraph"/>
              <w:numPr>
                <w:ilvl w:val="1"/>
                <w:numId w:val="28"/>
              </w:numPr>
              <w:jc w:val="both"/>
            </w:pPr>
            <w:r>
              <w:t>[</w:t>
            </w:r>
            <w:r w:rsidR="003C57D2">
              <w:t>Larger text, different font, more white space, different colour background, might be in a table (like Contact US and Events Calendar)</w:t>
            </w:r>
            <w:r>
              <w:t>]</w:t>
            </w:r>
          </w:p>
          <w:p w14:paraId="71EFBB0F" w14:textId="77777777" w:rsidR="003C57D2" w:rsidRDefault="003C57D2" w:rsidP="00BB285A">
            <w:pPr>
              <w:pStyle w:val="ListParagraph"/>
              <w:numPr>
                <w:ilvl w:val="0"/>
                <w:numId w:val="28"/>
              </w:numPr>
              <w:jc w:val="both"/>
            </w:pPr>
            <w:r>
              <w:t xml:space="preserve">What kind of information are we sharing with images versus text? </w:t>
            </w:r>
          </w:p>
          <w:p w14:paraId="007571C5" w14:textId="19F4169A" w:rsidR="003C57D2" w:rsidRDefault="00F26B48" w:rsidP="00BB285A">
            <w:pPr>
              <w:pStyle w:val="ListParagraph"/>
              <w:numPr>
                <w:ilvl w:val="1"/>
                <w:numId w:val="28"/>
              </w:numPr>
              <w:jc w:val="both"/>
            </w:pPr>
            <w:r>
              <w:t>[</w:t>
            </w:r>
            <w:r w:rsidR="003C57D2">
              <w:t xml:space="preserve">Images are related to text content, adjacent; text provides more </w:t>
            </w:r>
            <w:r>
              <w:t>detail; images may offer additional information: eg “Kids” button has a picture of a family, indicating that many events are targeting the whole family, not just children]</w:t>
            </w:r>
          </w:p>
          <w:p w14:paraId="635CED0B" w14:textId="77777777" w:rsidR="003C57D2" w:rsidRDefault="003C57D2" w:rsidP="00BB285A">
            <w:pPr>
              <w:pStyle w:val="ListParagraph"/>
              <w:numPr>
                <w:ilvl w:val="0"/>
                <w:numId w:val="28"/>
              </w:numPr>
              <w:jc w:val="both"/>
            </w:pPr>
            <w:r>
              <w:t xml:space="preserve">How have we chosen to present our images? </w:t>
            </w:r>
          </w:p>
          <w:p w14:paraId="23AB3862" w14:textId="53BD310C" w:rsidR="003C57D2" w:rsidRPr="00E53692" w:rsidRDefault="00F26B48" w:rsidP="00BB285A">
            <w:pPr>
              <w:pStyle w:val="ListParagraph"/>
              <w:numPr>
                <w:ilvl w:val="1"/>
                <w:numId w:val="28"/>
              </w:numPr>
              <w:jc w:val="both"/>
            </w:pPr>
            <w:r>
              <w:t>[</w:t>
            </w:r>
            <w:r w:rsidR="003C57D2">
              <w:t>Large image carousel &amp; smaller thumbnails</w:t>
            </w:r>
            <w:r>
              <w:t>]</w:t>
            </w:r>
          </w:p>
          <w:p w14:paraId="50E07430" w14:textId="649A32D5" w:rsidR="003C57D2" w:rsidRPr="00EA0B0A" w:rsidRDefault="003C57D2" w:rsidP="003C57D2">
            <w:pPr>
              <w:ind w:left="360"/>
              <w:rPr>
                <w:b/>
              </w:rPr>
            </w:pPr>
          </w:p>
        </w:tc>
        <w:tc>
          <w:tcPr>
            <w:tcW w:w="1701" w:type="dxa"/>
            <w:tcBorders>
              <w:top w:val="single" w:sz="4" w:space="0" w:color="FFFFFF" w:themeColor="background1"/>
            </w:tcBorders>
          </w:tcPr>
          <w:p w14:paraId="08318704" w14:textId="77777777" w:rsidR="00BB285A" w:rsidRDefault="003C57D2" w:rsidP="00BB285A">
            <w:pPr>
              <w:pStyle w:val="ListParagraph"/>
              <w:numPr>
                <w:ilvl w:val="0"/>
                <w:numId w:val="63"/>
              </w:numPr>
            </w:pPr>
            <w:r>
              <w:t>Listen to instructor</w:t>
            </w:r>
          </w:p>
          <w:p w14:paraId="4DD63379" w14:textId="2262058C" w:rsidR="003C57D2" w:rsidRDefault="00BB285A" w:rsidP="00BB285A">
            <w:pPr>
              <w:pStyle w:val="ListParagraph"/>
              <w:numPr>
                <w:ilvl w:val="0"/>
                <w:numId w:val="63"/>
              </w:numPr>
            </w:pPr>
            <w:r>
              <w:t>A</w:t>
            </w:r>
            <w:r w:rsidR="003C57D2">
              <w:t>sk questions based on prompts</w:t>
            </w:r>
          </w:p>
        </w:tc>
        <w:tc>
          <w:tcPr>
            <w:tcW w:w="2098" w:type="dxa"/>
            <w:tcBorders>
              <w:top w:val="single" w:sz="4" w:space="0" w:color="FFFFFF" w:themeColor="background1"/>
            </w:tcBorders>
          </w:tcPr>
          <w:p w14:paraId="3CFCE7E3" w14:textId="77777777" w:rsidR="00BB285A" w:rsidRPr="008E2F9B" w:rsidRDefault="00BB285A" w:rsidP="00BB285A">
            <w:pPr>
              <w:pStyle w:val="ListParagraph"/>
              <w:numPr>
                <w:ilvl w:val="0"/>
                <w:numId w:val="63"/>
              </w:numPr>
              <w:autoSpaceDE w:val="0"/>
              <w:autoSpaceDN w:val="0"/>
              <w:adjustRightInd w:val="0"/>
              <w:spacing w:after="12"/>
              <w:rPr>
                <w:rFonts w:ascii="Calibri" w:hAnsi="Calibri" w:cs="Calibri"/>
                <w:lang w:eastAsia="zh-TW"/>
              </w:rPr>
            </w:pPr>
            <w:r w:rsidRPr="008E2F9B">
              <w:rPr>
                <w:rFonts w:ascii="Calibri" w:hAnsi="Calibri" w:cs="Calibri"/>
                <w:lang w:eastAsia="zh-TW"/>
              </w:rPr>
              <w:t>Integrate considerations of</w:t>
            </w:r>
            <w:r>
              <w:rPr>
                <w:rFonts w:ascii="Calibri" w:hAnsi="Calibri" w:cs="Calibri"/>
                <w:lang w:eastAsia="zh-TW"/>
              </w:rPr>
              <w:t xml:space="preserve"> content strategy,</w:t>
            </w:r>
            <w:r w:rsidRPr="008E2F9B">
              <w:rPr>
                <w:rFonts w:ascii="Calibri" w:hAnsi="Calibri" w:cs="Calibri"/>
                <w:lang w:eastAsia="zh-TW"/>
              </w:rPr>
              <w:t xml:space="preserve"> accessibility, aesthetics and user experience into the design process. </w:t>
            </w:r>
          </w:p>
          <w:p w14:paraId="26203779" w14:textId="77777777" w:rsidR="003C57D2" w:rsidRPr="00BB285A" w:rsidRDefault="003C57D2" w:rsidP="00BB285A">
            <w:pPr>
              <w:rPr>
                <w:lang w:eastAsia="zh-TW"/>
              </w:rPr>
            </w:pPr>
          </w:p>
        </w:tc>
      </w:tr>
      <w:tr w:rsidR="003C57D2" w14:paraId="31448BDF" w14:textId="77777777" w:rsidTr="00853D8E">
        <w:trPr>
          <w:cantSplit/>
          <w:trHeight w:val="739"/>
        </w:trPr>
        <w:tc>
          <w:tcPr>
            <w:tcW w:w="3369" w:type="dxa"/>
            <w:tcBorders>
              <w:top w:val="single" w:sz="4" w:space="0" w:color="FFFFFF" w:themeColor="background1"/>
            </w:tcBorders>
          </w:tcPr>
          <w:p w14:paraId="2048477C" w14:textId="7A9ECBE5" w:rsidR="003C57D2" w:rsidRPr="00AE74C4" w:rsidRDefault="003C57D2" w:rsidP="003C57D2">
            <w:pPr>
              <w:rPr>
                <w:b/>
              </w:rPr>
            </w:pPr>
            <w:r>
              <w:rPr>
                <w:noProof/>
                <w:lang w:eastAsia="zh-TW"/>
              </w:rPr>
              <w:lastRenderedPageBreak/>
              <w:drawing>
                <wp:inline distT="0" distB="0" distL="0" distR="0" wp14:anchorId="2A1EE8FF" wp14:editId="7EDD3F25">
                  <wp:extent cx="2002155" cy="15024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02155" cy="1502410"/>
                          </a:xfrm>
                          <a:prstGeom prst="rect">
                            <a:avLst/>
                          </a:prstGeom>
                        </pic:spPr>
                      </pic:pic>
                    </a:graphicData>
                  </a:graphic>
                </wp:inline>
              </w:drawing>
            </w:r>
          </w:p>
        </w:tc>
        <w:tc>
          <w:tcPr>
            <w:tcW w:w="737" w:type="dxa"/>
            <w:tcBorders>
              <w:top w:val="single" w:sz="4" w:space="0" w:color="FFFFFF" w:themeColor="background1"/>
            </w:tcBorders>
          </w:tcPr>
          <w:p w14:paraId="44480485" w14:textId="61A67B39" w:rsidR="003C57D2" w:rsidRDefault="003C57D2" w:rsidP="003C57D2">
            <w:pPr>
              <w:rPr>
                <w:b/>
              </w:rPr>
            </w:pPr>
            <w:r>
              <w:rPr>
                <w:b/>
              </w:rPr>
              <w:t>8 min</w:t>
            </w:r>
          </w:p>
          <w:p w14:paraId="0FEB13AD" w14:textId="733230A5" w:rsidR="003C57D2" w:rsidRDefault="003C57D2" w:rsidP="003C57D2">
            <w:pPr>
              <w:rPr>
                <w:b/>
              </w:rPr>
            </w:pPr>
          </w:p>
        </w:tc>
        <w:tc>
          <w:tcPr>
            <w:tcW w:w="6662" w:type="dxa"/>
            <w:tcBorders>
              <w:top w:val="single" w:sz="4" w:space="0" w:color="FFFFFF" w:themeColor="background1"/>
            </w:tcBorders>
          </w:tcPr>
          <w:p w14:paraId="39A31654" w14:textId="5D46CD5F" w:rsidR="003C57D2" w:rsidRPr="00AE74C4" w:rsidRDefault="003C57D2" w:rsidP="003C57D2">
            <w:pPr>
              <w:rPr>
                <w:b/>
              </w:rPr>
            </w:pPr>
            <w:r w:rsidRPr="00AE74C4">
              <w:rPr>
                <w:b/>
              </w:rPr>
              <w:t>AESTHETICS</w:t>
            </w:r>
            <w:r>
              <w:rPr>
                <w:b/>
              </w:rPr>
              <w:t xml:space="preserve"> – OVERVIEW</w:t>
            </w:r>
          </w:p>
          <w:p w14:paraId="72FA2115" w14:textId="619A3AE6" w:rsidR="003C57D2" w:rsidRDefault="003C57D2" w:rsidP="003C57D2">
            <w:r>
              <w:t>[</w:t>
            </w:r>
            <w:r w:rsidRPr="00CB35B1">
              <w:rPr>
                <w:u w:val="single"/>
              </w:rPr>
              <w:t>Note</w:t>
            </w:r>
            <w:r>
              <w:t>: this slide has animation]</w:t>
            </w:r>
          </w:p>
          <w:p w14:paraId="74D2699C" w14:textId="77777777" w:rsidR="003C57D2" w:rsidRDefault="003C57D2" w:rsidP="003C57D2"/>
          <w:p w14:paraId="69CFF528" w14:textId="6B8CFDA9" w:rsidR="003C57D2" w:rsidRDefault="003C57D2" w:rsidP="003C57D2">
            <w:r w:rsidRPr="00AE74C4">
              <w:rPr>
                <w:i/>
              </w:rPr>
              <w:t>Ask</w:t>
            </w:r>
            <w:r>
              <w:t>:</w:t>
            </w:r>
          </w:p>
          <w:p w14:paraId="17BEFDAB" w14:textId="77777777" w:rsidR="003C57D2" w:rsidRPr="00F26B48" w:rsidRDefault="003C57D2" w:rsidP="00BB285A">
            <w:pPr>
              <w:pStyle w:val="ListParagraph"/>
              <w:numPr>
                <w:ilvl w:val="0"/>
                <w:numId w:val="29"/>
              </w:numPr>
            </w:pPr>
            <w:r w:rsidRPr="00F26B48">
              <w:t>“How would you define Aesthetics?”</w:t>
            </w:r>
          </w:p>
          <w:p w14:paraId="4141E479" w14:textId="77777777" w:rsidR="003C57D2" w:rsidRDefault="003C57D2" w:rsidP="003C57D2"/>
          <w:p w14:paraId="3EBF057A" w14:textId="49FAC496" w:rsidR="003C57D2" w:rsidRDefault="003C57D2" w:rsidP="003C57D2">
            <w:r w:rsidRPr="00AE74C4">
              <w:rPr>
                <w:i/>
              </w:rPr>
              <w:t>Write</w:t>
            </w:r>
            <w:r w:rsidRPr="006C32CB">
              <w:t xml:space="preserve"> </w:t>
            </w:r>
            <w:r>
              <w:t>responses</w:t>
            </w:r>
            <w:r w:rsidRPr="006C32CB">
              <w:t xml:space="preserve"> on whiteboard</w:t>
            </w:r>
            <w:r>
              <w:t>.</w:t>
            </w:r>
          </w:p>
          <w:p w14:paraId="7A2268C7" w14:textId="77777777" w:rsidR="003C57D2" w:rsidRDefault="003C57D2" w:rsidP="003C57D2">
            <w:pPr>
              <w:rPr>
                <w:i/>
              </w:rPr>
            </w:pPr>
          </w:p>
          <w:p w14:paraId="636BEC98" w14:textId="472A80A1" w:rsidR="003C57D2" w:rsidRPr="00AE74C4" w:rsidRDefault="003C57D2" w:rsidP="003C57D2">
            <w:r>
              <w:rPr>
                <w:i/>
              </w:rPr>
              <w:t>Click</w:t>
            </w:r>
            <w:r>
              <w:t xml:space="preserve"> to animate/bring up definition on slide. </w:t>
            </w:r>
            <w:r>
              <w:rPr>
                <w:i/>
              </w:rPr>
              <w:t>Read</w:t>
            </w:r>
            <w:r>
              <w:t xml:space="preserve"> definition:</w:t>
            </w:r>
          </w:p>
          <w:p w14:paraId="53CE7991" w14:textId="630E1756" w:rsidR="003C57D2" w:rsidRPr="00BB285A" w:rsidRDefault="003C57D2" w:rsidP="00BB285A">
            <w:pPr>
              <w:pStyle w:val="ListParagraph"/>
              <w:numPr>
                <w:ilvl w:val="0"/>
                <w:numId w:val="29"/>
              </w:numPr>
            </w:pPr>
            <w:r w:rsidRPr="00BB285A">
              <w:t xml:space="preserve"> “a set of principles concerned with the nature and appreciation of beauty, especially in art.”</w:t>
            </w:r>
          </w:p>
          <w:p w14:paraId="3216CE97" w14:textId="77777777" w:rsidR="003C57D2" w:rsidRDefault="003C57D2" w:rsidP="003C57D2">
            <w:pPr>
              <w:pStyle w:val="ListParagraph"/>
            </w:pPr>
          </w:p>
          <w:p w14:paraId="32BA6BE5" w14:textId="3B428D9E" w:rsidR="003C57D2" w:rsidRDefault="003C57D2" w:rsidP="00BB285A">
            <w:pPr>
              <w:pStyle w:val="ListParagraph"/>
              <w:numPr>
                <w:ilvl w:val="0"/>
                <w:numId w:val="29"/>
              </w:numPr>
            </w:pPr>
            <w:r>
              <w:t xml:space="preserve">Creating a website has lots of functional components, but you’re also </w:t>
            </w:r>
            <w:r w:rsidRPr="0003448A">
              <w:rPr>
                <w:b/>
              </w:rPr>
              <w:t>creating something that has a look and feel,</w:t>
            </w:r>
            <w:r>
              <w:t xml:space="preserve"> and will </w:t>
            </w:r>
            <w:r w:rsidRPr="0003448A">
              <w:rPr>
                <w:b/>
              </w:rPr>
              <w:t>elicit feelings</w:t>
            </w:r>
            <w:r>
              <w:t xml:space="preserve"> in your users. </w:t>
            </w:r>
          </w:p>
          <w:p w14:paraId="1839B59E" w14:textId="69C2F172" w:rsidR="003C57D2" w:rsidRPr="00AE74C4" w:rsidRDefault="003C57D2" w:rsidP="003C57D2">
            <w:pPr>
              <w:rPr>
                <w:i/>
              </w:rPr>
            </w:pPr>
            <w:r w:rsidRPr="00AE74C4">
              <w:rPr>
                <w:i/>
              </w:rPr>
              <w:t xml:space="preserve">Ask: </w:t>
            </w:r>
          </w:p>
          <w:p w14:paraId="4020716F" w14:textId="44957D2D" w:rsidR="003C57D2" w:rsidRPr="00AE74C4" w:rsidRDefault="003C57D2" w:rsidP="00BB285A">
            <w:pPr>
              <w:pStyle w:val="ListParagraph"/>
              <w:numPr>
                <w:ilvl w:val="0"/>
                <w:numId w:val="30"/>
              </w:numPr>
              <w:rPr>
                <w:b/>
              </w:rPr>
            </w:pPr>
            <w:r>
              <w:t xml:space="preserve">What are some </w:t>
            </w:r>
            <w:r w:rsidRPr="0003448A">
              <w:rPr>
                <w:b/>
              </w:rPr>
              <w:t>websites that you really like</w:t>
            </w:r>
            <w:r>
              <w:t>?</w:t>
            </w:r>
          </w:p>
          <w:p w14:paraId="13FF011B" w14:textId="033FC2CA" w:rsidR="003C57D2" w:rsidRPr="00AE74C4" w:rsidRDefault="003C57D2" w:rsidP="00BB285A">
            <w:pPr>
              <w:pStyle w:val="ListParagraph"/>
              <w:numPr>
                <w:ilvl w:val="0"/>
                <w:numId w:val="30"/>
              </w:numPr>
              <w:rPr>
                <w:b/>
              </w:rPr>
            </w:pPr>
            <w:r>
              <w:t>What is it about them that you like?</w:t>
            </w:r>
          </w:p>
          <w:p w14:paraId="217050B8" w14:textId="77777777" w:rsidR="003C57D2" w:rsidRDefault="003C57D2" w:rsidP="003C57D2"/>
          <w:p w14:paraId="730562B0" w14:textId="00D6020C" w:rsidR="003C57D2" w:rsidRDefault="003C57D2" w:rsidP="003C57D2">
            <w:r w:rsidRPr="00AE74C4">
              <w:rPr>
                <w:i/>
              </w:rPr>
              <w:t>Navigate to</w:t>
            </w:r>
            <w:r>
              <w:t xml:space="preserve"> these website suggestions as they suggest them.</w:t>
            </w:r>
          </w:p>
          <w:p w14:paraId="78F9246B" w14:textId="38DA171D" w:rsidR="003C57D2" w:rsidRPr="00AE74C4" w:rsidRDefault="003C57D2" w:rsidP="003C57D2">
            <w:pPr>
              <w:rPr>
                <w:b/>
              </w:rPr>
            </w:pPr>
          </w:p>
        </w:tc>
        <w:tc>
          <w:tcPr>
            <w:tcW w:w="1701" w:type="dxa"/>
            <w:tcBorders>
              <w:top w:val="single" w:sz="4" w:space="0" w:color="FFFFFF" w:themeColor="background1"/>
            </w:tcBorders>
          </w:tcPr>
          <w:p w14:paraId="4B13BE9A" w14:textId="77777777" w:rsidR="00BB285A" w:rsidRDefault="003C57D2" w:rsidP="00BB285A">
            <w:pPr>
              <w:pStyle w:val="ListParagraph"/>
              <w:numPr>
                <w:ilvl w:val="0"/>
                <w:numId w:val="62"/>
              </w:numPr>
            </w:pPr>
            <w:r>
              <w:t xml:space="preserve">Respond to </w:t>
            </w:r>
            <w:r w:rsidR="00BB285A">
              <w:t>instructor’s questions/prompts</w:t>
            </w:r>
          </w:p>
          <w:p w14:paraId="08F71BA7" w14:textId="113A0DE9" w:rsidR="003C57D2" w:rsidRDefault="00BB285A" w:rsidP="00BB285A">
            <w:pPr>
              <w:pStyle w:val="ListParagraph"/>
              <w:numPr>
                <w:ilvl w:val="0"/>
                <w:numId w:val="62"/>
              </w:numPr>
            </w:pPr>
            <w:r>
              <w:t>H</w:t>
            </w:r>
            <w:r w:rsidR="003C57D2">
              <w:t>elp create list on board</w:t>
            </w:r>
          </w:p>
        </w:tc>
        <w:tc>
          <w:tcPr>
            <w:tcW w:w="2098" w:type="dxa"/>
            <w:tcBorders>
              <w:top w:val="single" w:sz="4" w:space="0" w:color="FFFFFF" w:themeColor="background1"/>
            </w:tcBorders>
          </w:tcPr>
          <w:p w14:paraId="350AEFC7" w14:textId="77777777" w:rsidR="00BB285A" w:rsidRPr="008E2F9B" w:rsidRDefault="00BB285A" w:rsidP="00BB285A">
            <w:pPr>
              <w:pStyle w:val="ListParagraph"/>
              <w:numPr>
                <w:ilvl w:val="0"/>
                <w:numId w:val="62"/>
              </w:numPr>
              <w:autoSpaceDE w:val="0"/>
              <w:autoSpaceDN w:val="0"/>
              <w:adjustRightInd w:val="0"/>
              <w:spacing w:after="12"/>
              <w:rPr>
                <w:rFonts w:ascii="Calibri" w:hAnsi="Calibri" w:cs="Calibri"/>
                <w:lang w:eastAsia="zh-TW"/>
              </w:rPr>
            </w:pPr>
            <w:r w:rsidRPr="008E2F9B">
              <w:rPr>
                <w:rFonts w:ascii="Calibri" w:hAnsi="Calibri" w:cs="Calibri"/>
                <w:lang w:eastAsia="zh-TW"/>
              </w:rPr>
              <w:t>Integrate considerations of</w:t>
            </w:r>
            <w:r>
              <w:rPr>
                <w:rFonts w:ascii="Calibri" w:hAnsi="Calibri" w:cs="Calibri"/>
                <w:lang w:eastAsia="zh-TW"/>
              </w:rPr>
              <w:t xml:space="preserve"> content strategy,</w:t>
            </w:r>
            <w:r w:rsidRPr="008E2F9B">
              <w:rPr>
                <w:rFonts w:ascii="Calibri" w:hAnsi="Calibri" w:cs="Calibri"/>
                <w:lang w:eastAsia="zh-TW"/>
              </w:rPr>
              <w:t xml:space="preserve"> accessibility, aesthetics and user experience into the design process. </w:t>
            </w:r>
          </w:p>
          <w:p w14:paraId="0AEC9609" w14:textId="21AAEB20" w:rsidR="003C57D2" w:rsidRPr="00BB285A" w:rsidRDefault="003C57D2" w:rsidP="00BB285A">
            <w:pPr>
              <w:autoSpaceDE w:val="0"/>
              <w:autoSpaceDN w:val="0"/>
              <w:adjustRightInd w:val="0"/>
              <w:spacing w:after="12"/>
              <w:rPr>
                <w:rFonts w:cs="Calibri"/>
                <w:lang w:eastAsia="zh-TW"/>
              </w:rPr>
            </w:pPr>
          </w:p>
        </w:tc>
      </w:tr>
      <w:tr w:rsidR="003C57D2" w:rsidRPr="001B1251" w14:paraId="5FEF9E5C" w14:textId="77777777" w:rsidTr="00853D8E">
        <w:trPr>
          <w:cantSplit/>
          <w:trHeight w:val="739"/>
        </w:trPr>
        <w:tc>
          <w:tcPr>
            <w:tcW w:w="3369" w:type="dxa"/>
            <w:tcBorders>
              <w:top w:val="single" w:sz="4" w:space="0" w:color="FFFFFF" w:themeColor="background1"/>
            </w:tcBorders>
          </w:tcPr>
          <w:p w14:paraId="1B7965C9" w14:textId="4F83EED7" w:rsidR="003C57D2" w:rsidRPr="00361438" w:rsidRDefault="003C57D2" w:rsidP="003C57D2">
            <w:pPr>
              <w:rPr>
                <w:b/>
                <w:color w:val="FF0000"/>
              </w:rPr>
            </w:pPr>
            <w:r>
              <w:rPr>
                <w:b/>
                <w:noProof/>
                <w:color w:val="FF0000"/>
                <w:lang w:eastAsia="zh-TW"/>
              </w:rPr>
              <w:lastRenderedPageBreak/>
              <w:drawing>
                <wp:inline distT="0" distB="0" distL="0" distR="0" wp14:anchorId="069B0691" wp14:editId="0457A5AC">
                  <wp:extent cx="2032913" cy="1579418"/>
                  <wp:effectExtent l="19050" t="0" r="5437"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l="68400" t="34043" r="2148" b="24468"/>
                          <a:stretch>
                            <a:fillRect/>
                          </a:stretch>
                        </pic:blipFill>
                        <pic:spPr bwMode="auto">
                          <a:xfrm>
                            <a:off x="0" y="0"/>
                            <a:ext cx="2037589" cy="1583051"/>
                          </a:xfrm>
                          <a:prstGeom prst="rect">
                            <a:avLst/>
                          </a:prstGeom>
                          <a:noFill/>
                          <a:ln w="9525">
                            <a:noFill/>
                            <a:miter lim="800000"/>
                            <a:headEnd/>
                            <a:tailEnd/>
                          </a:ln>
                        </pic:spPr>
                      </pic:pic>
                    </a:graphicData>
                  </a:graphic>
                </wp:inline>
              </w:drawing>
            </w:r>
          </w:p>
        </w:tc>
        <w:tc>
          <w:tcPr>
            <w:tcW w:w="737" w:type="dxa"/>
            <w:tcBorders>
              <w:top w:val="single" w:sz="4" w:space="0" w:color="FFFFFF" w:themeColor="background1"/>
            </w:tcBorders>
          </w:tcPr>
          <w:p w14:paraId="1B4286B8" w14:textId="77777777" w:rsidR="003C57D2" w:rsidRDefault="003C57D2" w:rsidP="003C57D2">
            <w:pPr>
              <w:rPr>
                <w:b/>
              </w:rPr>
            </w:pPr>
            <w:r>
              <w:rPr>
                <w:b/>
              </w:rPr>
              <w:t>3 min</w:t>
            </w:r>
          </w:p>
        </w:tc>
        <w:tc>
          <w:tcPr>
            <w:tcW w:w="6662" w:type="dxa"/>
            <w:tcBorders>
              <w:top w:val="single" w:sz="4" w:space="0" w:color="FFFFFF" w:themeColor="background1"/>
            </w:tcBorders>
          </w:tcPr>
          <w:p w14:paraId="21B15CB9" w14:textId="3A4F50CF" w:rsidR="003C57D2" w:rsidRDefault="003C57D2" w:rsidP="003C57D2">
            <w:pPr>
              <w:rPr>
                <w:b/>
              </w:rPr>
            </w:pPr>
            <w:r w:rsidRPr="00AE74C4">
              <w:rPr>
                <w:b/>
              </w:rPr>
              <w:t>AESTHETICS</w:t>
            </w:r>
            <w:r>
              <w:rPr>
                <w:b/>
              </w:rPr>
              <w:t xml:space="preserve"> – BAD</w:t>
            </w:r>
          </w:p>
          <w:p w14:paraId="51A154AC" w14:textId="7DCCA011" w:rsidR="003C57D2" w:rsidRPr="0003448A" w:rsidRDefault="003C57D2" w:rsidP="003C57D2">
            <w:pPr>
              <w:rPr>
                <w:i/>
              </w:rPr>
            </w:pPr>
            <w:r w:rsidRPr="00AE74C4">
              <w:rPr>
                <w:i/>
              </w:rPr>
              <w:t xml:space="preserve">Ask: </w:t>
            </w:r>
          </w:p>
          <w:p w14:paraId="2E259D18" w14:textId="6BDF1E65" w:rsidR="003C57D2" w:rsidRPr="0003448A" w:rsidRDefault="003C57D2" w:rsidP="00BB285A">
            <w:pPr>
              <w:pStyle w:val="ListParagraph"/>
              <w:numPr>
                <w:ilvl w:val="0"/>
                <w:numId w:val="31"/>
              </w:numPr>
              <w:rPr>
                <w:b/>
              </w:rPr>
            </w:pPr>
            <w:r>
              <w:t>What are some websites you can think of that are unpleasant to look at?</w:t>
            </w:r>
          </w:p>
          <w:p w14:paraId="464EDA67" w14:textId="5A3145B4" w:rsidR="003C57D2" w:rsidRDefault="003C57D2" w:rsidP="00BB285A">
            <w:pPr>
              <w:pStyle w:val="ListParagraph"/>
              <w:numPr>
                <w:ilvl w:val="0"/>
                <w:numId w:val="31"/>
              </w:numPr>
            </w:pPr>
            <w:r>
              <w:t>What makes them unpleasant?</w:t>
            </w:r>
          </w:p>
          <w:p w14:paraId="39D77016" w14:textId="77777777" w:rsidR="003C57D2" w:rsidRDefault="003C57D2" w:rsidP="003C57D2"/>
          <w:p w14:paraId="3B03126D" w14:textId="5A1D872B" w:rsidR="003C57D2" w:rsidRDefault="003C57D2" w:rsidP="003C57D2">
            <w:r w:rsidRPr="004B5567">
              <w:rPr>
                <w:i/>
              </w:rPr>
              <w:t>Click</w:t>
            </w:r>
            <w:r>
              <w:t xml:space="preserve"> on link in slide to navigate to site (</w:t>
            </w:r>
            <w:hyperlink r:id="rId26" w:history="1">
              <w:r w:rsidRPr="001770A0">
                <w:rPr>
                  <w:rStyle w:val="Hyperlink"/>
                </w:rPr>
                <w:t>www.007museum.com</w:t>
              </w:r>
            </w:hyperlink>
            <w:r>
              <w:t>)</w:t>
            </w:r>
          </w:p>
          <w:p w14:paraId="73FBC8BB" w14:textId="47F0074C" w:rsidR="003C57D2" w:rsidRPr="00F07C71" w:rsidRDefault="003C57D2" w:rsidP="003C57D2">
            <w:r w:rsidRPr="00F07C71">
              <w:t>[</w:t>
            </w:r>
            <w:r w:rsidRPr="00F07C71">
              <w:rPr>
                <w:u w:val="single"/>
              </w:rPr>
              <w:t>Note</w:t>
            </w:r>
            <w:r w:rsidRPr="00F07C71">
              <w:t>: This site also has sound]</w:t>
            </w:r>
          </w:p>
          <w:p w14:paraId="192CBEF0" w14:textId="77777777" w:rsidR="003C57D2" w:rsidRDefault="003C57D2" w:rsidP="003C57D2">
            <w:pPr>
              <w:rPr>
                <w:i/>
              </w:rPr>
            </w:pPr>
          </w:p>
          <w:p w14:paraId="74786282" w14:textId="77777777" w:rsidR="003C57D2" w:rsidRDefault="003C57D2" w:rsidP="003C57D2">
            <w:r w:rsidRPr="0003448A">
              <w:rPr>
                <w:i/>
              </w:rPr>
              <w:t>Ask:</w:t>
            </w:r>
            <w:r>
              <w:t xml:space="preserve"> </w:t>
            </w:r>
          </w:p>
          <w:p w14:paraId="70F95AAE" w14:textId="6A2A8ACA" w:rsidR="003C57D2" w:rsidRPr="00F07C71" w:rsidRDefault="003C57D2" w:rsidP="00BB285A">
            <w:pPr>
              <w:pStyle w:val="ListParagraph"/>
              <w:numPr>
                <w:ilvl w:val="0"/>
                <w:numId w:val="32"/>
              </w:numPr>
              <w:rPr>
                <w:i/>
              </w:rPr>
            </w:pPr>
            <w:r w:rsidRPr="006C32CB">
              <w:t>What are your first impressions of this website?</w:t>
            </w:r>
          </w:p>
          <w:p w14:paraId="4D19922F" w14:textId="77777777" w:rsidR="003C57D2" w:rsidRPr="00F07C71" w:rsidRDefault="003C57D2" w:rsidP="003C57D2">
            <w:pPr>
              <w:pStyle w:val="ListParagraph"/>
              <w:rPr>
                <w:i/>
              </w:rPr>
            </w:pPr>
          </w:p>
          <w:p w14:paraId="526783B8" w14:textId="4ACAF017" w:rsidR="003C57D2" w:rsidRPr="00F07C71" w:rsidRDefault="003C57D2" w:rsidP="003C57D2">
            <w:r>
              <w:rPr>
                <w:i/>
              </w:rPr>
              <w:t>Write</w:t>
            </w:r>
            <w:r w:rsidRPr="006C32CB">
              <w:t xml:space="preserve"> answers on </w:t>
            </w:r>
            <w:r>
              <w:t xml:space="preserve">white </w:t>
            </w:r>
            <w:r w:rsidRPr="006C32CB">
              <w:t>board</w:t>
            </w:r>
            <w:r>
              <w:t xml:space="preserve">. </w:t>
            </w:r>
            <w:r>
              <w:rPr>
                <w:i/>
              </w:rPr>
              <w:t>Fill in</w:t>
            </w:r>
            <w:r>
              <w:t xml:space="preserve"> answers with below examples. </w:t>
            </w:r>
          </w:p>
          <w:p w14:paraId="10D8FF2A" w14:textId="77777777" w:rsidR="003C57D2" w:rsidRDefault="003C57D2" w:rsidP="003C57D2"/>
          <w:p w14:paraId="68350FF8" w14:textId="77777777" w:rsidR="003C57D2" w:rsidRPr="006C32CB" w:rsidRDefault="003C57D2" w:rsidP="003C57D2">
            <w:r w:rsidRPr="006C32CB">
              <w:t xml:space="preserve">Examples of issues with this website: </w:t>
            </w:r>
          </w:p>
          <w:p w14:paraId="56B28D09" w14:textId="115825B2" w:rsidR="003C57D2" w:rsidRDefault="003C57D2" w:rsidP="00BB285A">
            <w:pPr>
              <w:pStyle w:val="ListParagraph"/>
              <w:numPr>
                <w:ilvl w:val="0"/>
                <w:numId w:val="33"/>
              </w:numPr>
            </w:pPr>
            <w:r>
              <w:t>incoherent text and images</w:t>
            </w:r>
          </w:p>
          <w:p w14:paraId="1AD97A59" w14:textId="126153FD" w:rsidR="003C57D2" w:rsidRDefault="003C57D2" w:rsidP="00BB285A">
            <w:pPr>
              <w:pStyle w:val="ListParagraph"/>
              <w:numPr>
                <w:ilvl w:val="0"/>
                <w:numId w:val="33"/>
              </w:numPr>
            </w:pPr>
            <w:r>
              <w:t>small font (hard to read)</w:t>
            </w:r>
          </w:p>
          <w:p w14:paraId="68E23DEC" w14:textId="40F5803E" w:rsidR="003C57D2" w:rsidRDefault="003C57D2" w:rsidP="00BB285A">
            <w:pPr>
              <w:pStyle w:val="ListParagraph"/>
              <w:numPr>
                <w:ilvl w:val="0"/>
                <w:numId w:val="33"/>
              </w:numPr>
            </w:pPr>
            <w:r>
              <w:t>too much white space</w:t>
            </w:r>
          </w:p>
          <w:p w14:paraId="7C81B215" w14:textId="5EF34AD2" w:rsidR="003C57D2" w:rsidRDefault="003C57D2" w:rsidP="00BB285A">
            <w:pPr>
              <w:pStyle w:val="ListParagraph"/>
              <w:numPr>
                <w:ilvl w:val="0"/>
                <w:numId w:val="33"/>
              </w:numPr>
            </w:pPr>
            <w:r>
              <w:t>poor formatting</w:t>
            </w:r>
          </w:p>
          <w:p w14:paraId="1699BEAD" w14:textId="718E0A2C" w:rsidR="003C57D2" w:rsidRDefault="003C57D2" w:rsidP="00BB285A">
            <w:pPr>
              <w:pStyle w:val="ListParagraph"/>
              <w:numPr>
                <w:ilvl w:val="0"/>
                <w:numId w:val="33"/>
              </w:numPr>
            </w:pPr>
            <w:r>
              <w:t>hard to navigate</w:t>
            </w:r>
          </w:p>
          <w:p w14:paraId="2334ADD1" w14:textId="21BF5755" w:rsidR="003C57D2" w:rsidRDefault="003C57D2" w:rsidP="00BB285A">
            <w:pPr>
              <w:pStyle w:val="ListParagraph"/>
              <w:numPr>
                <w:ilvl w:val="0"/>
                <w:numId w:val="33"/>
              </w:numPr>
            </w:pPr>
            <w:r>
              <w:t>inconsistent picture sizes</w:t>
            </w:r>
          </w:p>
          <w:p w14:paraId="36FD02E4" w14:textId="77777777" w:rsidR="003C57D2" w:rsidRDefault="003C57D2" w:rsidP="00BB285A">
            <w:pPr>
              <w:pStyle w:val="ListParagraph"/>
              <w:numPr>
                <w:ilvl w:val="0"/>
                <w:numId w:val="33"/>
              </w:numPr>
            </w:pPr>
            <w:r>
              <w:t>too much busy content, etc.</w:t>
            </w:r>
          </w:p>
        </w:tc>
        <w:tc>
          <w:tcPr>
            <w:tcW w:w="1701" w:type="dxa"/>
            <w:tcBorders>
              <w:top w:val="single" w:sz="4" w:space="0" w:color="FFFFFF" w:themeColor="background1"/>
            </w:tcBorders>
          </w:tcPr>
          <w:p w14:paraId="0E7E0BCB" w14:textId="77777777" w:rsidR="00BB285A" w:rsidRDefault="003C57D2" w:rsidP="00BB285A">
            <w:pPr>
              <w:pStyle w:val="ListParagraph"/>
              <w:numPr>
                <w:ilvl w:val="0"/>
                <w:numId w:val="33"/>
              </w:numPr>
            </w:pPr>
            <w:r>
              <w:t xml:space="preserve">Respond to </w:t>
            </w:r>
            <w:r w:rsidR="00BB285A">
              <w:t>instructor’s questions/prompts</w:t>
            </w:r>
          </w:p>
          <w:p w14:paraId="2364C81C" w14:textId="2773A83E" w:rsidR="003C57D2" w:rsidRDefault="00BB285A" w:rsidP="00BB285A">
            <w:pPr>
              <w:pStyle w:val="ListParagraph"/>
              <w:numPr>
                <w:ilvl w:val="0"/>
                <w:numId w:val="33"/>
              </w:numPr>
            </w:pPr>
            <w:r>
              <w:t>H</w:t>
            </w:r>
            <w:r w:rsidR="003C57D2">
              <w:t xml:space="preserve">elp create list on board </w:t>
            </w:r>
          </w:p>
        </w:tc>
        <w:tc>
          <w:tcPr>
            <w:tcW w:w="2098" w:type="dxa"/>
            <w:tcBorders>
              <w:top w:val="single" w:sz="4" w:space="0" w:color="FFFFFF" w:themeColor="background1"/>
            </w:tcBorders>
          </w:tcPr>
          <w:p w14:paraId="0AB37562" w14:textId="77777777" w:rsidR="00BB285A" w:rsidRPr="008E2F9B" w:rsidRDefault="00BB285A" w:rsidP="00BB285A">
            <w:pPr>
              <w:pStyle w:val="ListParagraph"/>
              <w:numPr>
                <w:ilvl w:val="0"/>
                <w:numId w:val="33"/>
              </w:numPr>
              <w:autoSpaceDE w:val="0"/>
              <w:autoSpaceDN w:val="0"/>
              <w:adjustRightInd w:val="0"/>
              <w:spacing w:after="12"/>
              <w:rPr>
                <w:rFonts w:ascii="Calibri" w:hAnsi="Calibri" w:cs="Calibri"/>
                <w:lang w:eastAsia="zh-TW"/>
              </w:rPr>
            </w:pPr>
            <w:r w:rsidRPr="008E2F9B">
              <w:rPr>
                <w:rFonts w:ascii="Calibri" w:hAnsi="Calibri" w:cs="Calibri"/>
                <w:lang w:eastAsia="zh-TW"/>
              </w:rPr>
              <w:t>Integrate considerations of</w:t>
            </w:r>
            <w:r>
              <w:rPr>
                <w:rFonts w:ascii="Calibri" w:hAnsi="Calibri" w:cs="Calibri"/>
                <w:lang w:eastAsia="zh-TW"/>
              </w:rPr>
              <w:t xml:space="preserve"> content strategy,</w:t>
            </w:r>
            <w:r w:rsidRPr="008E2F9B">
              <w:rPr>
                <w:rFonts w:ascii="Calibri" w:hAnsi="Calibri" w:cs="Calibri"/>
                <w:lang w:eastAsia="zh-TW"/>
              </w:rPr>
              <w:t xml:space="preserve"> accessibility, aesthetics and user experience into the design process. </w:t>
            </w:r>
          </w:p>
          <w:p w14:paraId="4893FB2F" w14:textId="70181449" w:rsidR="00BB285A" w:rsidRDefault="00BB285A" w:rsidP="00BB285A">
            <w:pPr>
              <w:rPr>
                <w:lang w:eastAsia="zh-TW"/>
              </w:rPr>
            </w:pPr>
          </w:p>
          <w:p w14:paraId="66CF2908" w14:textId="77777777" w:rsidR="003C57D2" w:rsidRPr="00BB285A" w:rsidRDefault="003C57D2" w:rsidP="00BB285A">
            <w:pPr>
              <w:jc w:val="center"/>
              <w:rPr>
                <w:lang w:eastAsia="zh-TW"/>
              </w:rPr>
            </w:pPr>
          </w:p>
        </w:tc>
      </w:tr>
      <w:tr w:rsidR="003C57D2" w14:paraId="70065A79" w14:textId="77777777" w:rsidTr="00853D8E">
        <w:trPr>
          <w:cantSplit/>
          <w:trHeight w:val="739"/>
        </w:trPr>
        <w:tc>
          <w:tcPr>
            <w:tcW w:w="3369" w:type="dxa"/>
            <w:tcBorders>
              <w:top w:val="single" w:sz="4" w:space="0" w:color="FFFFFF" w:themeColor="background1"/>
            </w:tcBorders>
          </w:tcPr>
          <w:p w14:paraId="2DB6B11F" w14:textId="14972558" w:rsidR="003C57D2" w:rsidRPr="0092179D" w:rsidRDefault="003C57D2" w:rsidP="003C57D2">
            <w:pPr>
              <w:rPr>
                <w:b/>
                <w:color w:val="FF0000"/>
              </w:rPr>
            </w:pPr>
            <w:r w:rsidRPr="00097C4B">
              <w:rPr>
                <w:b/>
                <w:noProof/>
                <w:color w:val="FF0000"/>
                <w:lang w:eastAsia="zh-TW"/>
              </w:rPr>
              <w:lastRenderedPageBreak/>
              <w:drawing>
                <wp:inline distT="0" distB="0" distL="0" distR="0" wp14:anchorId="18F4E290" wp14:editId="05A467DC">
                  <wp:extent cx="2002155" cy="15011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02155" cy="1501140"/>
                          </a:xfrm>
                          <a:prstGeom prst="rect">
                            <a:avLst/>
                          </a:prstGeom>
                        </pic:spPr>
                      </pic:pic>
                    </a:graphicData>
                  </a:graphic>
                </wp:inline>
              </w:drawing>
            </w:r>
          </w:p>
        </w:tc>
        <w:tc>
          <w:tcPr>
            <w:tcW w:w="737" w:type="dxa"/>
            <w:tcBorders>
              <w:top w:val="single" w:sz="4" w:space="0" w:color="FFFFFF" w:themeColor="background1"/>
            </w:tcBorders>
          </w:tcPr>
          <w:p w14:paraId="54B5B433" w14:textId="77777777" w:rsidR="003C57D2" w:rsidRDefault="003C57D2" w:rsidP="003C57D2">
            <w:pPr>
              <w:rPr>
                <w:b/>
              </w:rPr>
            </w:pPr>
            <w:r>
              <w:rPr>
                <w:b/>
              </w:rPr>
              <w:t>3 min</w:t>
            </w:r>
          </w:p>
        </w:tc>
        <w:tc>
          <w:tcPr>
            <w:tcW w:w="6662" w:type="dxa"/>
            <w:tcBorders>
              <w:top w:val="single" w:sz="4" w:space="0" w:color="FFFFFF" w:themeColor="background1"/>
            </w:tcBorders>
          </w:tcPr>
          <w:p w14:paraId="59CEDC5F" w14:textId="631C14E1" w:rsidR="003C57D2" w:rsidRDefault="003C57D2" w:rsidP="003C57D2">
            <w:pPr>
              <w:rPr>
                <w:b/>
              </w:rPr>
            </w:pPr>
            <w:r w:rsidRPr="0039198C">
              <w:rPr>
                <w:b/>
              </w:rPr>
              <w:t>AESTHETICS – GOOD</w:t>
            </w:r>
          </w:p>
          <w:p w14:paraId="2BB2074B" w14:textId="04D916F0" w:rsidR="003C57D2" w:rsidRPr="00BB7584" w:rsidRDefault="003C57D2" w:rsidP="003C57D2">
            <w:pPr>
              <w:rPr>
                <w:b/>
              </w:rPr>
            </w:pPr>
            <w:r>
              <w:rPr>
                <w:b/>
              </w:rPr>
              <w:br/>
            </w:r>
            <w:r w:rsidRPr="0003448A">
              <w:rPr>
                <w:i/>
              </w:rPr>
              <w:t>Click</w:t>
            </w:r>
            <w:r>
              <w:t xml:space="preserve"> on link in slide to navigate to site (</w:t>
            </w:r>
            <w:hyperlink r:id="rId28" w:history="1">
              <w:r w:rsidRPr="001770A0">
                <w:rPr>
                  <w:rStyle w:val="Hyperlink"/>
                </w:rPr>
                <w:t>www.vanartgallery.bc.ca</w:t>
              </w:r>
            </w:hyperlink>
            <w:r>
              <w:rPr>
                <w:color w:val="0000FF" w:themeColor="hyperlink"/>
                <w:u w:val="single"/>
              </w:rPr>
              <w:t>)</w:t>
            </w:r>
          </w:p>
          <w:p w14:paraId="71794F59" w14:textId="77777777" w:rsidR="003C57D2" w:rsidRPr="00BB7584" w:rsidRDefault="003C57D2" w:rsidP="003C57D2">
            <w:pPr>
              <w:rPr>
                <w:color w:val="0000FF" w:themeColor="hyperlink"/>
                <w:u w:val="single"/>
              </w:rPr>
            </w:pPr>
          </w:p>
          <w:p w14:paraId="1751A06D" w14:textId="77777777" w:rsidR="003C57D2" w:rsidRDefault="003C57D2" w:rsidP="003C57D2">
            <w:r w:rsidRPr="00BB7584">
              <w:rPr>
                <w:i/>
              </w:rPr>
              <w:t>Ask</w:t>
            </w:r>
            <w:r w:rsidRPr="00BB7584">
              <w:t xml:space="preserve">: </w:t>
            </w:r>
          </w:p>
          <w:p w14:paraId="67CE81CA" w14:textId="408284B9" w:rsidR="003C57D2" w:rsidRDefault="003C57D2" w:rsidP="00BB285A">
            <w:pPr>
              <w:pStyle w:val="ListParagraph"/>
              <w:numPr>
                <w:ilvl w:val="0"/>
                <w:numId w:val="34"/>
              </w:numPr>
            </w:pPr>
            <w:r w:rsidRPr="00BB7584">
              <w:t>What are your first impressions of this website?</w:t>
            </w:r>
          </w:p>
          <w:p w14:paraId="45D7E2F7" w14:textId="062AE631" w:rsidR="003C57D2" w:rsidRPr="00BB7584" w:rsidRDefault="003C57D2" w:rsidP="00BB285A">
            <w:pPr>
              <w:pStyle w:val="ListParagraph"/>
              <w:numPr>
                <w:ilvl w:val="0"/>
                <w:numId w:val="34"/>
              </w:numPr>
            </w:pPr>
            <w:r>
              <w:t>What do you think works well for this website relative to the last website we looked at?</w:t>
            </w:r>
          </w:p>
          <w:p w14:paraId="56570A4B" w14:textId="77777777" w:rsidR="003C57D2" w:rsidRDefault="003C57D2" w:rsidP="003C57D2"/>
          <w:p w14:paraId="45409A0B" w14:textId="3BD048B8" w:rsidR="003C57D2" w:rsidRDefault="003C57D2" w:rsidP="003C57D2">
            <w:pPr>
              <w:rPr>
                <w:b/>
              </w:rPr>
            </w:pPr>
            <w:r>
              <w:rPr>
                <w:i/>
              </w:rPr>
              <w:t>Write</w:t>
            </w:r>
            <w:r w:rsidRPr="006C32CB">
              <w:t xml:space="preserve"> answers on </w:t>
            </w:r>
            <w:r>
              <w:t xml:space="preserve">white </w:t>
            </w:r>
            <w:r w:rsidRPr="006C32CB">
              <w:t>board</w:t>
            </w:r>
            <w:r>
              <w:t xml:space="preserve">. </w:t>
            </w:r>
            <w:r>
              <w:rPr>
                <w:i/>
              </w:rPr>
              <w:t>Fill in</w:t>
            </w:r>
            <w:r>
              <w:t xml:space="preserve"> answers with below examples</w:t>
            </w:r>
            <w:r>
              <w:rPr>
                <w:b/>
              </w:rPr>
              <w:t xml:space="preserve"> </w:t>
            </w:r>
          </w:p>
          <w:p w14:paraId="7434FA6F" w14:textId="77777777" w:rsidR="003C57D2" w:rsidRDefault="003C57D2" w:rsidP="003C57D2">
            <w:pPr>
              <w:rPr>
                <w:b/>
              </w:rPr>
            </w:pPr>
          </w:p>
          <w:p w14:paraId="22B4CFB0" w14:textId="5B5D8AFE" w:rsidR="003C57D2" w:rsidRDefault="004B0949" w:rsidP="004B0949">
            <w:r>
              <w:t>Possible answer:</w:t>
            </w:r>
            <w:r w:rsidR="003C57D2" w:rsidRPr="005C7FBC">
              <w:t xml:space="preserve"> </w:t>
            </w:r>
          </w:p>
          <w:p w14:paraId="77C6CA2E" w14:textId="46D619B6" w:rsidR="003C57D2" w:rsidRDefault="003C57D2" w:rsidP="00BB285A">
            <w:pPr>
              <w:pStyle w:val="ListParagraph"/>
              <w:numPr>
                <w:ilvl w:val="1"/>
                <w:numId w:val="34"/>
              </w:numPr>
            </w:pPr>
            <w:r>
              <w:t>generous use of white space</w:t>
            </w:r>
          </w:p>
          <w:p w14:paraId="6673139E" w14:textId="4083687B" w:rsidR="003C57D2" w:rsidRDefault="003C57D2" w:rsidP="00BB285A">
            <w:pPr>
              <w:pStyle w:val="ListParagraph"/>
              <w:numPr>
                <w:ilvl w:val="1"/>
                <w:numId w:val="34"/>
              </w:numPr>
            </w:pPr>
            <w:r>
              <w:t>limited text</w:t>
            </w:r>
          </w:p>
          <w:p w14:paraId="7732FB68" w14:textId="5D9E50CA" w:rsidR="003C57D2" w:rsidRDefault="003C57D2" w:rsidP="00BB285A">
            <w:pPr>
              <w:pStyle w:val="ListParagraph"/>
              <w:numPr>
                <w:ilvl w:val="1"/>
                <w:numId w:val="34"/>
              </w:numPr>
            </w:pPr>
            <w:r>
              <w:t>clear navigation</w:t>
            </w:r>
          </w:p>
          <w:p w14:paraId="2E45D48B" w14:textId="74D5B6EF" w:rsidR="003C57D2" w:rsidRDefault="003C57D2" w:rsidP="00BB285A">
            <w:pPr>
              <w:pStyle w:val="ListParagraph"/>
              <w:numPr>
                <w:ilvl w:val="1"/>
                <w:numId w:val="34"/>
              </w:numPr>
            </w:pPr>
            <w:r>
              <w:t>large font</w:t>
            </w:r>
          </w:p>
          <w:p w14:paraId="0AD5DB8B" w14:textId="77777777" w:rsidR="003C57D2" w:rsidRDefault="003C57D2" w:rsidP="00BB285A">
            <w:pPr>
              <w:pStyle w:val="ListParagraph"/>
              <w:numPr>
                <w:ilvl w:val="1"/>
                <w:numId w:val="34"/>
              </w:numPr>
            </w:pPr>
            <w:r>
              <w:t>use of images</w:t>
            </w:r>
          </w:p>
          <w:p w14:paraId="6C4F2156" w14:textId="77777777" w:rsidR="003C57D2" w:rsidRDefault="003C57D2" w:rsidP="003C57D2">
            <w:pPr>
              <w:pStyle w:val="ListParagraph"/>
              <w:ind w:left="1440"/>
            </w:pPr>
          </w:p>
          <w:p w14:paraId="7C359D04" w14:textId="77777777" w:rsidR="003C57D2" w:rsidRPr="00F4213E" w:rsidRDefault="003C57D2" w:rsidP="00BB285A">
            <w:pPr>
              <w:pStyle w:val="ListParagraph"/>
              <w:numPr>
                <w:ilvl w:val="0"/>
                <w:numId w:val="42"/>
              </w:numPr>
            </w:pPr>
            <w:r w:rsidRPr="00F4213E">
              <w:t xml:space="preserve">Step to considering your design decisions: </w:t>
            </w:r>
          </w:p>
          <w:p w14:paraId="2FD5A38E" w14:textId="77777777" w:rsidR="003C57D2" w:rsidRPr="00F4213E" w:rsidRDefault="003C57D2" w:rsidP="00BB285A">
            <w:pPr>
              <w:pStyle w:val="ListParagraph"/>
              <w:numPr>
                <w:ilvl w:val="0"/>
                <w:numId w:val="43"/>
              </w:numPr>
            </w:pPr>
            <w:r w:rsidRPr="00F4213E">
              <w:t xml:space="preserve">Consider your </w:t>
            </w:r>
            <w:r w:rsidRPr="004B0949">
              <w:rPr>
                <w:b/>
              </w:rPr>
              <w:t>demographic</w:t>
            </w:r>
            <w:r w:rsidRPr="00F4213E">
              <w:t xml:space="preserve">/target audience:  what do they need? What do they like?   </w:t>
            </w:r>
          </w:p>
          <w:p w14:paraId="7A6E801C" w14:textId="50100C84" w:rsidR="003C57D2" w:rsidRDefault="003C57D2" w:rsidP="00BB285A">
            <w:pPr>
              <w:pStyle w:val="ListParagraph"/>
              <w:numPr>
                <w:ilvl w:val="0"/>
                <w:numId w:val="43"/>
              </w:numPr>
            </w:pPr>
            <w:r w:rsidRPr="00F4213E">
              <w:t xml:space="preserve">Can your audience do what you </w:t>
            </w:r>
            <w:r w:rsidRPr="004B0949">
              <w:rPr>
                <w:b/>
              </w:rPr>
              <w:t>intend them to do</w:t>
            </w:r>
            <w:r w:rsidRPr="00F4213E">
              <w:t xml:space="preserve"> and how does the design help that? </w:t>
            </w:r>
          </w:p>
          <w:p w14:paraId="1899C746" w14:textId="3348CC64" w:rsidR="003C57D2" w:rsidRDefault="003C57D2" w:rsidP="003C57D2">
            <w:pPr>
              <w:pStyle w:val="ListParagraph"/>
              <w:ind w:left="1440"/>
            </w:pPr>
          </w:p>
        </w:tc>
        <w:tc>
          <w:tcPr>
            <w:tcW w:w="1701" w:type="dxa"/>
            <w:tcBorders>
              <w:top w:val="single" w:sz="4" w:space="0" w:color="FFFFFF" w:themeColor="background1"/>
            </w:tcBorders>
          </w:tcPr>
          <w:p w14:paraId="2AF2C942" w14:textId="77777777" w:rsidR="00BB285A" w:rsidRDefault="003C57D2" w:rsidP="00BB285A">
            <w:pPr>
              <w:pStyle w:val="ListParagraph"/>
              <w:numPr>
                <w:ilvl w:val="0"/>
                <w:numId w:val="61"/>
              </w:numPr>
            </w:pPr>
            <w:r>
              <w:t>Respond to</w:t>
            </w:r>
            <w:r w:rsidR="00BB285A">
              <w:t xml:space="preserve"> instructor’s questions/prompts</w:t>
            </w:r>
          </w:p>
          <w:p w14:paraId="5E7E8EC9" w14:textId="4DB8F097" w:rsidR="003C57D2" w:rsidRDefault="00BB285A" w:rsidP="00BB285A">
            <w:pPr>
              <w:pStyle w:val="ListParagraph"/>
              <w:numPr>
                <w:ilvl w:val="0"/>
                <w:numId w:val="61"/>
              </w:numPr>
            </w:pPr>
            <w:r>
              <w:t>H</w:t>
            </w:r>
            <w:r w:rsidR="003C57D2">
              <w:t>elp create list on board</w:t>
            </w:r>
          </w:p>
        </w:tc>
        <w:tc>
          <w:tcPr>
            <w:tcW w:w="2098" w:type="dxa"/>
            <w:tcBorders>
              <w:top w:val="single" w:sz="4" w:space="0" w:color="FFFFFF" w:themeColor="background1"/>
            </w:tcBorders>
          </w:tcPr>
          <w:p w14:paraId="31D32544" w14:textId="77777777" w:rsidR="00BB285A" w:rsidRPr="008E2F9B" w:rsidRDefault="00BB285A" w:rsidP="00BB285A">
            <w:pPr>
              <w:pStyle w:val="ListParagraph"/>
              <w:numPr>
                <w:ilvl w:val="0"/>
                <w:numId w:val="61"/>
              </w:numPr>
              <w:autoSpaceDE w:val="0"/>
              <w:autoSpaceDN w:val="0"/>
              <w:adjustRightInd w:val="0"/>
              <w:spacing w:after="12"/>
              <w:rPr>
                <w:rFonts w:ascii="Calibri" w:hAnsi="Calibri" w:cs="Calibri"/>
                <w:lang w:eastAsia="zh-TW"/>
              </w:rPr>
            </w:pPr>
            <w:r w:rsidRPr="008E2F9B">
              <w:rPr>
                <w:rFonts w:ascii="Calibri" w:hAnsi="Calibri" w:cs="Calibri"/>
                <w:lang w:eastAsia="zh-TW"/>
              </w:rPr>
              <w:t>Integrate considerations of</w:t>
            </w:r>
            <w:r>
              <w:rPr>
                <w:rFonts w:ascii="Calibri" w:hAnsi="Calibri" w:cs="Calibri"/>
                <w:lang w:eastAsia="zh-TW"/>
              </w:rPr>
              <w:t xml:space="preserve"> content strategy,</w:t>
            </w:r>
            <w:r w:rsidRPr="008E2F9B">
              <w:rPr>
                <w:rFonts w:ascii="Calibri" w:hAnsi="Calibri" w:cs="Calibri"/>
                <w:lang w:eastAsia="zh-TW"/>
              </w:rPr>
              <w:t xml:space="preserve"> accessibility, aesthetics and user experience into the design process. </w:t>
            </w:r>
          </w:p>
          <w:p w14:paraId="16FE38BB" w14:textId="77777777" w:rsidR="003C57D2" w:rsidRPr="00BB285A" w:rsidRDefault="003C57D2" w:rsidP="00BB285A">
            <w:pPr>
              <w:rPr>
                <w:lang w:eastAsia="zh-TW"/>
              </w:rPr>
            </w:pPr>
          </w:p>
        </w:tc>
      </w:tr>
      <w:tr w:rsidR="003C57D2" w14:paraId="51F985BD" w14:textId="77777777" w:rsidTr="00853D8E">
        <w:trPr>
          <w:cantSplit/>
          <w:trHeight w:val="739"/>
        </w:trPr>
        <w:tc>
          <w:tcPr>
            <w:tcW w:w="3369" w:type="dxa"/>
            <w:tcBorders>
              <w:top w:val="single" w:sz="4" w:space="0" w:color="FFFFFF" w:themeColor="background1"/>
            </w:tcBorders>
          </w:tcPr>
          <w:p w14:paraId="2CBFF2FA" w14:textId="3E91D9B5" w:rsidR="003C57D2" w:rsidRDefault="003C57D2" w:rsidP="003C57D2">
            <w:pPr>
              <w:rPr>
                <w:b/>
              </w:rPr>
            </w:pPr>
            <w:r>
              <w:rPr>
                <w:b/>
              </w:rPr>
              <w:lastRenderedPageBreak/>
              <w:t xml:space="preserve"> </w:t>
            </w:r>
            <w:r w:rsidRPr="00E50523">
              <w:rPr>
                <w:b/>
                <w:noProof/>
                <w:lang w:eastAsia="zh-TW"/>
              </w:rPr>
              <w:drawing>
                <wp:inline distT="0" distB="0" distL="0" distR="0" wp14:anchorId="7C59B903" wp14:editId="191B9424">
                  <wp:extent cx="2002155" cy="15011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02155" cy="1501140"/>
                          </a:xfrm>
                          <a:prstGeom prst="rect">
                            <a:avLst/>
                          </a:prstGeom>
                        </pic:spPr>
                      </pic:pic>
                    </a:graphicData>
                  </a:graphic>
                </wp:inline>
              </w:drawing>
            </w:r>
          </w:p>
        </w:tc>
        <w:tc>
          <w:tcPr>
            <w:tcW w:w="737" w:type="dxa"/>
            <w:tcBorders>
              <w:top w:val="single" w:sz="4" w:space="0" w:color="FFFFFF" w:themeColor="background1"/>
            </w:tcBorders>
          </w:tcPr>
          <w:p w14:paraId="5AD92D3F" w14:textId="77777777" w:rsidR="003C57D2" w:rsidRDefault="003C57D2" w:rsidP="003C57D2">
            <w:pPr>
              <w:rPr>
                <w:b/>
              </w:rPr>
            </w:pPr>
            <w:r>
              <w:rPr>
                <w:b/>
              </w:rPr>
              <w:t>2 min</w:t>
            </w:r>
          </w:p>
        </w:tc>
        <w:tc>
          <w:tcPr>
            <w:tcW w:w="6662" w:type="dxa"/>
            <w:tcBorders>
              <w:top w:val="single" w:sz="4" w:space="0" w:color="FFFFFF" w:themeColor="background1"/>
            </w:tcBorders>
          </w:tcPr>
          <w:p w14:paraId="041B4EE8" w14:textId="264EE90D" w:rsidR="003C57D2" w:rsidRDefault="003C57D2" w:rsidP="003C57D2">
            <w:pPr>
              <w:rPr>
                <w:b/>
              </w:rPr>
            </w:pPr>
            <w:r w:rsidRPr="0039198C">
              <w:rPr>
                <w:b/>
              </w:rPr>
              <w:t xml:space="preserve">AESTHETICS </w:t>
            </w:r>
          </w:p>
          <w:p w14:paraId="3C4F53D1" w14:textId="77777777" w:rsidR="003C57D2" w:rsidRDefault="003C57D2" w:rsidP="003C57D2">
            <w:pPr>
              <w:rPr>
                <w:b/>
              </w:rPr>
            </w:pPr>
          </w:p>
          <w:p w14:paraId="26AEDDDE" w14:textId="77777777" w:rsidR="003C57D2" w:rsidRPr="00F4213E" w:rsidRDefault="003C57D2" w:rsidP="003C57D2">
            <w:pPr>
              <w:rPr>
                <w:i/>
              </w:rPr>
            </w:pPr>
            <w:r w:rsidRPr="00F4213E">
              <w:rPr>
                <w:i/>
              </w:rPr>
              <w:t xml:space="preserve">Read </w:t>
            </w:r>
            <w:r w:rsidRPr="00F4213E">
              <w:t>the quote:</w:t>
            </w:r>
            <w:r w:rsidRPr="00F4213E">
              <w:rPr>
                <w:i/>
              </w:rPr>
              <w:t xml:space="preserve"> </w:t>
            </w:r>
          </w:p>
          <w:p w14:paraId="492E549B" w14:textId="7E58ED4A" w:rsidR="003C57D2" w:rsidRPr="00F4213E" w:rsidRDefault="003C57D2" w:rsidP="00BB285A">
            <w:pPr>
              <w:pStyle w:val="ListParagraph"/>
              <w:numPr>
                <w:ilvl w:val="0"/>
                <w:numId w:val="34"/>
              </w:numPr>
            </w:pPr>
            <w:r w:rsidRPr="00F4213E">
              <w:t>“</w:t>
            </w:r>
            <w:r w:rsidRPr="00F4213E">
              <w:rPr>
                <w:rFonts w:eastAsia="Times New Roman" w:cs="Times New Roman"/>
                <w:lang w:eastAsia="zh-TW"/>
              </w:rPr>
              <w:t xml:space="preserve">Design is not just what it looks like and feels like. Design is how it works.”  Steve Jobs </w:t>
            </w:r>
          </w:p>
          <w:p w14:paraId="392C4A6A" w14:textId="77777777" w:rsidR="003C57D2" w:rsidRDefault="003C57D2" w:rsidP="003C57D2"/>
          <w:p w14:paraId="76B0906B" w14:textId="3EC08134" w:rsidR="003C57D2" w:rsidRDefault="003C57D2" w:rsidP="003C57D2">
            <w:r>
              <w:rPr>
                <w:i/>
              </w:rPr>
              <w:t xml:space="preserve">Review </w:t>
            </w:r>
            <w:r>
              <w:t>slide content</w:t>
            </w:r>
          </w:p>
          <w:p w14:paraId="71FB9858" w14:textId="77777777" w:rsidR="002F4C8A" w:rsidRDefault="002F4C8A" w:rsidP="003C57D2"/>
          <w:p w14:paraId="6CF28447" w14:textId="77777777" w:rsidR="003C57D2" w:rsidRDefault="003C57D2" w:rsidP="00BB285A">
            <w:pPr>
              <w:pStyle w:val="ListParagraph"/>
              <w:numPr>
                <w:ilvl w:val="0"/>
                <w:numId w:val="47"/>
              </w:numPr>
            </w:pPr>
            <w:r>
              <w:t>Balance design and usability: can you think of an example of a website that’s very beautiful, but hard to use, or very functional, but unpleasant to look at?</w:t>
            </w:r>
          </w:p>
          <w:p w14:paraId="5C105583" w14:textId="77777777" w:rsidR="002F4C8A" w:rsidRDefault="002F4C8A" w:rsidP="002F4C8A">
            <w:pPr>
              <w:pStyle w:val="ListParagraph"/>
              <w:ind w:left="360"/>
            </w:pPr>
          </w:p>
          <w:p w14:paraId="4F6BF2A8" w14:textId="77777777" w:rsidR="003C57D2" w:rsidRDefault="003C57D2" w:rsidP="00BB285A">
            <w:pPr>
              <w:pStyle w:val="ListParagraph"/>
              <w:numPr>
                <w:ilvl w:val="0"/>
                <w:numId w:val="47"/>
              </w:numPr>
            </w:pPr>
            <w:r>
              <w:t xml:space="preserve">We will go into more detail about the </w:t>
            </w:r>
            <w:r w:rsidRPr="002F4C8A">
              <w:rPr>
                <w:b/>
              </w:rPr>
              <w:t>3 Elements of Design</w:t>
            </w:r>
            <w:r>
              <w:t>:</w:t>
            </w:r>
          </w:p>
          <w:p w14:paraId="6FB86D93" w14:textId="77777777" w:rsidR="003C57D2" w:rsidRDefault="003C57D2" w:rsidP="00BB285A">
            <w:pPr>
              <w:pStyle w:val="ListParagraph"/>
              <w:numPr>
                <w:ilvl w:val="1"/>
                <w:numId w:val="47"/>
              </w:numPr>
            </w:pPr>
            <w:r>
              <w:t>Type/Font</w:t>
            </w:r>
          </w:p>
          <w:p w14:paraId="6F16F97A" w14:textId="77777777" w:rsidR="003C57D2" w:rsidRDefault="003C57D2" w:rsidP="00BB285A">
            <w:pPr>
              <w:pStyle w:val="ListParagraph"/>
              <w:numPr>
                <w:ilvl w:val="1"/>
                <w:numId w:val="47"/>
              </w:numPr>
            </w:pPr>
            <w:r>
              <w:t>Texture, form, whitespace</w:t>
            </w:r>
          </w:p>
          <w:p w14:paraId="79AD7201" w14:textId="77777777" w:rsidR="003C57D2" w:rsidRDefault="003C57D2" w:rsidP="00BB285A">
            <w:pPr>
              <w:pStyle w:val="ListParagraph"/>
              <w:numPr>
                <w:ilvl w:val="1"/>
                <w:numId w:val="47"/>
              </w:numPr>
            </w:pPr>
            <w:r>
              <w:t>Colour palette</w:t>
            </w:r>
          </w:p>
          <w:p w14:paraId="22B58351" w14:textId="5F6DB2E2" w:rsidR="002F4C8A" w:rsidRDefault="002F4C8A" w:rsidP="002F4C8A">
            <w:pPr>
              <w:pStyle w:val="ListParagraph"/>
              <w:ind w:left="1440"/>
            </w:pPr>
          </w:p>
        </w:tc>
        <w:tc>
          <w:tcPr>
            <w:tcW w:w="1701" w:type="dxa"/>
            <w:tcBorders>
              <w:top w:val="single" w:sz="4" w:space="0" w:color="FFFFFF" w:themeColor="background1"/>
            </w:tcBorders>
          </w:tcPr>
          <w:p w14:paraId="4C731D4C" w14:textId="77777777" w:rsidR="002F4C8A" w:rsidRDefault="002F4C8A" w:rsidP="00BB285A">
            <w:pPr>
              <w:pStyle w:val="ListParagraph"/>
              <w:numPr>
                <w:ilvl w:val="0"/>
                <w:numId w:val="47"/>
              </w:numPr>
            </w:pPr>
            <w:r>
              <w:t>Listen to instructor</w:t>
            </w:r>
          </w:p>
          <w:p w14:paraId="282445DC" w14:textId="77777777" w:rsidR="002F4C8A" w:rsidRDefault="002F4C8A" w:rsidP="00BB285A">
            <w:pPr>
              <w:pStyle w:val="ListParagraph"/>
              <w:numPr>
                <w:ilvl w:val="0"/>
                <w:numId w:val="47"/>
              </w:numPr>
            </w:pPr>
            <w:r>
              <w:t>Respond to instructor’s prompts</w:t>
            </w:r>
          </w:p>
          <w:p w14:paraId="287B844F" w14:textId="6B64F1E6" w:rsidR="003C57D2" w:rsidRDefault="002F4C8A" w:rsidP="00BB285A">
            <w:pPr>
              <w:pStyle w:val="ListParagraph"/>
              <w:numPr>
                <w:ilvl w:val="0"/>
                <w:numId w:val="47"/>
              </w:numPr>
            </w:pPr>
            <w:r>
              <w:t>A</w:t>
            </w:r>
            <w:r w:rsidR="003C57D2">
              <w:t>sk questions</w:t>
            </w:r>
          </w:p>
        </w:tc>
        <w:tc>
          <w:tcPr>
            <w:tcW w:w="2098" w:type="dxa"/>
            <w:tcBorders>
              <w:top w:val="single" w:sz="4" w:space="0" w:color="FFFFFF" w:themeColor="background1"/>
            </w:tcBorders>
          </w:tcPr>
          <w:p w14:paraId="72C5D324" w14:textId="77777777" w:rsidR="003C57D2" w:rsidRPr="007A5FF7" w:rsidRDefault="003C57D2" w:rsidP="00BB285A">
            <w:pPr>
              <w:pStyle w:val="ListParagraph"/>
              <w:numPr>
                <w:ilvl w:val="0"/>
                <w:numId w:val="46"/>
              </w:numPr>
              <w:autoSpaceDE w:val="0"/>
              <w:autoSpaceDN w:val="0"/>
              <w:adjustRightInd w:val="0"/>
              <w:spacing w:after="12"/>
              <w:rPr>
                <w:rFonts w:ascii="Calibri" w:hAnsi="Calibri" w:cs="Calibri"/>
                <w:lang w:eastAsia="zh-TW"/>
              </w:rPr>
            </w:pPr>
            <w:r w:rsidRPr="007A5FF7">
              <w:rPr>
                <w:rFonts w:ascii="Calibri" w:hAnsi="Calibri" w:cs="Calibri"/>
                <w:lang w:eastAsia="zh-TW"/>
              </w:rPr>
              <w:t xml:space="preserve">Integrate considerations of content strategy, accessibility, aesthetics and user experience into the design process. </w:t>
            </w:r>
          </w:p>
          <w:p w14:paraId="03037A4E" w14:textId="77777777" w:rsidR="003C57D2" w:rsidRPr="00762ECA" w:rsidRDefault="003C57D2" w:rsidP="003C57D2"/>
        </w:tc>
      </w:tr>
      <w:tr w:rsidR="003C57D2" w14:paraId="421FE00B" w14:textId="77777777" w:rsidTr="00853D8E">
        <w:trPr>
          <w:cantSplit/>
          <w:trHeight w:val="739"/>
        </w:trPr>
        <w:tc>
          <w:tcPr>
            <w:tcW w:w="3369" w:type="dxa"/>
            <w:tcBorders>
              <w:top w:val="single" w:sz="4" w:space="0" w:color="FFFFFF" w:themeColor="background1"/>
            </w:tcBorders>
          </w:tcPr>
          <w:p w14:paraId="72A82A7E" w14:textId="1298DF64" w:rsidR="003C57D2" w:rsidRDefault="003C57D2" w:rsidP="003C57D2">
            <w:pPr>
              <w:rPr>
                <w:b/>
                <w:noProof/>
                <w:color w:val="FF0000"/>
                <w:lang w:eastAsia="zh-TW"/>
              </w:rPr>
            </w:pPr>
            <w:r w:rsidRPr="00E50523">
              <w:rPr>
                <w:b/>
                <w:noProof/>
                <w:color w:val="FF0000"/>
                <w:lang w:eastAsia="zh-TW"/>
              </w:rPr>
              <w:lastRenderedPageBreak/>
              <w:drawing>
                <wp:inline distT="0" distB="0" distL="0" distR="0" wp14:anchorId="132E06DC" wp14:editId="67C9EE73">
                  <wp:extent cx="2002155" cy="15011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2155" cy="1501140"/>
                          </a:xfrm>
                          <a:prstGeom prst="rect">
                            <a:avLst/>
                          </a:prstGeom>
                        </pic:spPr>
                      </pic:pic>
                    </a:graphicData>
                  </a:graphic>
                </wp:inline>
              </w:drawing>
            </w:r>
          </w:p>
        </w:tc>
        <w:tc>
          <w:tcPr>
            <w:tcW w:w="737" w:type="dxa"/>
            <w:tcBorders>
              <w:top w:val="single" w:sz="4" w:space="0" w:color="FFFFFF" w:themeColor="background1"/>
            </w:tcBorders>
          </w:tcPr>
          <w:p w14:paraId="38730DA6" w14:textId="564A2166" w:rsidR="003C57D2" w:rsidRPr="0075794F" w:rsidRDefault="003C57D2" w:rsidP="003C57D2">
            <w:r w:rsidRPr="0075794F">
              <w:t xml:space="preserve">3 min </w:t>
            </w:r>
          </w:p>
        </w:tc>
        <w:tc>
          <w:tcPr>
            <w:tcW w:w="6662" w:type="dxa"/>
            <w:tcBorders>
              <w:top w:val="single" w:sz="4" w:space="0" w:color="FFFFFF" w:themeColor="background1"/>
            </w:tcBorders>
          </w:tcPr>
          <w:p w14:paraId="3C0CD9F7" w14:textId="5412B6C4" w:rsidR="003C57D2" w:rsidRDefault="003C57D2" w:rsidP="003C57D2">
            <w:pPr>
              <w:rPr>
                <w:b/>
              </w:rPr>
            </w:pPr>
            <w:r w:rsidRPr="0075794F">
              <w:rPr>
                <w:b/>
              </w:rPr>
              <w:t>AESTHETICS: TYPE &amp; FONTS</w:t>
            </w:r>
          </w:p>
          <w:p w14:paraId="0DFB9464" w14:textId="77777777" w:rsidR="002F4C8A" w:rsidRPr="0075794F" w:rsidRDefault="002F4C8A" w:rsidP="003C57D2">
            <w:pPr>
              <w:rPr>
                <w:b/>
              </w:rPr>
            </w:pPr>
          </w:p>
          <w:p w14:paraId="2F3364B6" w14:textId="752F2D65" w:rsidR="003C57D2" w:rsidRDefault="003C57D2" w:rsidP="00BB285A">
            <w:pPr>
              <w:pStyle w:val="ListParagraph"/>
              <w:numPr>
                <w:ilvl w:val="0"/>
                <w:numId w:val="19"/>
              </w:numPr>
            </w:pPr>
            <w:r w:rsidRPr="0075794F">
              <w:t>Type otherwise known as “font” is a key design element on the web.  They can be used to create visual effects as well as being functional.</w:t>
            </w:r>
          </w:p>
          <w:p w14:paraId="077875E8" w14:textId="77777777" w:rsidR="002F4C8A" w:rsidRPr="0075794F" w:rsidRDefault="002F4C8A" w:rsidP="002F4C8A">
            <w:pPr>
              <w:pStyle w:val="ListParagraph"/>
              <w:ind w:left="360"/>
            </w:pPr>
          </w:p>
          <w:p w14:paraId="21488B52" w14:textId="77777777" w:rsidR="002F4C8A" w:rsidRDefault="002F4C8A" w:rsidP="002F4C8A">
            <w:r w:rsidRPr="002F4C8A">
              <w:rPr>
                <w:i/>
              </w:rPr>
              <w:t>Explain</w:t>
            </w:r>
            <w:r>
              <w:t xml:space="preserve"> Websafe fonts </w:t>
            </w:r>
          </w:p>
          <w:p w14:paraId="26AEC6DA" w14:textId="3E4387A1" w:rsidR="003C57D2" w:rsidRDefault="002F4C8A" w:rsidP="00BB285A">
            <w:pPr>
              <w:pStyle w:val="ListParagraph"/>
              <w:numPr>
                <w:ilvl w:val="0"/>
                <w:numId w:val="60"/>
              </w:numPr>
            </w:pPr>
            <w:r>
              <w:t>I</w:t>
            </w:r>
            <w:r w:rsidR="003C57D2" w:rsidRPr="0075794F">
              <w:t>t is important to know if the font you are using is “websafe.” Every device has its own list of fonts to display. If your font is too “unique” it mig</w:t>
            </w:r>
            <w:r w:rsidR="003C57D2">
              <w:t>ht not display well everywhere. “Websafe” fonts work on most devices and browsers.</w:t>
            </w:r>
          </w:p>
          <w:p w14:paraId="3FB6FCF0" w14:textId="77777777" w:rsidR="002F4C8A" w:rsidRDefault="002F4C8A" w:rsidP="002F4C8A">
            <w:pPr>
              <w:pStyle w:val="ListParagraph"/>
              <w:ind w:left="360"/>
            </w:pPr>
          </w:p>
          <w:p w14:paraId="6A1247AB" w14:textId="39BC10B0" w:rsidR="002F4C8A" w:rsidRPr="002F4C8A" w:rsidRDefault="002F4C8A" w:rsidP="002F4C8A">
            <w:pPr>
              <w:rPr>
                <w:i/>
              </w:rPr>
            </w:pPr>
            <w:r>
              <w:rPr>
                <w:i/>
              </w:rPr>
              <w:t xml:space="preserve">Explain </w:t>
            </w:r>
            <w:r w:rsidRPr="002F4C8A">
              <w:t>Font Familes</w:t>
            </w:r>
          </w:p>
          <w:p w14:paraId="44A789B5" w14:textId="415BB212" w:rsidR="003C57D2" w:rsidRPr="0075794F" w:rsidRDefault="00DD1A8C" w:rsidP="00BB285A">
            <w:pPr>
              <w:pStyle w:val="ListParagraph"/>
              <w:numPr>
                <w:ilvl w:val="0"/>
                <w:numId w:val="19"/>
              </w:numPr>
            </w:pPr>
            <w:r>
              <w:t>Serif and Sans</w:t>
            </w:r>
            <w:r w:rsidR="003C57D2" w:rsidRPr="0075794F">
              <w:t xml:space="preserve">–serif are the two main font types. </w:t>
            </w:r>
          </w:p>
          <w:p w14:paraId="374CA62E" w14:textId="77777777" w:rsidR="003C57D2" w:rsidRPr="0075794F" w:rsidRDefault="003C57D2" w:rsidP="00BB285A">
            <w:pPr>
              <w:pStyle w:val="ListParagraph"/>
              <w:numPr>
                <w:ilvl w:val="1"/>
                <w:numId w:val="19"/>
              </w:numPr>
            </w:pPr>
            <w:r w:rsidRPr="0075794F">
              <w:t>Serif is typically used for print media because the “ticks” on the end of the letters create an effect of an underline visually.</w:t>
            </w:r>
          </w:p>
          <w:p w14:paraId="6A3D2000" w14:textId="55526E4D" w:rsidR="003C57D2" w:rsidRDefault="003C57D2" w:rsidP="00BB285A">
            <w:pPr>
              <w:pStyle w:val="ListParagraph"/>
              <w:numPr>
                <w:ilvl w:val="1"/>
                <w:numId w:val="19"/>
              </w:numPr>
            </w:pPr>
            <w:r w:rsidRPr="0075794F">
              <w:t xml:space="preserve">Sans-serif (“sans” meaning without) are used more often on websites and “chunked” content (like lists).  </w:t>
            </w:r>
          </w:p>
          <w:p w14:paraId="262BF0B4" w14:textId="77777777" w:rsidR="00DD1A8C" w:rsidRDefault="00DD1A8C" w:rsidP="00DD1A8C">
            <w:pPr>
              <w:pStyle w:val="ListParagraph"/>
              <w:ind w:left="1068"/>
            </w:pPr>
          </w:p>
          <w:p w14:paraId="30DF661C" w14:textId="65C43EB0" w:rsidR="003C57D2" w:rsidRPr="0075794F" w:rsidRDefault="003C57D2" w:rsidP="00BB285A">
            <w:pPr>
              <w:pStyle w:val="ListParagraph"/>
              <w:numPr>
                <w:ilvl w:val="0"/>
                <w:numId w:val="19"/>
              </w:numPr>
            </w:pPr>
            <w:r>
              <w:t xml:space="preserve">If you are interested in learning </w:t>
            </w:r>
            <w:r w:rsidRPr="007F5404">
              <w:t xml:space="preserve">learn </w:t>
            </w:r>
            <w:r>
              <w:t xml:space="preserve">you can go to Lynda to find a course by </w:t>
            </w:r>
            <w:r w:rsidRPr="002F4C8A">
              <w:rPr>
                <w:i/>
              </w:rPr>
              <w:t>Sue Jenkins, Design Aesthetics for the Web</w:t>
            </w:r>
            <w:r>
              <w:t>. I’ll show you a short clip, but the whole course is very helpful (it’s on your handout!)</w:t>
            </w:r>
            <w:r w:rsidRPr="0075794F">
              <w:t xml:space="preserve"> </w:t>
            </w:r>
          </w:p>
        </w:tc>
        <w:tc>
          <w:tcPr>
            <w:tcW w:w="1701" w:type="dxa"/>
            <w:tcBorders>
              <w:top w:val="single" w:sz="4" w:space="0" w:color="FFFFFF" w:themeColor="background1"/>
            </w:tcBorders>
          </w:tcPr>
          <w:p w14:paraId="4838ACD8" w14:textId="77777777" w:rsidR="002F4C8A" w:rsidRDefault="002F4C8A" w:rsidP="00BB285A">
            <w:pPr>
              <w:pStyle w:val="ListParagraph"/>
              <w:numPr>
                <w:ilvl w:val="0"/>
                <w:numId w:val="19"/>
              </w:numPr>
            </w:pPr>
            <w:r>
              <w:t>Listen to instructor</w:t>
            </w:r>
          </w:p>
          <w:p w14:paraId="055CFA9F" w14:textId="414BC6F7" w:rsidR="003C57D2" w:rsidRDefault="002F4C8A" w:rsidP="00BB285A">
            <w:pPr>
              <w:pStyle w:val="ListParagraph"/>
              <w:numPr>
                <w:ilvl w:val="0"/>
                <w:numId w:val="19"/>
              </w:numPr>
            </w:pPr>
            <w:r>
              <w:t>Ask questions</w:t>
            </w:r>
          </w:p>
        </w:tc>
        <w:tc>
          <w:tcPr>
            <w:tcW w:w="2098" w:type="dxa"/>
            <w:tcBorders>
              <w:top w:val="single" w:sz="4" w:space="0" w:color="FFFFFF" w:themeColor="background1"/>
            </w:tcBorders>
          </w:tcPr>
          <w:p w14:paraId="49372408" w14:textId="77777777" w:rsidR="003C57D2" w:rsidRPr="007A5FF7" w:rsidRDefault="003C57D2" w:rsidP="00BB285A">
            <w:pPr>
              <w:pStyle w:val="ListParagraph"/>
              <w:numPr>
                <w:ilvl w:val="0"/>
                <w:numId w:val="46"/>
              </w:numPr>
              <w:autoSpaceDE w:val="0"/>
              <w:autoSpaceDN w:val="0"/>
              <w:adjustRightInd w:val="0"/>
              <w:spacing w:after="12"/>
              <w:rPr>
                <w:rFonts w:ascii="Calibri" w:hAnsi="Calibri" w:cs="Calibri"/>
                <w:lang w:eastAsia="zh-TW"/>
              </w:rPr>
            </w:pPr>
            <w:r w:rsidRPr="007A5FF7">
              <w:rPr>
                <w:rFonts w:ascii="Calibri" w:hAnsi="Calibri" w:cs="Calibri"/>
                <w:lang w:eastAsia="zh-TW"/>
              </w:rPr>
              <w:t xml:space="preserve">Integrate considerations of content strategy, accessibility, aesthetics and user experience into the design process. </w:t>
            </w:r>
          </w:p>
          <w:p w14:paraId="5B074CF3" w14:textId="77777777" w:rsidR="003C57D2" w:rsidRPr="001B1251" w:rsidRDefault="003C57D2" w:rsidP="003C57D2">
            <w:pPr>
              <w:autoSpaceDE w:val="0"/>
              <w:autoSpaceDN w:val="0"/>
              <w:adjustRightInd w:val="0"/>
              <w:spacing w:after="12"/>
              <w:rPr>
                <w:rFonts w:cs="Calibri"/>
                <w:lang w:eastAsia="zh-TW"/>
              </w:rPr>
            </w:pPr>
          </w:p>
        </w:tc>
      </w:tr>
      <w:tr w:rsidR="003C57D2" w14:paraId="29E0B01B" w14:textId="77777777" w:rsidTr="00853D8E">
        <w:trPr>
          <w:cantSplit/>
          <w:trHeight w:val="739"/>
        </w:trPr>
        <w:tc>
          <w:tcPr>
            <w:tcW w:w="3369" w:type="dxa"/>
            <w:tcBorders>
              <w:top w:val="single" w:sz="4" w:space="0" w:color="FFFFFF" w:themeColor="background1"/>
            </w:tcBorders>
          </w:tcPr>
          <w:p w14:paraId="1643F583" w14:textId="77158D92" w:rsidR="003C57D2" w:rsidRDefault="003C57D2" w:rsidP="003C57D2">
            <w:pPr>
              <w:rPr>
                <w:b/>
                <w:noProof/>
                <w:color w:val="FF0000"/>
                <w:lang w:eastAsia="zh-TW"/>
              </w:rPr>
            </w:pPr>
            <w:r w:rsidRPr="00D95EED">
              <w:rPr>
                <w:b/>
                <w:noProof/>
                <w:color w:val="FF0000"/>
                <w:lang w:eastAsia="zh-TW"/>
              </w:rPr>
              <w:lastRenderedPageBreak/>
              <w:drawing>
                <wp:inline distT="0" distB="0" distL="0" distR="0" wp14:anchorId="326930A2" wp14:editId="087B914B">
                  <wp:extent cx="2002155" cy="15011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02155" cy="1501140"/>
                          </a:xfrm>
                          <a:prstGeom prst="rect">
                            <a:avLst/>
                          </a:prstGeom>
                        </pic:spPr>
                      </pic:pic>
                    </a:graphicData>
                  </a:graphic>
                </wp:inline>
              </w:drawing>
            </w:r>
          </w:p>
        </w:tc>
        <w:tc>
          <w:tcPr>
            <w:tcW w:w="737" w:type="dxa"/>
            <w:tcBorders>
              <w:top w:val="single" w:sz="4" w:space="0" w:color="FFFFFF" w:themeColor="background1"/>
            </w:tcBorders>
          </w:tcPr>
          <w:p w14:paraId="482E71CA" w14:textId="74F026C9" w:rsidR="003C57D2" w:rsidRDefault="003C57D2" w:rsidP="003C57D2">
            <w:pPr>
              <w:rPr>
                <w:b/>
              </w:rPr>
            </w:pPr>
            <w:r>
              <w:rPr>
                <w:b/>
              </w:rPr>
              <w:t xml:space="preserve">2 min </w:t>
            </w:r>
          </w:p>
        </w:tc>
        <w:tc>
          <w:tcPr>
            <w:tcW w:w="6662" w:type="dxa"/>
            <w:tcBorders>
              <w:top w:val="single" w:sz="4" w:space="0" w:color="FFFFFF" w:themeColor="background1"/>
            </w:tcBorders>
          </w:tcPr>
          <w:p w14:paraId="6952449F" w14:textId="0BF3DFAB" w:rsidR="003C57D2" w:rsidRPr="0075794F" w:rsidRDefault="003C57D2" w:rsidP="003C57D2">
            <w:pPr>
              <w:rPr>
                <w:b/>
              </w:rPr>
            </w:pPr>
            <w:r w:rsidRPr="0075794F">
              <w:rPr>
                <w:b/>
              </w:rPr>
              <w:t xml:space="preserve">AESTHETICS AND USE OF SPACE </w:t>
            </w:r>
          </w:p>
          <w:p w14:paraId="6EAA3EE8" w14:textId="77777777" w:rsidR="003C57D2" w:rsidRDefault="003C57D2" w:rsidP="003C57D2"/>
          <w:p w14:paraId="141F88CB" w14:textId="7C7E2404" w:rsidR="003C57D2" w:rsidRPr="00F4213E" w:rsidRDefault="003C57D2" w:rsidP="003C57D2">
            <w:r w:rsidRPr="00F4213E">
              <w:rPr>
                <w:i/>
              </w:rPr>
              <w:t>Show video</w:t>
            </w:r>
            <w:r w:rsidRPr="00F4213E">
              <w:t xml:space="preserve"> from beginning to 1: 55 end of footer description.</w:t>
            </w:r>
          </w:p>
          <w:p w14:paraId="01932E73" w14:textId="77777777" w:rsidR="003C57D2" w:rsidRDefault="003C57D2" w:rsidP="003C57D2"/>
          <w:p w14:paraId="1D90E4D1" w14:textId="59BE9E55" w:rsidR="003C57D2" w:rsidRDefault="003C57D2" w:rsidP="00BB285A">
            <w:pPr>
              <w:pStyle w:val="ListParagraph"/>
              <w:numPr>
                <w:ilvl w:val="0"/>
                <w:numId w:val="44"/>
              </w:numPr>
            </w:pPr>
            <w:r>
              <w:t xml:space="preserve">This Lynda.com video explains some key aspects of the use of white space for websites. </w:t>
            </w:r>
          </w:p>
          <w:p w14:paraId="55DE946B" w14:textId="77777777" w:rsidR="003C57D2" w:rsidRDefault="003C57D2" w:rsidP="003C57D2"/>
          <w:p w14:paraId="64FFEB73" w14:textId="04F890AC" w:rsidR="003C57D2" w:rsidRPr="00F4213E" w:rsidRDefault="003C57D2" w:rsidP="00BB285A">
            <w:pPr>
              <w:pStyle w:val="ListParagraph"/>
              <w:numPr>
                <w:ilvl w:val="0"/>
                <w:numId w:val="44"/>
              </w:numPr>
            </w:pPr>
            <w:r>
              <w:t>T</w:t>
            </w:r>
            <w:r w:rsidRPr="00F4213E">
              <w:t>his presenter offers much more</w:t>
            </w:r>
            <w:r>
              <w:t xml:space="preserve"> detail on all design elements if you watch the full video.</w:t>
            </w:r>
          </w:p>
          <w:p w14:paraId="38D02BFF" w14:textId="711565E8" w:rsidR="003C57D2" w:rsidRDefault="003C57D2" w:rsidP="003C57D2">
            <w:pPr>
              <w:pStyle w:val="ListParagraph"/>
            </w:pPr>
          </w:p>
        </w:tc>
        <w:tc>
          <w:tcPr>
            <w:tcW w:w="1701" w:type="dxa"/>
            <w:tcBorders>
              <w:top w:val="single" w:sz="4" w:space="0" w:color="FFFFFF" w:themeColor="background1"/>
            </w:tcBorders>
          </w:tcPr>
          <w:p w14:paraId="53136845" w14:textId="77777777" w:rsidR="003C57D2" w:rsidRDefault="003C57D2" w:rsidP="00BB285A">
            <w:pPr>
              <w:pStyle w:val="ListParagraph"/>
              <w:numPr>
                <w:ilvl w:val="0"/>
                <w:numId w:val="35"/>
              </w:numPr>
            </w:pPr>
            <w:r>
              <w:t>Watch video</w:t>
            </w:r>
          </w:p>
          <w:p w14:paraId="2534B8C5" w14:textId="2A93F2EA" w:rsidR="003C57D2" w:rsidRDefault="003C57D2" w:rsidP="00BB285A">
            <w:pPr>
              <w:pStyle w:val="ListParagraph"/>
              <w:numPr>
                <w:ilvl w:val="0"/>
                <w:numId w:val="35"/>
              </w:numPr>
            </w:pPr>
            <w:r>
              <w:t>Ask questions</w:t>
            </w:r>
          </w:p>
        </w:tc>
        <w:tc>
          <w:tcPr>
            <w:tcW w:w="2098" w:type="dxa"/>
            <w:tcBorders>
              <w:top w:val="single" w:sz="4" w:space="0" w:color="FFFFFF" w:themeColor="background1"/>
            </w:tcBorders>
          </w:tcPr>
          <w:p w14:paraId="3B9C56FB" w14:textId="77777777" w:rsidR="003C57D2" w:rsidRPr="007A5FF7" w:rsidRDefault="003C57D2" w:rsidP="00BB285A">
            <w:pPr>
              <w:pStyle w:val="ListParagraph"/>
              <w:numPr>
                <w:ilvl w:val="0"/>
                <w:numId w:val="46"/>
              </w:numPr>
              <w:autoSpaceDE w:val="0"/>
              <w:autoSpaceDN w:val="0"/>
              <w:adjustRightInd w:val="0"/>
              <w:spacing w:after="12"/>
              <w:rPr>
                <w:rFonts w:ascii="Calibri" w:hAnsi="Calibri" w:cs="Calibri"/>
                <w:lang w:eastAsia="zh-TW"/>
              </w:rPr>
            </w:pPr>
            <w:r w:rsidRPr="007A5FF7">
              <w:rPr>
                <w:rFonts w:ascii="Calibri" w:hAnsi="Calibri" w:cs="Calibri"/>
                <w:lang w:eastAsia="zh-TW"/>
              </w:rPr>
              <w:t xml:space="preserve">Integrate considerations of content strategy, accessibility, aesthetics and user experience into the design process. </w:t>
            </w:r>
          </w:p>
          <w:p w14:paraId="72A11CF4" w14:textId="77777777" w:rsidR="003C57D2" w:rsidRPr="001B1251" w:rsidRDefault="003C57D2" w:rsidP="003C57D2">
            <w:pPr>
              <w:autoSpaceDE w:val="0"/>
              <w:autoSpaceDN w:val="0"/>
              <w:adjustRightInd w:val="0"/>
              <w:spacing w:after="12"/>
              <w:rPr>
                <w:rFonts w:cs="Calibri"/>
                <w:lang w:eastAsia="zh-TW"/>
              </w:rPr>
            </w:pPr>
          </w:p>
        </w:tc>
      </w:tr>
      <w:tr w:rsidR="003C57D2" w14:paraId="20E5CDFD" w14:textId="77777777" w:rsidTr="00853D8E">
        <w:trPr>
          <w:cantSplit/>
          <w:trHeight w:val="739"/>
        </w:trPr>
        <w:tc>
          <w:tcPr>
            <w:tcW w:w="3369" w:type="dxa"/>
            <w:tcBorders>
              <w:top w:val="single" w:sz="4" w:space="0" w:color="FFFFFF" w:themeColor="background1"/>
            </w:tcBorders>
          </w:tcPr>
          <w:p w14:paraId="52576FCA" w14:textId="143C3668" w:rsidR="003C57D2" w:rsidRPr="002140BD" w:rsidRDefault="003C57D2" w:rsidP="003C57D2">
            <w:pPr>
              <w:rPr>
                <w:b/>
                <w:color w:val="FF0000"/>
              </w:rPr>
            </w:pPr>
            <w:r w:rsidRPr="00E50523">
              <w:rPr>
                <w:b/>
                <w:noProof/>
                <w:color w:val="FF0000"/>
                <w:lang w:eastAsia="zh-TW"/>
              </w:rPr>
              <w:drawing>
                <wp:inline distT="0" distB="0" distL="0" distR="0" wp14:anchorId="02161DBD" wp14:editId="257F8FBD">
                  <wp:extent cx="2002155" cy="15011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02155" cy="1501140"/>
                          </a:xfrm>
                          <a:prstGeom prst="rect">
                            <a:avLst/>
                          </a:prstGeom>
                        </pic:spPr>
                      </pic:pic>
                    </a:graphicData>
                  </a:graphic>
                </wp:inline>
              </w:drawing>
            </w:r>
          </w:p>
        </w:tc>
        <w:tc>
          <w:tcPr>
            <w:tcW w:w="737" w:type="dxa"/>
            <w:tcBorders>
              <w:top w:val="single" w:sz="4" w:space="0" w:color="FFFFFF" w:themeColor="background1"/>
            </w:tcBorders>
          </w:tcPr>
          <w:p w14:paraId="7F686781" w14:textId="1EC286FA" w:rsidR="003C57D2" w:rsidRPr="00651C89" w:rsidRDefault="003C57D2" w:rsidP="003C57D2">
            <w:pPr>
              <w:rPr>
                <w:b/>
              </w:rPr>
            </w:pPr>
            <w:r>
              <w:rPr>
                <w:b/>
              </w:rPr>
              <w:t>5</w:t>
            </w:r>
            <w:r w:rsidRPr="00651C89">
              <w:rPr>
                <w:b/>
              </w:rPr>
              <w:t>min</w:t>
            </w:r>
          </w:p>
        </w:tc>
        <w:tc>
          <w:tcPr>
            <w:tcW w:w="6662" w:type="dxa"/>
            <w:tcBorders>
              <w:top w:val="single" w:sz="4" w:space="0" w:color="FFFFFF" w:themeColor="background1"/>
            </w:tcBorders>
          </w:tcPr>
          <w:p w14:paraId="1E8A4658" w14:textId="621ECCDE" w:rsidR="003C57D2" w:rsidRPr="0075794F" w:rsidRDefault="003C57D2" w:rsidP="003C57D2">
            <w:pPr>
              <w:rPr>
                <w:b/>
              </w:rPr>
            </w:pPr>
            <w:r w:rsidRPr="0075794F">
              <w:rPr>
                <w:b/>
              </w:rPr>
              <w:t xml:space="preserve">AESTHETICS: COLOUR </w:t>
            </w:r>
          </w:p>
          <w:p w14:paraId="42884340" w14:textId="77777777" w:rsidR="003C57D2" w:rsidRDefault="003C57D2" w:rsidP="003C57D2"/>
          <w:p w14:paraId="762C67BE" w14:textId="77777777" w:rsidR="003C57D2" w:rsidRDefault="003C57D2" w:rsidP="00BB285A">
            <w:pPr>
              <w:pStyle w:val="ListParagraph"/>
              <w:numPr>
                <w:ilvl w:val="0"/>
                <w:numId w:val="20"/>
              </w:numPr>
            </w:pPr>
            <w:r>
              <w:t>Colour is the final element we will look at more carefully.</w:t>
            </w:r>
          </w:p>
          <w:p w14:paraId="4C1125B6" w14:textId="1BA72468" w:rsidR="003C57D2" w:rsidRDefault="003C57D2" w:rsidP="00BB285A">
            <w:pPr>
              <w:pStyle w:val="ListParagraph"/>
              <w:numPr>
                <w:ilvl w:val="0"/>
                <w:numId w:val="20"/>
              </w:numPr>
            </w:pPr>
            <w:r>
              <w:t>Colour is important in conveying mood, style, and balance</w:t>
            </w:r>
          </w:p>
          <w:p w14:paraId="18597BCC" w14:textId="77777777" w:rsidR="003C57D2" w:rsidRDefault="003C57D2" w:rsidP="00BB285A">
            <w:pPr>
              <w:pStyle w:val="ListParagraph"/>
              <w:numPr>
                <w:ilvl w:val="0"/>
                <w:numId w:val="20"/>
              </w:numPr>
            </w:pPr>
            <w:r>
              <w:t xml:space="preserve">When choosing colour you want to consider complimentary colours </w:t>
            </w:r>
          </w:p>
          <w:p w14:paraId="37468DE8" w14:textId="02B91609" w:rsidR="003C57D2" w:rsidRDefault="003C57D2" w:rsidP="00BB285A">
            <w:pPr>
              <w:pStyle w:val="ListParagraph"/>
              <w:numPr>
                <w:ilvl w:val="0"/>
                <w:numId w:val="20"/>
              </w:numPr>
            </w:pPr>
            <w:r>
              <w:t>There are some colours that are more “webfriendly” than others meaning that they display well on most browsers</w:t>
            </w:r>
          </w:p>
          <w:p w14:paraId="169E252E" w14:textId="77777777" w:rsidR="003C57D2" w:rsidRDefault="003C57D2" w:rsidP="00BB285A">
            <w:pPr>
              <w:pStyle w:val="ListParagraph"/>
              <w:numPr>
                <w:ilvl w:val="0"/>
                <w:numId w:val="20"/>
              </w:numPr>
            </w:pPr>
            <w:r>
              <w:t xml:space="preserve">Accessibility there are some issues with certain colours and you can find colourblind checkers online. </w:t>
            </w:r>
          </w:p>
          <w:p w14:paraId="487634F9" w14:textId="49882FB4" w:rsidR="003C57D2" w:rsidRDefault="003C57D2" w:rsidP="00BB285A">
            <w:pPr>
              <w:pStyle w:val="ListParagraph"/>
              <w:numPr>
                <w:ilvl w:val="0"/>
                <w:numId w:val="20"/>
              </w:numPr>
            </w:pPr>
            <w:r>
              <w:t xml:space="preserve">There are a number of “colour” tools out there online to use </w:t>
            </w:r>
          </w:p>
          <w:p w14:paraId="72DFE2F1" w14:textId="692EF55F" w:rsidR="003C57D2" w:rsidRDefault="003C57D2" w:rsidP="00BB285A">
            <w:pPr>
              <w:pStyle w:val="ListParagraph"/>
              <w:numPr>
                <w:ilvl w:val="1"/>
                <w:numId w:val="20"/>
              </w:numPr>
            </w:pPr>
            <w:r>
              <w:t>Create a colour palette from a specific image to evoke its mood (Canva Colour Palette)</w:t>
            </w:r>
          </w:p>
          <w:p w14:paraId="72522640" w14:textId="77777777" w:rsidR="003C57D2" w:rsidRDefault="003C57D2" w:rsidP="00BB285A">
            <w:pPr>
              <w:pStyle w:val="ListParagraph"/>
              <w:numPr>
                <w:ilvl w:val="1"/>
                <w:numId w:val="20"/>
              </w:numPr>
            </w:pPr>
            <w:r>
              <w:t>Browse palettes (Hue Snap)</w:t>
            </w:r>
          </w:p>
          <w:p w14:paraId="089ADF57" w14:textId="047E9BEC" w:rsidR="003C57D2" w:rsidRDefault="003C57D2" w:rsidP="00BB285A">
            <w:pPr>
              <w:pStyle w:val="ListParagraph"/>
              <w:numPr>
                <w:ilvl w:val="1"/>
                <w:numId w:val="20"/>
              </w:numPr>
            </w:pPr>
            <w:r>
              <w:t>Select a colour and get suggestions based of complementary shades (Colourco.de)</w:t>
            </w:r>
          </w:p>
          <w:p w14:paraId="65D11196" w14:textId="12A7E627" w:rsidR="003C57D2" w:rsidRPr="00592A81" w:rsidRDefault="003C57D2" w:rsidP="003C57D2"/>
        </w:tc>
        <w:tc>
          <w:tcPr>
            <w:tcW w:w="1701" w:type="dxa"/>
            <w:tcBorders>
              <w:top w:val="single" w:sz="4" w:space="0" w:color="FFFFFF" w:themeColor="background1"/>
            </w:tcBorders>
          </w:tcPr>
          <w:p w14:paraId="0830623D" w14:textId="77777777" w:rsidR="003C57D2" w:rsidRDefault="003C57D2" w:rsidP="00BB285A">
            <w:pPr>
              <w:pStyle w:val="ListParagraph"/>
              <w:numPr>
                <w:ilvl w:val="0"/>
                <w:numId w:val="48"/>
              </w:numPr>
            </w:pPr>
            <w:r>
              <w:t>Listen to instructor</w:t>
            </w:r>
          </w:p>
          <w:p w14:paraId="209C9A5C" w14:textId="728F2051" w:rsidR="003C57D2" w:rsidRPr="00592A81" w:rsidRDefault="003C57D2" w:rsidP="00BB285A">
            <w:pPr>
              <w:pStyle w:val="ListParagraph"/>
              <w:numPr>
                <w:ilvl w:val="0"/>
                <w:numId w:val="48"/>
              </w:numPr>
            </w:pPr>
            <w:r>
              <w:t>Ask questions</w:t>
            </w:r>
          </w:p>
        </w:tc>
        <w:tc>
          <w:tcPr>
            <w:tcW w:w="2098" w:type="dxa"/>
            <w:tcBorders>
              <w:top w:val="single" w:sz="4" w:space="0" w:color="FFFFFF" w:themeColor="background1"/>
            </w:tcBorders>
          </w:tcPr>
          <w:p w14:paraId="3EDD1DFA" w14:textId="77777777" w:rsidR="003C57D2" w:rsidRPr="007A5FF7" w:rsidRDefault="003C57D2" w:rsidP="00BB285A">
            <w:pPr>
              <w:pStyle w:val="ListParagraph"/>
              <w:numPr>
                <w:ilvl w:val="0"/>
                <w:numId w:val="46"/>
              </w:numPr>
              <w:autoSpaceDE w:val="0"/>
              <w:autoSpaceDN w:val="0"/>
              <w:adjustRightInd w:val="0"/>
              <w:spacing w:after="12"/>
              <w:rPr>
                <w:rFonts w:ascii="Calibri" w:hAnsi="Calibri" w:cs="Calibri"/>
                <w:lang w:eastAsia="zh-TW"/>
              </w:rPr>
            </w:pPr>
            <w:r w:rsidRPr="007A5FF7">
              <w:rPr>
                <w:rFonts w:ascii="Calibri" w:hAnsi="Calibri" w:cs="Calibri"/>
                <w:lang w:eastAsia="zh-TW"/>
              </w:rPr>
              <w:t xml:space="preserve">Integrate considerations of content strategy, accessibility, aesthetics and user experience into the design process. </w:t>
            </w:r>
          </w:p>
          <w:p w14:paraId="234E390C" w14:textId="77777777" w:rsidR="003C57D2" w:rsidRPr="00762ECA" w:rsidRDefault="003C57D2" w:rsidP="003C57D2">
            <w:pPr>
              <w:jc w:val="right"/>
            </w:pPr>
          </w:p>
        </w:tc>
      </w:tr>
      <w:tr w:rsidR="003C57D2" w14:paraId="34D62D8F" w14:textId="77777777" w:rsidTr="00853D8E">
        <w:trPr>
          <w:cantSplit/>
          <w:trHeight w:val="739"/>
        </w:trPr>
        <w:tc>
          <w:tcPr>
            <w:tcW w:w="3369" w:type="dxa"/>
            <w:tcBorders>
              <w:top w:val="single" w:sz="4" w:space="0" w:color="FFFFFF" w:themeColor="background1"/>
            </w:tcBorders>
          </w:tcPr>
          <w:p w14:paraId="1CBEFBDC" w14:textId="433565CC" w:rsidR="003C57D2" w:rsidRDefault="003C57D2" w:rsidP="003C57D2">
            <w:pPr>
              <w:rPr>
                <w:b/>
                <w:noProof/>
                <w:color w:val="FF0000"/>
                <w:lang w:eastAsia="zh-TW"/>
              </w:rPr>
            </w:pPr>
            <w:r>
              <w:rPr>
                <w:b/>
                <w:noProof/>
                <w:color w:val="FF0000"/>
                <w:lang w:eastAsia="zh-TW"/>
              </w:rPr>
              <w:lastRenderedPageBreak/>
              <w:drawing>
                <wp:inline distT="0" distB="0" distL="0" distR="0" wp14:anchorId="1FDECA8B" wp14:editId="410CF36A">
                  <wp:extent cx="2020322" cy="139535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l="68106" t="35979" b="24868"/>
                          <a:stretch>
                            <a:fillRect/>
                          </a:stretch>
                        </pic:blipFill>
                        <pic:spPr bwMode="auto">
                          <a:xfrm>
                            <a:off x="0" y="0"/>
                            <a:ext cx="2026994" cy="1399958"/>
                          </a:xfrm>
                          <a:prstGeom prst="rect">
                            <a:avLst/>
                          </a:prstGeom>
                          <a:noFill/>
                          <a:ln w="9525">
                            <a:noFill/>
                            <a:miter lim="800000"/>
                            <a:headEnd/>
                            <a:tailEnd/>
                          </a:ln>
                        </pic:spPr>
                      </pic:pic>
                    </a:graphicData>
                  </a:graphic>
                </wp:inline>
              </w:drawing>
            </w:r>
          </w:p>
        </w:tc>
        <w:tc>
          <w:tcPr>
            <w:tcW w:w="737" w:type="dxa"/>
            <w:tcBorders>
              <w:top w:val="single" w:sz="4" w:space="0" w:color="FFFFFF" w:themeColor="background1"/>
            </w:tcBorders>
          </w:tcPr>
          <w:p w14:paraId="65D0F6F1" w14:textId="7CD1503E" w:rsidR="003C57D2" w:rsidRDefault="003C57D2" w:rsidP="003C57D2">
            <w:pPr>
              <w:rPr>
                <w:b/>
              </w:rPr>
            </w:pPr>
            <w:r>
              <w:rPr>
                <w:b/>
              </w:rPr>
              <w:t>5 – 7 mins</w:t>
            </w:r>
          </w:p>
        </w:tc>
        <w:tc>
          <w:tcPr>
            <w:tcW w:w="6662" w:type="dxa"/>
            <w:tcBorders>
              <w:top w:val="single" w:sz="4" w:space="0" w:color="FFFFFF" w:themeColor="background1"/>
            </w:tcBorders>
          </w:tcPr>
          <w:p w14:paraId="06767BB0" w14:textId="30C74B18" w:rsidR="003C57D2" w:rsidRDefault="003C57D2" w:rsidP="003C57D2">
            <w:r w:rsidRPr="00F72E2C">
              <w:rPr>
                <w:b/>
              </w:rPr>
              <w:t>AESTHETICS EXERCISE</w:t>
            </w:r>
            <w:r w:rsidRPr="00592A81">
              <w:t xml:space="preserve"> </w:t>
            </w:r>
          </w:p>
          <w:p w14:paraId="0A73C078" w14:textId="77777777" w:rsidR="003C57D2" w:rsidRPr="00592A81" w:rsidRDefault="003C57D2" w:rsidP="003C57D2"/>
          <w:p w14:paraId="7B8441EE" w14:textId="77777777" w:rsidR="002F4C8A" w:rsidRDefault="003C57D2" w:rsidP="002F4C8A">
            <w:r w:rsidRPr="007F5404">
              <w:rPr>
                <w:i/>
              </w:rPr>
              <w:t xml:space="preserve">Review </w:t>
            </w:r>
            <w:r w:rsidRPr="00592A81">
              <w:t xml:space="preserve">slide </w:t>
            </w:r>
          </w:p>
          <w:p w14:paraId="50E46D86" w14:textId="77777777" w:rsidR="002F4C8A" w:rsidRDefault="002F4C8A" w:rsidP="002F4C8A"/>
          <w:p w14:paraId="1C9E7B75" w14:textId="55EA17B8" w:rsidR="003C57D2" w:rsidRPr="00F72E2C" w:rsidRDefault="002F4C8A" w:rsidP="002F4C8A">
            <w:pPr>
              <w:rPr>
                <w:b/>
              </w:rPr>
            </w:pPr>
            <w:r>
              <w:rPr>
                <w:i/>
              </w:rPr>
              <w:t>W</w:t>
            </w:r>
            <w:r w:rsidR="003C57D2" w:rsidRPr="007F5404">
              <w:rPr>
                <w:i/>
              </w:rPr>
              <w:t>rite</w:t>
            </w:r>
            <w:r w:rsidR="003C57D2" w:rsidRPr="00592A81">
              <w:t xml:space="preserve"> feedback from learners on whiteboard</w:t>
            </w:r>
          </w:p>
        </w:tc>
        <w:tc>
          <w:tcPr>
            <w:tcW w:w="1701" w:type="dxa"/>
            <w:tcBorders>
              <w:top w:val="single" w:sz="4" w:space="0" w:color="FFFFFF" w:themeColor="background1"/>
            </w:tcBorders>
          </w:tcPr>
          <w:p w14:paraId="78DA5870" w14:textId="77777777" w:rsidR="003C57D2" w:rsidRDefault="003C57D2" w:rsidP="003C57D2">
            <w:pPr>
              <w:pStyle w:val="ListParagraph"/>
              <w:numPr>
                <w:ilvl w:val="0"/>
                <w:numId w:val="8"/>
              </w:numPr>
            </w:pPr>
            <w:r w:rsidRPr="00592A81">
              <w:t>Respond to instructor’s questions/prompts</w:t>
            </w:r>
          </w:p>
          <w:p w14:paraId="06F2ED4E" w14:textId="6B7FB5A6" w:rsidR="003C57D2" w:rsidRPr="00592A81" w:rsidRDefault="003C57D2" w:rsidP="003C57D2">
            <w:pPr>
              <w:pStyle w:val="ListParagraph"/>
              <w:numPr>
                <w:ilvl w:val="0"/>
                <w:numId w:val="8"/>
              </w:numPr>
            </w:pPr>
            <w:r>
              <w:t>Offer suggestions to whiteboard list</w:t>
            </w:r>
          </w:p>
        </w:tc>
        <w:tc>
          <w:tcPr>
            <w:tcW w:w="2098" w:type="dxa"/>
            <w:tcBorders>
              <w:top w:val="single" w:sz="4" w:space="0" w:color="FFFFFF" w:themeColor="background1"/>
            </w:tcBorders>
          </w:tcPr>
          <w:p w14:paraId="7A95CEBC" w14:textId="77777777" w:rsidR="003C57D2" w:rsidRPr="0016227E" w:rsidRDefault="003C57D2" w:rsidP="003C57D2">
            <w:pPr>
              <w:pStyle w:val="ListParagraph"/>
              <w:numPr>
                <w:ilvl w:val="0"/>
                <w:numId w:val="8"/>
              </w:numPr>
              <w:autoSpaceDE w:val="0"/>
              <w:autoSpaceDN w:val="0"/>
              <w:adjustRightInd w:val="0"/>
              <w:spacing w:after="12"/>
              <w:rPr>
                <w:rFonts w:ascii="Calibri" w:hAnsi="Calibri" w:cs="Calibri"/>
                <w:lang w:eastAsia="zh-TW"/>
              </w:rPr>
            </w:pPr>
            <w:r w:rsidRPr="0016227E">
              <w:rPr>
                <w:rFonts w:ascii="Calibri" w:hAnsi="Calibri" w:cs="Calibri"/>
                <w:lang w:eastAsia="zh-TW"/>
              </w:rPr>
              <w:t xml:space="preserve">Integrate considerations of content strategy, accessibility, aesthetics and user experience into the design process. </w:t>
            </w:r>
          </w:p>
          <w:p w14:paraId="30868CD9" w14:textId="77777777" w:rsidR="003C57D2" w:rsidRPr="0016227E" w:rsidRDefault="003C57D2" w:rsidP="003C57D2">
            <w:pPr>
              <w:autoSpaceDE w:val="0"/>
              <w:autoSpaceDN w:val="0"/>
              <w:adjustRightInd w:val="0"/>
              <w:spacing w:after="12"/>
              <w:rPr>
                <w:rFonts w:cs="Calibri"/>
                <w:lang w:eastAsia="zh-TW"/>
              </w:rPr>
            </w:pPr>
          </w:p>
        </w:tc>
      </w:tr>
      <w:tr w:rsidR="003C57D2" w14:paraId="1ED382D6" w14:textId="77777777" w:rsidTr="00853D8E">
        <w:trPr>
          <w:cantSplit/>
          <w:trHeight w:val="739"/>
        </w:trPr>
        <w:tc>
          <w:tcPr>
            <w:tcW w:w="3369" w:type="dxa"/>
            <w:tcBorders>
              <w:top w:val="single" w:sz="4" w:space="0" w:color="FFFFFF" w:themeColor="background1"/>
            </w:tcBorders>
          </w:tcPr>
          <w:p w14:paraId="675D0DF0" w14:textId="20D917FB" w:rsidR="003C57D2" w:rsidRDefault="003C57D2" w:rsidP="003C57D2">
            <w:pPr>
              <w:rPr>
                <w:b/>
                <w:noProof/>
                <w:lang w:eastAsia="zh-TW"/>
              </w:rPr>
            </w:pPr>
            <w:r w:rsidRPr="00E1499F">
              <w:rPr>
                <w:b/>
                <w:noProof/>
                <w:lang w:eastAsia="zh-TW"/>
              </w:rPr>
              <w:drawing>
                <wp:inline distT="0" distB="0" distL="0" distR="0" wp14:anchorId="4379BC4B" wp14:editId="3039675B">
                  <wp:extent cx="2002155" cy="15011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02155" cy="1501140"/>
                          </a:xfrm>
                          <a:prstGeom prst="rect">
                            <a:avLst/>
                          </a:prstGeom>
                        </pic:spPr>
                      </pic:pic>
                    </a:graphicData>
                  </a:graphic>
                </wp:inline>
              </w:drawing>
            </w:r>
          </w:p>
        </w:tc>
        <w:tc>
          <w:tcPr>
            <w:tcW w:w="737" w:type="dxa"/>
            <w:tcBorders>
              <w:top w:val="single" w:sz="4" w:space="0" w:color="FFFFFF" w:themeColor="background1"/>
            </w:tcBorders>
          </w:tcPr>
          <w:p w14:paraId="77EC9171" w14:textId="05004F44" w:rsidR="003C57D2" w:rsidRDefault="003C57D2" w:rsidP="003C57D2">
            <w:pPr>
              <w:rPr>
                <w:b/>
              </w:rPr>
            </w:pPr>
            <w:r>
              <w:rPr>
                <w:b/>
              </w:rPr>
              <w:t xml:space="preserve">2 min </w:t>
            </w:r>
          </w:p>
        </w:tc>
        <w:tc>
          <w:tcPr>
            <w:tcW w:w="6662" w:type="dxa"/>
            <w:tcBorders>
              <w:top w:val="single" w:sz="4" w:space="0" w:color="FFFFFF" w:themeColor="background1"/>
            </w:tcBorders>
          </w:tcPr>
          <w:p w14:paraId="63DDD3C9" w14:textId="77777777" w:rsidR="003C57D2" w:rsidRDefault="003C57D2" w:rsidP="003C57D2">
            <w:pPr>
              <w:rPr>
                <w:b/>
              </w:rPr>
            </w:pPr>
            <w:r>
              <w:rPr>
                <w:b/>
              </w:rPr>
              <w:t>USABILITY</w:t>
            </w:r>
          </w:p>
          <w:p w14:paraId="765A8347" w14:textId="77777777" w:rsidR="003C57D2" w:rsidRDefault="003C57D2" w:rsidP="003C57D2">
            <w:pPr>
              <w:rPr>
                <w:b/>
              </w:rPr>
            </w:pPr>
          </w:p>
          <w:p w14:paraId="4812210E" w14:textId="5D21EB44" w:rsidR="002F4C8A" w:rsidRDefault="002F4C8A" w:rsidP="003C57D2">
            <w:r>
              <w:rPr>
                <w:i/>
              </w:rPr>
              <w:t xml:space="preserve">Ask: </w:t>
            </w:r>
            <w:r>
              <w:t>what does it mean to you when I say a website is very “usable”?</w:t>
            </w:r>
          </w:p>
          <w:p w14:paraId="794B71B5" w14:textId="77777777" w:rsidR="002F4C8A" w:rsidRDefault="002F4C8A" w:rsidP="003C57D2"/>
          <w:p w14:paraId="28A6202B" w14:textId="627A224A" w:rsidR="002F4C8A" w:rsidRPr="002F4C8A" w:rsidRDefault="002F4C8A" w:rsidP="00BB285A">
            <w:pPr>
              <w:pStyle w:val="ListParagraph"/>
              <w:numPr>
                <w:ilvl w:val="0"/>
                <w:numId w:val="59"/>
              </w:numPr>
            </w:pPr>
            <w:r>
              <w:t>Generally, “usability”:</w:t>
            </w:r>
          </w:p>
          <w:p w14:paraId="77ED972D" w14:textId="77777777" w:rsidR="003C57D2" w:rsidRDefault="003C57D2" w:rsidP="00BB285A">
            <w:pPr>
              <w:pStyle w:val="ListParagraph"/>
              <w:numPr>
                <w:ilvl w:val="1"/>
                <w:numId w:val="20"/>
              </w:numPr>
            </w:pPr>
            <w:r w:rsidRPr="00E50523">
              <w:t>Is when we balance the effect of a website’s design with the user’s needs, abilities, interests, environment so they can easily execute the task</w:t>
            </w:r>
            <w:r>
              <w:t>s they need and use the website with ease.</w:t>
            </w:r>
          </w:p>
          <w:p w14:paraId="27CCAC84" w14:textId="77777777" w:rsidR="003C57D2" w:rsidRDefault="003C57D2" w:rsidP="00BB285A">
            <w:pPr>
              <w:pStyle w:val="ListParagraph"/>
              <w:numPr>
                <w:ilvl w:val="1"/>
                <w:numId w:val="20"/>
              </w:numPr>
            </w:pPr>
            <w:r>
              <w:t xml:space="preserve">Looks at </w:t>
            </w:r>
          </w:p>
          <w:p w14:paraId="5474EBDB" w14:textId="77777777" w:rsidR="003C57D2" w:rsidRDefault="003C57D2" w:rsidP="00BB285A">
            <w:pPr>
              <w:pStyle w:val="ListParagraph"/>
              <w:numPr>
                <w:ilvl w:val="2"/>
                <w:numId w:val="20"/>
              </w:numPr>
            </w:pPr>
            <w:r>
              <w:t xml:space="preserve">The user context – what they want to do </w:t>
            </w:r>
          </w:p>
          <w:p w14:paraId="0193C2C5" w14:textId="77777777" w:rsidR="003C57D2" w:rsidRDefault="003C57D2" w:rsidP="00BB285A">
            <w:pPr>
              <w:pStyle w:val="ListParagraph"/>
              <w:numPr>
                <w:ilvl w:val="2"/>
                <w:numId w:val="20"/>
              </w:numPr>
            </w:pPr>
            <w:r>
              <w:t xml:space="preserve">The use environment – where and how they are using the website </w:t>
            </w:r>
          </w:p>
          <w:p w14:paraId="49949369" w14:textId="1FB5192E" w:rsidR="003C57D2" w:rsidRPr="00E50523" w:rsidRDefault="003C57D2" w:rsidP="003C57D2">
            <w:pPr>
              <w:pStyle w:val="ListParagraph"/>
            </w:pPr>
          </w:p>
        </w:tc>
        <w:tc>
          <w:tcPr>
            <w:tcW w:w="1701" w:type="dxa"/>
            <w:tcBorders>
              <w:top w:val="single" w:sz="4" w:space="0" w:color="FFFFFF" w:themeColor="background1"/>
            </w:tcBorders>
          </w:tcPr>
          <w:p w14:paraId="63E80A9E" w14:textId="3D97851C" w:rsidR="003C57D2" w:rsidRDefault="003C57D2" w:rsidP="00BB285A">
            <w:pPr>
              <w:pStyle w:val="ListParagraph"/>
              <w:numPr>
                <w:ilvl w:val="0"/>
                <w:numId w:val="49"/>
              </w:numPr>
            </w:pPr>
            <w:r>
              <w:t>Listen to instructor</w:t>
            </w:r>
          </w:p>
        </w:tc>
        <w:tc>
          <w:tcPr>
            <w:tcW w:w="2098" w:type="dxa"/>
            <w:tcBorders>
              <w:top w:val="single" w:sz="4" w:space="0" w:color="FFFFFF" w:themeColor="background1"/>
            </w:tcBorders>
          </w:tcPr>
          <w:p w14:paraId="21AE3053" w14:textId="77777777" w:rsidR="003C57D2" w:rsidRPr="0016227E" w:rsidRDefault="003C57D2" w:rsidP="00BB285A">
            <w:pPr>
              <w:pStyle w:val="ListParagraph"/>
              <w:numPr>
                <w:ilvl w:val="0"/>
                <w:numId w:val="49"/>
              </w:numPr>
              <w:autoSpaceDE w:val="0"/>
              <w:autoSpaceDN w:val="0"/>
              <w:adjustRightInd w:val="0"/>
              <w:spacing w:after="12"/>
              <w:rPr>
                <w:rFonts w:ascii="Calibri" w:hAnsi="Calibri" w:cs="Calibri"/>
                <w:lang w:eastAsia="zh-TW"/>
              </w:rPr>
            </w:pPr>
            <w:r w:rsidRPr="0016227E">
              <w:rPr>
                <w:rFonts w:ascii="Calibri" w:hAnsi="Calibri" w:cs="Calibri"/>
                <w:lang w:eastAsia="zh-TW"/>
              </w:rPr>
              <w:t xml:space="preserve">Integrate considerations of content strategy, accessibility, aesthetics and user experience into the design process. </w:t>
            </w:r>
          </w:p>
          <w:p w14:paraId="57EC49AE" w14:textId="77777777" w:rsidR="003C57D2" w:rsidRPr="001B1251" w:rsidRDefault="003C57D2" w:rsidP="003C57D2">
            <w:pPr>
              <w:autoSpaceDE w:val="0"/>
              <w:autoSpaceDN w:val="0"/>
              <w:adjustRightInd w:val="0"/>
              <w:spacing w:after="12"/>
              <w:rPr>
                <w:rFonts w:cs="Calibri"/>
                <w:lang w:eastAsia="zh-TW"/>
              </w:rPr>
            </w:pPr>
          </w:p>
        </w:tc>
      </w:tr>
      <w:tr w:rsidR="003C57D2" w14:paraId="440E8950" w14:textId="77777777" w:rsidTr="00853D8E">
        <w:trPr>
          <w:cantSplit/>
          <w:trHeight w:val="739"/>
        </w:trPr>
        <w:tc>
          <w:tcPr>
            <w:tcW w:w="3369" w:type="dxa"/>
            <w:tcBorders>
              <w:top w:val="single" w:sz="4" w:space="0" w:color="FFFFFF" w:themeColor="background1"/>
            </w:tcBorders>
          </w:tcPr>
          <w:p w14:paraId="334F116D" w14:textId="5E561D12" w:rsidR="003C57D2" w:rsidRPr="00614E39" w:rsidRDefault="003C57D2" w:rsidP="003C57D2">
            <w:pPr>
              <w:rPr>
                <w:b/>
              </w:rPr>
            </w:pPr>
            <w:r>
              <w:rPr>
                <w:noProof/>
                <w:lang w:eastAsia="zh-TW"/>
              </w:rPr>
              <w:lastRenderedPageBreak/>
              <w:t xml:space="preserve"> </w:t>
            </w:r>
            <w:r w:rsidRPr="0073420E">
              <w:rPr>
                <w:b/>
                <w:noProof/>
                <w:lang w:eastAsia="zh-TW"/>
              </w:rPr>
              <w:drawing>
                <wp:inline distT="0" distB="0" distL="0" distR="0" wp14:anchorId="19518392" wp14:editId="6731473C">
                  <wp:extent cx="2002155" cy="1501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02155" cy="1501140"/>
                          </a:xfrm>
                          <a:prstGeom prst="rect">
                            <a:avLst/>
                          </a:prstGeom>
                        </pic:spPr>
                      </pic:pic>
                    </a:graphicData>
                  </a:graphic>
                </wp:inline>
              </w:drawing>
            </w:r>
          </w:p>
        </w:tc>
        <w:tc>
          <w:tcPr>
            <w:tcW w:w="737" w:type="dxa"/>
            <w:tcBorders>
              <w:top w:val="single" w:sz="4" w:space="0" w:color="FFFFFF" w:themeColor="background1"/>
            </w:tcBorders>
          </w:tcPr>
          <w:p w14:paraId="7B5C5996" w14:textId="77777777" w:rsidR="003C57D2" w:rsidRDefault="003C57D2" w:rsidP="003C57D2">
            <w:pPr>
              <w:rPr>
                <w:b/>
              </w:rPr>
            </w:pPr>
            <w:r>
              <w:rPr>
                <w:b/>
              </w:rPr>
              <w:t>3 min</w:t>
            </w:r>
          </w:p>
        </w:tc>
        <w:tc>
          <w:tcPr>
            <w:tcW w:w="6662" w:type="dxa"/>
            <w:tcBorders>
              <w:top w:val="single" w:sz="4" w:space="0" w:color="FFFFFF" w:themeColor="background1"/>
            </w:tcBorders>
          </w:tcPr>
          <w:p w14:paraId="19F9626B" w14:textId="77777777" w:rsidR="003C57D2" w:rsidRDefault="003C57D2" w:rsidP="003C57D2">
            <w:pPr>
              <w:rPr>
                <w:b/>
              </w:rPr>
            </w:pPr>
            <w:r>
              <w:rPr>
                <w:b/>
              </w:rPr>
              <w:t>USABILITY</w:t>
            </w:r>
          </w:p>
          <w:p w14:paraId="6A354DDF" w14:textId="77777777" w:rsidR="003C57D2" w:rsidRDefault="003C57D2" w:rsidP="003C57D2">
            <w:pPr>
              <w:rPr>
                <w:b/>
              </w:rPr>
            </w:pPr>
          </w:p>
          <w:p w14:paraId="0225FD0B" w14:textId="0D335B36" w:rsidR="003C57D2" w:rsidRDefault="003C57D2" w:rsidP="003C57D2">
            <w:r w:rsidRPr="00A3350E">
              <w:rPr>
                <w:i/>
              </w:rPr>
              <w:t xml:space="preserve">Read </w:t>
            </w:r>
            <w:r>
              <w:t>quote on slide.</w:t>
            </w:r>
          </w:p>
          <w:p w14:paraId="0C704CEE" w14:textId="77777777" w:rsidR="003C57D2" w:rsidRDefault="003C57D2" w:rsidP="003C57D2"/>
          <w:p w14:paraId="15D13710" w14:textId="40EA96F5" w:rsidR="003C57D2" w:rsidRPr="00A3350E" w:rsidRDefault="003C57D2" w:rsidP="003C57D2">
            <w:r>
              <w:rPr>
                <w:i/>
              </w:rPr>
              <w:t>Ask:</w:t>
            </w:r>
          </w:p>
          <w:p w14:paraId="7EC37EE0" w14:textId="2CE761C5" w:rsidR="003C57D2" w:rsidRDefault="003C57D2" w:rsidP="00BB285A">
            <w:pPr>
              <w:pStyle w:val="ListParagraph"/>
              <w:numPr>
                <w:ilvl w:val="0"/>
                <w:numId w:val="18"/>
              </w:numPr>
            </w:pPr>
            <w:r>
              <w:t>Can you think of anything like this that you have encountered on the internet?</w:t>
            </w:r>
          </w:p>
          <w:p w14:paraId="5ABB0C45" w14:textId="66D14ACF" w:rsidR="003C57D2" w:rsidRPr="00EA0B0A" w:rsidRDefault="003C57D2" w:rsidP="00BB285A">
            <w:pPr>
              <w:pStyle w:val="ListParagraph"/>
              <w:numPr>
                <w:ilvl w:val="0"/>
                <w:numId w:val="18"/>
              </w:numPr>
            </w:pPr>
            <w:r w:rsidRPr="00EA0B0A">
              <w:t xml:space="preserve">Have you ever turned away from a product or company because the website was so hard to use?  Can you remember why? </w:t>
            </w:r>
          </w:p>
          <w:p w14:paraId="163A2034" w14:textId="0F1CB0E5" w:rsidR="003C57D2" w:rsidRPr="0073420E" w:rsidRDefault="003C57D2" w:rsidP="00BB285A">
            <w:pPr>
              <w:pStyle w:val="ListParagraph"/>
              <w:numPr>
                <w:ilvl w:val="0"/>
                <w:numId w:val="18"/>
              </w:numPr>
            </w:pPr>
            <w:r w:rsidRPr="00EA0B0A">
              <w:t xml:space="preserve">Do you have to use a website that you find very difficult to navigate? </w:t>
            </w:r>
          </w:p>
          <w:p w14:paraId="5A2EA215" w14:textId="6B389CC0" w:rsidR="003C57D2" w:rsidRPr="00614E39" w:rsidRDefault="003C57D2" w:rsidP="003C57D2">
            <w:pPr>
              <w:rPr>
                <w:b/>
              </w:rPr>
            </w:pPr>
          </w:p>
        </w:tc>
        <w:tc>
          <w:tcPr>
            <w:tcW w:w="1701" w:type="dxa"/>
            <w:tcBorders>
              <w:top w:val="single" w:sz="4" w:space="0" w:color="FFFFFF" w:themeColor="background1"/>
            </w:tcBorders>
          </w:tcPr>
          <w:p w14:paraId="4A0CDE1D" w14:textId="77777777" w:rsidR="003C57D2" w:rsidRDefault="003C57D2" w:rsidP="003C57D2">
            <w:pPr>
              <w:pStyle w:val="ListParagraph"/>
              <w:numPr>
                <w:ilvl w:val="0"/>
                <w:numId w:val="10"/>
              </w:numPr>
            </w:pPr>
            <w:r>
              <w:t>Listen; respond; give answers/questions/examples as needed</w:t>
            </w:r>
          </w:p>
        </w:tc>
        <w:tc>
          <w:tcPr>
            <w:tcW w:w="2098" w:type="dxa"/>
            <w:tcBorders>
              <w:top w:val="single" w:sz="4" w:space="0" w:color="FFFFFF" w:themeColor="background1"/>
            </w:tcBorders>
          </w:tcPr>
          <w:p w14:paraId="6AB1DA3F" w14:textId="3280A384" w:rsidR="003C57D2" w:rsidRPr="001B1251" w:rsidRDefault="003C57D2" w:rsidP="003C57D2">
            <w:pPr>
              <w:autoSpaceDE w:val="0"/>
              <w:autoSpaceDN w:val="0"/>
              <w:adjustRightInd w:val="0"/>
              <w:spacing w:after="12"/>
              <w:rPr>
                <w:rFonts w:cs="Calibri"/>
                <w:lang w:eastAsia="zh-TW"/>
              </w:rPr>
            </w:pPr>
            <w:r>
              <w:rPr>
                <w:rFonts w:cs="Calibri"/>
                <w:lang w:eastAsia="zh-TW"/>
              </w:rPr>
              <w:t>See previous</w:t>
            </w:r>
          </w:p>
        </w:tc>
      </w:tr>
      <w:tr w:rsidR="003C57D2" w14:paraId="7DDC446D" w14:textId="77777777" w:rsidTr="00853D8E">
        <w:trPr>
          <w:cantSplit/>
          <w:trHeight w:val="739"/>
        </w:trPr>
        <w:tc>
          <w:tcPr>
            <w:tcW w:w="3369" w:type="dxa"/>
            <w:tcBorders>
              <w:top w:val="single" w:sz="4" w:space="0" w:color="FFFFFF" w:themeColor="background1"/>
            </w:tcBorders>
          </w:tcPr>
          <w:p w14:paraId="7CB6A783" w14:textId="0A68FEED" w:rsidR="003C57D2" w:rsidRDefault="003C57D2" w:rsidP="003C57D2"/>
          <w:p w14:paraId="06454A8C" w14:textId="2F18C3EA" w:rsidR="003C57D2" w:rsidRDefault="003C57D2" w:rsidP="003C57D2">
            <w:pPr>
              <w:rPr>
                <w:b/>
              </w:rPr>
            </w:pPr>
            <w:r w:rsidRPr="00E50523">
              <w:rPr>
                <w:b/>
                <w:noProof/>
                <w:lang w:eastAsia="zh-TW"/>
              </w:rPr>
              <w:drawing>
                <wp:inline distT="0" distB="0" distL="0" distR="0" wp14:anchorId="6420AD51" wp14:editId="54A5D6F0">
                  <wp:extent cx="2002155" cy="15011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2155" cy="1501140"/>
                          </a:xfrm>
                          <a:prstGeom prst="rect">
                            <a:avLst/>
                          </a:prstGeom>
                        </pic:spPr>
                      </pic:pic>
                    </a:graphicData>
                  </a:graphic>
                </wp:inline>
              </w:drawing>
            </w:r>
          </w:p>
        </w:tc>
        <w:tc>
          <w:tcPr>
            <w:tcW w:w="737" w:type="dxa"/>
            <w:tcBorders>
              <w:top w:val="single" w:sz="4" w:space="0" w:color="FFFFFF" w:themeColor="background1"/>
            </w:tcBorders>
          </w:tcPr>
          <w:p w14:paraId="2B499D60" w14:textId="77777777" w:rsidR="003C57D2" w:rsidRDefault="003C57D2" w:rsidP="003C57D2">
            <w:pPr>
              <w:rPr>
                <w:b/>
              </w:rPr>
            </w:pPr>
            <w:r>
              <w:rPr>
                <w:b/>
              </w:rPr>
              <w:t>3 min</w:t>
            </w:r>
          </w:p>
        </w:tc>
        <w:tc>
          <w:tcPr>
            <w:tcW w:w="6662" w:type="dxa"/>
            <w:tcBorders>
              <w:top w:val="single" w:sz="4" w:space="0" w:color="FFFFFF" w:themeColor="background1"/>
            </w:tcBorders>
          </w:tcPr>
          <w:p w14:paraId="42272E69" w14:textId="578D0FBE" w:rsidR="003C57D2" w:rsidRDefault="003C57D2" w:rsidP="003C57D2">
            <w:r>
              <w:rPr>
                <w:b/>
              </w:rPr>
              <w:t xml:space="preserve">USABILITY </w:t>
            </w:r>
            <w:r w:rsidRPr="00614E39">
              <w:rPr>
                <w:b/>
              </w:rPr>
              <w:t xml:space="preserve">TESTING </w:t>
            </w:r>
          </w:p>
          <w:p w14:paraId="742C575F" w14:textId="77777777" w:rsidR="003C57D2" w:rsidRDefault="003C57D2" w:rsidP="003C57D2"/>
          <w:p w14:paraId="2F48E4B8" w14:textId="3629D2EB" w:rsidR="003C57D2" w:rsidRPr="00A3350E" w:rsidRDefault="003C57D2" w:rsidP="003C57D2">
            <w:pPr>
              <w:pStyle w:val="ListParagraph"/>
              <w:numPr>
                <w:ilvl w:val="0"/>
                <w:numId w:val="10"/>
              </w:numPr>
              <w:rPr>
                <w:rStyle w:val="Strong"/>
                <w:b w:val="0"/>
                <w:bCs w:val="0"/>
              </w:rPr>
            </w:pPr>
            <w:r w:rsidRPr="00E50523">
              <w:rPr>
                <w:rStyle w:val="Strong"/>
                <w:b w:val="0"/>
              </w:rPr>
              <w:t>Usability</w:t>
            </w:r>
            <w:r>
              <w:rPr>
                <w:rStyle w:val="Strong"/>
                <w:b w:val="0"/>
              </w:rPr>
              <w:t>, is sometimes called User Experience or UX for short.</w:t>
            </w:r>
          </w:p>
          <w:p w14:paraId="6420C08F" w14:textId="5BBD5C3B" w:rsidR="003C57D2" w:rsidRDefault="003C57D2" w:rsidP="003C57D2">
            <w:pPr>
              <w:pStyle w:val="ListParagraph"/>
              <w:numPr>
                <w:ilvl w:val="0"/>
                <w:numId w:val="10"/>
              </w:numPr>
            </w:pPr>
            <w:r w:rsidRPr="00A3350E">
              <w:rPr>
                <w:rStyle w:val="Strong"/>
                <w:b w:val="0"/>
              </w:rPr>
              <w:t>It is d</w:t>
            </w:r>
            <w:r w:rsidRPr="00A3350E">
              <w:t xml:space="preserve">efined </w:t>
            </w:r>
            <w:r>
              <w:t>by how easy something is to use: important to web design because there are many websites out there: people will leave your site if they can’t figure out how to find the information they are looking for quickly. The following video explores concept of testing your site for usability.</w:t>
            </w:r>
          </w:p>
          <w:p w14:paraId="57882143" w14:textId="77777777" w:rsidR="003C57D2" w:rsidRDefault="003C57D2" w:rsidP="003C57D2">
            <w:pPr>
              <w:pStyle w:val="ListParagraph"/>
              <w:ind w:left="360"/>
            </w:pPr>
          </w:p>
          <w:p w14:paraId="1C70F616" w14:textId="0126DE3C" w:rsidR="003C57D2" w:rsidRDefault="003C57D2" w:rsidP="003C57D2">
            <w:pPr>
              <w:pStyle w:val="ListParagraph"/>
              <w:numPr>
                <w:ilvl w:val="0"/>
                <w:numId w:val="10"/>
              </w:numPr>
            </w:pPr>
            <w:r>
              <w:t>There is a “goodwill reservoir” that most users have, there are usually some critical actions on a website that will affect how much goodwill they have.</w:t>
            </w:r>
          </w:p>
        </w:tc>
        <w:tc>
          <w:tcPr>
            <w:tcW w:w="1701" w:type="dxa"/>
            <w:tcBorders>
              <w:top w:val="single" w:sz="4" w:space="0" w:color="FFFFFF" w:themeColor="background1"/>
            </w:tcBorders>
          </w:tcPr>
          <w:p w14:paraId="349D6F4D" w14:textId="2FB766D9" w:rsidR="003C57D2" w:rsidRDefault="003C57D2" w:rsidP="003C57D2">
            <w:pPr>
              <w:pStyle w:val="ListParagraph"/>
              <w:numPr>
                <w:ilvl w:val="0"/>
                <w:numId w:val="10"/>
              </w:numPr>
            </w:pPr>
            <w:r>
              <w:t>Listen to instructor</w:t>
            </w:r>
          </w:p>
        </w:tc>
        <w:tc>
          <w:tcPr>
            <w:tcW w:w="2098" w:type="dxa"/>
            <w:tcBorders>
              <w:top w:val="single" w:sz="4" w:space="0" w:color="FFFFFF" w:themeColor="background1"/>
            </w:tcBorders>
          </w:tcPr>
          <w:p w14:paraId="16C3B77D" w14:textId="6D6473EC" w:rsidR="003C57D2" w:rsidRPr="008D338A" w:rsidRDefault="003C57D2" w:rsidP="003C57D2">
            <w:pPr>
              <w:pStyle w:val="ListParagraph"/>
              <w:numPr>
                <w:ilvl w:val="0"/>
                <w:numId w:val="10"/>
              </w:numPr>
              <w:autoSpaceDE w:val="0"/>
              <w:autoSpaceDN w:val="0"/>
              <w:adjustRightInd w:val="0"/>
              <w:spacing w:after="12"/>
              <w:rPr>
                <w:rFonts w:cs="Calibri"/>
                <w:sz w:val="20"/>
                <w:lang w:eastAsia="zh-TW"/>
              </w:rPr>
            </w:pPr>
            <w:r w:rsidRPr="008D338A">
              <w:rPr>
                <w:rFonts w:cs="Calibri"/>
                <w:sz w:val="20"/>
                <w:lang w:eastAsia="zh-TW"/>
              </w:rPr>
              <w:t xml:space="preserve">Integrate considerations of accessibility, aesthetics and user experience into the design process. </w:t>
            </w:r>
          </w:p>
          <w:p w14:paraId="24522182" w14:textId="111576FE" w:rsidR="003C57D2" w:rsidRPr="008D338A" w:rsidRDefault="003C57D2" w:rsidP="003C57D2">
            <w:pPr>
              <w:pStyle w:val="ListParagraph"/>
              <w:numPr>
                <w:ilvl w:val="0"/>
                <w:numId w:val="10"/>
              </w:numPr>
              <w:autoSpaceDE w:val="0"/>
              <w:autoSpaceDN w:val="0"/>
              <w:adjustRightInd w:val="0"/>
              <w:spacing w:after="12"/>
              <w:rPr>
                <w:rFonts w:cs="Calibri"/>
                <w:sz w:val="18"/>
                <w:lang w:eastAsia="zh-TW"/>
              </w:rPr>
            </w:pPr>
            <w:r w:rsidRPr="008D338A">
              <w:rPr>
                <w:rFonts w:cs="Calibri"/>
                <w:sz w:val="20"/>
                <w:lang w:eastAsia="zh-TW"/>
              </w:rPr>
              <w:t xml:space="preserve">Apply problem solving techniques and collaborative processes (eg: test and debug the project, iterate, obtain feedback from audiences and peers to evolve thinking). </w:t>
            </w:r>
          </w:p>
        </w:tc>
      </w:tr>
      <w:tr w:rsidR="003C57D2" w14:paraId="6270A643" w14:textId="77777777" w:rsidTr="00853D8E">
        <w:trPr>
          <w:cantSplit/>
          <w:trHeight w:val="739"/>
        </w:trPr>
        <w:tc>
          <w:tcPr>
            <w:tcW w:w="3369" w:type="dxa"/>
            <w:tcBorders>
              <w:top w:val="single" w:sz="4" w:space="0" w:color="FFFFFF" w:themeColor="background1"/>
            </w:tcBorders>
          </w:tcPr>
          <w:p w14:paraId="0639FF64" w14:textId="47DC1D1F" w:rsidR="003C57D2" w:rsidRDefault="003C57D2" w:rsidP="003C57D2">
            <w:pPr>
              <w:rPr>
                <w:b/>
              </w:rPr>
            </w:pPr>
            <w:r w:rsidRPr="00E50523">
              <w:rPr>
                <w:b/>
                <w:noProof/>
                <w:color w:val="FF0000"/>
                <w:lang w:eastAsia="zh-TW"/>
              </w:rPr>
              <w:lastRenderedPageBreak/>
              <w:drawing>
                <wp:inline distT="0" distB="0" distL="0" distR="0" wp14:anchorId="6255F8F7" wp14:editId="173CF93E">
                  <wp:extent cx="2002155" cy="15011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2155" cy="1501140"/>
                          </a:xfrm>
                          <a:prstGeom prst="rect">
                            <a:avLst/>
                          </a:prstGeom>
                        </pic:spPr>
                      </pic:pic>
                    </a:graphicData>
                  </a:graphic>
                </wp:inline>
              </w:drawing>
            </w:r>
          </w:p>
        </w:tc>
        <w:tc>
          <w:tcPr>
            <w:tcW w:w="737" w:type="dxa"/>
            <w:tcBorders>
              <w:top w:val="single" w:sz="4" w:space="0" w:color="FFFFFF" w:themeColor="background1"/>
            </w:tcBorders>
          </w:tcPr>
          <w:p w14:paraId="7A07411E" w14:textId="77777777" w:rsidR="003C57D2" w:rsidRDefault="003C57D2" w:rsidP="003C57D2">
            <w:pPr>
              <w:rPr>
                <w:b/>
              </w:rPr>
            </w:pPr>
            <w:r>
              <w:rPr>
                <w:b/>
              </w:rPr>
              <w:t>3 min</w:t>
            </w:r>
          </w:p>
        </w:tc>
        <w:tc>
          <w:tcPr>
            <w:tcW w:w="6662" w:type="dxa"/>
            <w:tcBorders>
              <w:top w:val="single" w:sz="4" w:space="0" w:color="FFFFFF" w:themeColor="background1"/>
            </w:tcBorders>
          </w:tcPr>
          <w:p w14:paraId="59A1DA2B" w14:textId="695CA9B2" w:rsidR="003C57D2" w:rsidRDefault="003C57D2" w:rsidP="003C57D2">
            <w:r>
              <w:rPr>
                <w:b/>
              </w:rPr>
              <w:t>USABILITY – CONDUCTING TESTS</w:t>
            </w:r>
          </w:p>
          <w:p w14:paraId="313B7DE9" w14:textId="77777777" w:rsidR="003C57D2" w:rsidRDefault="003C57D2" w:rsidP="003C57D2"/>
          <w:p w14:paraId="035A1908" w14:textId="77777777" w:rsidR="003C57D2" w:rsidRDefault="003C57D2" w:rsidP="003C57D2">
            <w:r>
              <w:t>Recap steps to User Testing</w:t>
            </w:r>
          </w:p>
          <w:p w14:paraId="327F0892" w14:textId="77777777" w:rsidR="003C57D2" w:rsidRDefault="003C57D2" w:rsidP="00BB285A">
            <w:pPr>
              <w:pStyle w:val="ListParagraph"/>
              <w:numPr>
                <w:ilvl w:val="0"/>
                <w:numId w:val="12"/>
              </w:numPr>
            </w:pPr>
            <w:r>
              <w:t>Explain that this is often done with paper prototypes, or simple slide shows – you don’t have to do a lot of detailed design work before you test out your site’s architecture – in fact you can save time if you prototype first – that’s what we’re going to practice in just a few minutes!</w:t>
            </w:r>
          </w:p>
          <w:p w14:paraId="4E789983" w14:textId="77777777" w:rsidR="003C57D2" w:rsidRDefault="003C57D2" w:rsidP="00BB285A">
            <w:pPr>
              <w:pStyle w:val="ListParagraph"/>
              <w:numPr>
                <w:ilvl w:val="0"/>
                <w:numId w:val="12"/>
              </w:numPr>
            </w:pPr>
            <w:r>
              <w:t>Ask if anyone has questions or comments</w:t>
            </w:r>
          </w:p>
        </w:tc>
        <w:tc>
          <w:tcPr>
            <w:tcW w:w="1701" w:type="dxa"/>
            <w:tcBorders>
              <w:top w:val="single" w:sz="4" w:space="0" w:color="FFFFFF" w:themeColor="background1"/>
            </w:tcBorders>
          </w:tcPr>
          <w:p w14:paraId="03A61394" w14:textId="77777777" w:rsidR="003C57D2" w:rsidRDefault="003C57D2" w:rsidP="00BB285A">
            <w:pPr>
              <w:pStyle w:val="ListParagraph"/>
              <w:numPr>
                <w:ilvl w:val="0"/>
                <w:numId w:val="12"/>
              </w:numPr>
            </w:pPr>
            <w:r>
              <w:t>Listen; ask questions</w:t>
            </w:r>
          </w:p>
        </w:tc>
        <w:tc>
          <w:tcPr>
            <w:tcW w:w="2098" w:type="dxa"/>
            <w:tcBorders>
              <w:top w:val="single" w:sz="4" w:space="0" w:color="FFFFFF" w:themeColor="background1"/>
            </w:tcBorders>
          </w:tcPr>
          <w:p w14:paraId="1549D834" w14:textId="77777777" w:rsidR="003C57D2" w:rsidRPr="008D338A" w:rsidRDefault="003C57D2" w:rsidP="00BB285A">
            <w:pPr>
              <w:pStyle w:val="ListParagraph"/>
              <w:numPr>
                <w:ilvl w:val="0"/>
                <w:numId w:val="50"/>
              </w:numPr>
              <w:autoSpaceDE w:val="0"/>
              <w:autoSpaceDN w:val="0"/>
              <w:adjustRightInd w:val="0"/>
              <w:rPr>
                <w:rFonts w:cs="Calibri"/>
                <w:sz w:val="20"/>
                <w:lang w:eastAsia="zh-TW"/>
              </w:rPr>
            </w:pPr>
            <w:r w:rsidRPr="008D338A">
              <w:rPr>
                <w:rFonts w:cs="Calibri"/>
                <w:sz w:val="20"/>
                <w:lang w:eastAsia="zh-TW"/>
              </w:rPr>
              <w:t>See previous</w:t>
            </w:r>
          </w:p>
          <w:p w14:paraId="0635041C" w14:textId="77777777" w:rsidR="003C57D2" w:rsidRPr="008D338A" w:rsidRDefault="003C57D2" w:rsidP="00BB285A">
            <w:pPr>
              <w:pStyle w:val="ListParagraph"/>
              <w:numPr>
                <w:ilvl w:val="0"/>
                <w:numId w:val="50"/>
              </w:numPr>
              <w:autoSpaceDE w:val="0"/>
              <w:autoSpaceDN w:val="0"/>
              <w:adjustRightInd w:val="0"/>
              <w:spacing w:after="12"/>
              <w:rPr>
                <w:rFonts w:ascii="Calibri" w:hAnsi="Calibri"/>
                <w:sz w:val="20"/>
                <w:lang w:eastAsia="zh-TW"/>
              </w:rPr>
            </w:pPr>
            <w:r w:rsidRPr="008D338A">
              <w:rPr>
                <w:rFonts w:ascii="Calibri" w:hAnsi="Calibri"/>
                <w:sz w:val="20"/>
                <w:lang w:eastAsia="zh-TW"/>
              </w:rPr>
              <w:t xml:space="preserve">Design the final product or purpose of a digital project, sequence the steps to completion, and draft mockups, wireframes, plans, or sketches of digital content. </w:t>
            </w:r>
          </w:p>
          <w:p w14:paraId="4CF808A6" w14:textId="77777777" w:rsidR="003C57D2" w:rsidRPr="008D338A" w:rsidRDefault="003C57D2" w:rsidP="003C57D2">
            <w:pPr>
              <w:rPr>
                <w:sz w:val="20"/>
              </w:rPr>
            </w:pPr>
          </w:p>
        </w:tc>
      </w:tr>
      <w:tr w:rsidR="003C57D2" w14:paraId="41D91327" w14:textId="77777777" w:rsidTr="00853D8E">
        <w:trPr>
          <w:cantSplit/>
          <w:trHeight w:val="739"/>
        </w:trPr>
        <w:tc>
          <w:tcPr>
            <w:tcW w:w="3369" w:type="dxa"/>
            <w:tcBorders>
              <w:top w:val="single" w:sz="4" w:space="0" w:color="FFFFFF" w:themeColor="background1"/>
            </w:tcBorders>
          </w:tcPr>
          <w:p w14:paraId="23E503EA" w14:textId="772DE5CB" w:rsidR="003C57D2" w:rsidRPr="000B3C5E" w:rsidRDefault="003C57D2" w:rsidP="003C57D2">
            <w:pPr>
              <w:rPr>
                <w:b/>
                <w:noProof/>
                <w:lang w:eastAsia="zh-TW"/>
              </w:rPr>
            </w:pPr>
            <w:r>
              <w:rPr>
                <w:noProof/>
                <w:lang w:eastAsia="zh-TW"/>
              </w:rPr>
              <w:drawing>
                <wp:inline distT="0" distB="0" distL="0" distR="0" wp14:anchorId="36D589B1" wp14:editId="39102956">
                  <wp:extent cx="2002155" cy="15017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02155" cy="1501775"/>
                          </a:xfrm>
                          <a:prstGeom prst="rect">
                            <a:avLst/>
                          </a:prstGeom>
                        </pic:spPr>
                      </pic:pic>
                    </a:graphicData>
                  </a:graphic>
                </wp:inline>
              </w:drawing>
            </w:r>
          </w:p>
        </w:tc>
        <w:tc>
          <w:tcPr>
            <w:tcW w:w="737" w:type="dxa"/>
            <w:tcBorders>
              <w:top w:val="single" w:sz="4" w:space="0" w:color="FFFFFF" w:themeColor="background1"/>
            </w:tcBorders>
          </w:tcPr>
          <w:p w14:paraId="23D3F7F5" w14:textId="77777777" w:rsidR="003C57D2" w:rsidRDefault="003C57D2" w:rsidP="003C57D2">
            <w:pPr>
              <w:rPr>
                <w:b/>
              </w:rPr>
            </w:pPr>
          </w:p>
        </w:tc>
        <w:tc>
          <w:tcPr>
            <w:tcW w:w="6662" w:type="dxa"/>
            <w:tcBorders>
              <w:top w:val="single" w:sz="4" w:space="0" w:color="FFFFFF" w:themeColor="background1"/>
            </w:tcBorders>
          </w:tcPr>
          <w:p w14:paraId="15D84921" w14:textId="77777777" w:rsidR="003C57D2" w:rsidRDefault="003C57D2" w:rsidP="003C57D2">
            <w:r>
              <w:rPr>
                <w:i/>
              </w:rPr>
              <w:t xml:space="preserve">Ask </w:t>
            </w:r>
            <w:r>
              <w:t>the group:</w:t>
            </w:r>
          </w:p>
          <w:p w14:paraId="698D97A9" w14:textId="77777777" w:rsidR="003C57D2" w:rsidRDefault="003C57D2" w:rsidP="00BB285A">
            <w:pPr>
              <w:pStyle w:val="ListParagraph"/>
              <w:numPr>
                <w:ilvl w:val="0"/>
                <w:numId w:val="52"/>
              </w:numPr>
            </w:pPr>
            <w:r>
              <w:t>What does “accessibility” mean to you, in a general sense?</w:t>
            </w:r>
          </w:p>
          <w:p w14:paraId="0D5EFB0A" w14:textId="77777777" w:rsidR="003C57D2" w:rsidRDefault="003C57D2" w:rsidP="00BB285A">
            <w:pPr>
              <w:pStyle w:val="ListParagraph"/>
              <w:numPr>
                <w:ilvl w:val="0"/>
                <w:numId w:val="52"/>
              </w:numPr>
            </w:pPr>
            <w:r>
              <w:t>What are some considerations that might make a website “accessible”?</w:t>
            </w:r>
          </w:p>
          <w:p w14:paraId="15DC4494" w14:textId="57CDCDDA" w:rsidR="003C57D2" w:rsidRPr="00906E2B" w:rsidRDefault="003C57D2" w:rsidP="003C57D2"/>
        </w:tc>
        <w:tc>
          <w:tcPr>
            <w:tcW w:w="1701" w:type="dxa"/>
            <w:tcBorders>
              <w:top w:val="single" w:sz="4" w:space="0" w:color="FFFFFF" w:themeColor="background1"/>
            </w:tcBorders>
          </w:tcPr>
          <w:p w14:paraId="3E3F9BB0" w14:textId="7E2CC637" w:rsidR="003C57D2" w:rsidRDefault="003C57D2" w:rsidP="00BB285A">
            <w:pPr>
              <w:pStyle w:val="ListParagraph"/>
              <w:numPr>
                <w:ilvl w:val="0"/>
                <w:numId w:val="51"/>
              </w:numPr>
            </w:pPr>
            <w:r>
              <w:t>Answer questions</w:t>
            </w:r>
          </w:p>
        </w:tc>
        <w:tc>
          <w:tcPr>
            <w:tcW w:w="2098" w:type="dxa"/>
            <w:tcBorders>
              <w:top w:val="single" w:sz="4" w:space="0" w:color="FFFFFF" w:themeColor="background1"/>
            </w:tcBorders>
          </w:tcPr>
          <w:p w14:paraId="4F998B6B" w14:textId="77777777" w:rsidR="003C57D2" w:rsidRPr="008D338A" w:rsidRDefault="003C57D2" w:rsidP="00BB285A">
            <w:pPr>
              <w:pStyle w:val="ListParagraph"/>
              <w:numPr>
                <w:ilvl w:val="0"/>
                <w:numId w:val="51"/>
              </w:numPr>
              <w:autoSpaceDE w:val="0"/>
              <w:autoSpaceDN w:val="0"/>
              <w:adjustRightInd w:val="0"/>
              <w:spacing w:after="12"/>
              <w:rPr>
                <w:rFonts w:cs="Calibri"/>
                <w:sz w:val="20"/>
                <w:lang w:eastAsia="zh-TW"/>
              </w:rPr>
            </w:pPr>
            <w:r w:rsidRPr="008D338A">
              <w:rPr>
                <w:rFonts w:cs="Calibri"/>
                <w:sz w:val="20"/>
                <w:lang w:eastAsia="zh-TW"/>
              </w:rPr>
              <w:t xml:space="preserve">Integrate considerations of accessibility, aesthetics and user experience into the design process. </w:t>
            </w:r>
          </w:p>
          <w:p w14:paraId="20900196" w14:textId="77777777" w:rsidR="003C57D2" w:rsidRPr="0007290C" w:rsidRDefault="003C57D2" w:rsidP="003C57D2">
            <w:pPr>
              <w:jc w:val="center"/>
              <w:rPr>
                <w:lang w:eastAsia="zh-TW"/>
              </w:rPr>
            </w:pPr>
          </w:p>
        </w:tc>
      </w:tr>
      <w:tr w:rsidR="003C57D2" w14:paraId="7E86E517" w14:textId="77777777" w:rsidTr="00853D8E">
        <w:trPr>
          <w:cantSplit/>
          <w:trHeight w:val="739"/>
        </w:trPr>
        <w:tc>
          <w:tcPr>
            <w:tcW w:w="3369" w:type="dxa"/>
            <w:tcBorders>
              <w:top w:val="single" w:sz="4" w:space="0" w:color="FFFFFF" w:themeColor="background1"/>
            </w:tcBorders>
          </w:tcPr>
          <w:p w14:paraId="2E71E334" w14:textId="0FD1761E" w:rsidR="003C57D2" w:rsidRPr="000B3C5E" w:rsidRDefault="003C57D2" w:rsidP="003C57D2">
            <w:pPr>
              <w:rPr>
                <w:b/>
                <w:noProof/>
                <w:lang w:eastAsia="zh-TW"/>
              </w:rPr>
            </w:pPr>
            <w:r>
              <w:rPr>
                <w:noProof/>
                <w:lang w:eastAsia="zh-TW"/>
              </w:rPr>
              <w:drawing>
                <wp:inline distT="0" distB="0" distL="0" distR="0" wp14:anchorId="741F2AF1" wp14:editId="6ABF6765">
                  <wp:extent cx="2002155" cy="15024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02155" cy="1502410"/>
                          </a:xfrm>
                          <a:prstGeom prst="rect">
                            <a:avLst/>
                          </a:prstGeom>
                        </pic:spPr>
                      </pic:pic>
                    </a:graphicData>
                  </a:graphic>
                </wp:inline>
              </w:drawing>
            </w:r>
          </w:p>
        </w:tc>
        <w:tc>
          <w:tcPr>
            <w:tcW w:w="737" w:type="dxa"/>
            <w:tcBorders>
              <w:top w:val="single" w:sz="4" w:space="0" w:color="FFFFFF" w:themeColor="background1"/>
            </w:tcBorders>
          </w:tcPr>
          <w:p w14:paraId="62260626" w14:textId="77777777" w:rsidR="003C57D2" w:rsidRDefault="003C57D2" w:rsidP="003C57D2">
            <w:pPr>
              <w:rPr>
                <w:b/>
              </w:rPr>
            </w:pPr>
          </w:p>
        </w:tc>
        <w:tc>
          <w:tcPr>
            <w:tcW w:w="6662" w:type="dxa"/>
            <w:tcBorders>
              <w:top w:val="single" w:sz="4" w:space="0" w:color="FFFFFF" w:themeColor="background1"/>
            </w:tcBorders>
          </w:tcPr>
          <w:p w14:paraId="2F195B01" w14:textId="77777777" w:rsidR="003C57D2" w:rsidRDefault="003C57D2" w:rsidP="003C57D2">
            <w:r w:rsidRPr="0007290C">
              <w:rPr>
                <w:i/>
              </w:rPr>
              <w:t>Review</w:t>
            </w:r>
            <w:r w:rsidRPr="0007290C">
              <w:t xml:space="preserve"> slide</w:t>
            </w:r>
          </w:p>
          <w:p w14:paraId="601DA609" w14:textId="63A2D38E" w:rsidR="003C57D2" w:rsidRPr="0007290C" w:rsidRDefault="003C57D2" w:rsidP="00BB285A">
            <w:pPr>
              <w:pStyle w:val="ListParagraph"/>
              <w:numPr>
                <w:ilvl w:val="0"/>
                <w:numId w:val="53"/>
              </w:numPr>
            </w:pPr>
            <w:r w:rsidRPr="0007290C">
              <w:t>“Accessibility”, in this context, is largely about ensuring people with disabilities, “including blindness and low vision, deafness and hearing loss, learning disabilities, cognitive limitations, limited movement, speech disabilities, photosensitivity and combinations of these” have access to the online you’re presenting (from Canadian Government’s Standard on Web Accessibility)</w:t>
            </w:r>
          </w:p>
          <w:p w14:paraId="67C6CBD9" w14:textId="31DF571C" w:rsidR="003C57D2" w:rsidRPr="0007290C" w:rsidRDefault="003C57D2" w:rsidP="003C57D2">
            <w:pPr>
              <w:ind w:left="425"/>
            </w:pPr>
          </w:p>
        </w:tc>
        <w:tc>
          <w:tcPr>
            <w:tcW w:w="1701" w:type="dxa"/>
            <w:tcBorders>
              <w:top w:val="single" w:sz="4" w:space="0" w:color="FFFFFF" w:themeColor="background1"/>
            </w:tcBorders>
          </w:tcPr>
          <w:p w14:paraId="33E4FF7F" w14:textId="77777777" w:rsidR="003C57D2" w:rsidRDefault="003C57D2" w:rsidP="00BB285A">
            <w:pPr>
              <w:pStyle w:val="ListParagraph"/>
              <w:numPr>
                <w:ilvl w:val="0"/>
                <w:numId w:val="51"/>
              </w:numPr>
            </w:pPr>
            <w:r>
              <w:t>Listen to instructor</w:t>
            </w:r>
          </w:p>
          <w:p w14:paraId="50874130" w14:textId="4078C549" w:rsidR="003C57D2" w:rsidRDefault="003C57D2" w:rsidP="00BB285A">
            <w:pPr>
              <w:pStyle w:val="ListParagraph"/>
              <w:numPr>
                <w:ilvl w:val="0"/>
                <w:numId w:val="51"/>
              </w:numPr>
            </w:pPr>
            <w:r>
              <w:t>Ask questions</w:t>
            </w:r>
          </w:p>
        </w:tc>
        <w:tc>
          <w:tcPr>
            <w:tcW w:w="2098" w:type="dxa"/>
            <w:tcBorders>
              <w:top w:val="single" w:sz="4" w:space="0" w:color="FFFFFF" w:themeColor="background1"/>
            </w:tcBorders>
          </w:tcPr>
          <w:p w14:paraId="50865CFD" w14:textId="77777777" w:rsidR="003C57D2" w:rsidRPr="008D338A" w:rsidRDefault="003C57D2" w:rsidP="00BB285A">
            <w:pPr>
              <w:pStyle w:val="ListParagraph"/>
              <w:numPr>
                <w:ilvl w:val="0"/>
                <w:numId w:val="51"/>
              </w:numPr>
              <w:autoSpaceDE w:val="0"/>
              <w:autoSpaceDN w:val="0"/>
              <w:adjustRightInd w:val="0"/>
              <w:spacing w:after="12"/>
              <w:rPr>
                <w:rFonts w:cs="Calibri"/>
                <w:sz w:val="20"/>
                <w:lang w:eastAsia="zh-TW"/>
              </w:rPr>
            </w:pPr>
            <w:r w:rsidRPr="008D338A">
              <w:rPr>
                <w:rFonts w:cs="Calibri"/>
                <w:sz w:val="20"/>
                <w:lang w:eastAsia="zh-TW"/>
              </w:rPr>
              <w:t xml:space="preserve">Integrate considerations of accessibility, aesthetics and user experience into the design process. </w:t>
            </w:r>
          </w:p>
          <w:p w14:paraId="6FDCA3DA" w14:textId="77777777" w:rsidR="003C57D2" w:rsidRPr="0007290C" w:rsidRDefault="003C57D2" w:rsidP="003C57D2">
            <w:pPr>
              <w:autoSpaceDE w:val="0"/>
              <w:autoSpaceDN w:val="0"/>
              <w:adjustRightInd w:val="0"/>
              <w:spacing w:after="12"/>
              <w:rPr>
                <w:rFonts w:cs="Calibri"/>
                <w:lang w:eastAsia="zh-TW"/>
              </w:rPr>
            </w:pPr>
          </w:p>
        </w:tc>
      </w:tr>
      <w:tr w:rsidR="003C57D2" w14:paraId="1CA3D1A9" w14:textId="77777777" w:rsidTr="00853D8E">
        <w:trPr>
          <w:cantSplit/>
          <w:trHeight w:val="739"/>
        </w:trPr>
        <w:tc>
          <w:tcPr>
            <w:tcW w:w="3369" w:type="dxa"/>
            <w:tcBorders>
              <w:top w:val="single" w:sz="4" w:space="0" w:color="FFFFFF" w:themeColor="background1"/>
            </w:tcBorders>
          </w:tcPr>
          <w:p w14:paraId="2C79FD09" w14:textId="732A7FE1" w:rsidR="003C57D2" w:rsidRDefault="003C57D2" w:rsidP="003C57D2">
            <w:pPr>
              <w:rPr>
                <w:b/>
                <w:noProof/>
                <w:lang w:eastAsia="zh-TW"/>
              </w:rPr>
            </w:pPr>
            <w:r w:rsidRPr="000B3C5E">
              <w:rPr>
                <w:b/>
                <w:noProof/>
                <w:lang w:eastAsia="zh-TW"/>
              </w:rPr>
              <w:lastRenderedPageBreak/>
              <w:drawing>
                <wp:inline distT="0" distB="0" distL="0" distR="0" wp14:anchorId="198D04BF" wp14:editId="51FBC477">
                  <wp:extent cx="2002155" cy="15011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2155" cy="1501140"/>
                          </a:xfrm>
                          <a:prstGeom prst="rect">
                            <a:avLst/>
                          </a:prstGeom>
                        </pic:spPr>
                      </pic:pic>
                    </a:graphicData>
                  </a:graphic>
                </wp:inline>
              </w:drawing>
            </w:r>
          </w:p>
        </w:tc>
        <w:tc>
          <w:tcPr>
            <w:tcW w:w="737" w:type="dxa"/>
            <w:tcBorders>
              <w:top w:val="single" w:sz="4" w:space="0" w:color="FFFFFF" w:themeColor="background1"/>
            </w:tcBorders>
          </w:tcPr>
          <w:p w14:paraId="5EED1211" w14:textId="77777777" w:rsidR="003C57D2" w:rsidRDefault="003C57D2" w:rsidP="003C57D2">
            <w:pPr>
              <w:rPr>
                <w:b/>
              </w:rPr>
            </w:pPr>
            <w:r>
              <w:rPr>
                <w:b/>
              </w:rPr>
              <w:t>3 min</w:t>
            </w:r>
          </w:p>
        </w:tc>
        <w:tc>
          <w:tcPr>
            <w:tcW w:w="6662" w:type="dxa"/>
            <w:tcBorders>
              <w:top w:val="single" w:sz="4" w:space="0" w:color="FFFFFF" w:themeColor="background1"/>
            </w:tcBorders>
          </w:tcPr>
          <w:p w14:paraId="24617226" w14:textId="3CC9BF4F" w:rsidR="003C57D2" w:rsidRPr="00F4213E" w:rsidRDefault="003C57D2" w:rsidP="003C57D2">
            <w:pPr>
              <w:rPr>
                <w:b/>
              </w:rPr>
            </w:pPr>
            <w:r w:rsidRPr="00F4213E">
              <w:rPr>
                <w:b/>
              </w:rPr>
              <w:t>ACCESSIBILITY CONSIDERATIONS</w:t>
            </w:r>
          </w:p>
          <w:p w14:paraId="4964D846" w14:textId="77777777" w:rsidR="003C57D2" w:rsidRDefault="003C57D2" w:rsidP="003C57D2"/>
          <w:p w14:paraId="70FC490E" w14:textId="3F431D19" w:rsidR="003C57D2" w:rsidRPr="00411AE4" w:rsidRDefault="003C57D2" w:rsidP="003C57D2">
            <w:r w:rsidRPr="00A3350E">
              <w:rPr>
                <w:i/>
              </w:rPr>
              <w:t>Review</w:t>
            </w:r>
            <w:r>
              <w:t xml:space="preserve"> slide and e</w:t>
            </w:r>
            <w:r w:rsidRPr="00411AE4">
              <w:t>xamples of Accessibility in Web Design</w:t>
            </w:r>
          </w:p>
          <w:p w14:paraId="22E6EFA0" w14:textId="77777777" w:rsidR="003C57D2" w:rsidRPr="00411AE4" w:rsidRDefault="003C57D2" w:rsidP="003C57D2"/>
          <w:p w14:paraId="2FE6ACFA" w14:textId="77777777" w:rsidR="003C57D2" w:rsidRDefault="003C57D2" w:rsidP="003C57D2">
            <w:pPr>
              <w:tabs>
                <w:tab w:val="num" w:pos="720"/>
              </w:tabs>
              <w:rPr>
                <w:b/>
              </w:rPr>
            </w:pPr>
            <w:r w:rsidRPr="00411AE4">
              <w:rPr>
                <w:b/>
              </w:rPr>
              <w:t xml:space="preserve">Alternative Text for Images </w:t>
            </w:r>
          </w:p>
          <w:p w14:paraId="31048577" w14:textId="11C3396F" w:rsidR="003C57D2" w:rsidRPr="00BA7592" w:rsidRDefault="003C57D2" w:rsidP="003C57D2">
            <w:pPr>
              <w:numPr>
                <w:ilvl w:val="0"/>
                <w:numId w:val="9"/>
              </w:numPr>
              <w:tabs>
                <w:tab w:val="num" w:pos="720"/>
              </w:tabs>
              <w:rPr>
                <w:b/>
              </w:rPr>
            </w:pPr>
            <w:r>
              <w:t>Consider users with visual restrictions or print impairmen</w:t>
            </w:r>
            <w:r w:rsidRPr="00BA7592">
              <w:t xml:space="preserve">t; they may use a program </w:t>
            </w:r>
            <w:r w:rsidRPr="00411AE4">
              <w:t>that</w:t>
            </w:r>
            <w:r>
              <w:t xml:space="preserve"> ‘reads’ the webpages out load, and alt text will allow this program to “read” images</w:t>
            </w:r>
          </w:p>
          <w:p w14:paraId="1580F249" w14:textId="282F6B5D" w:rsidR="003C57D2" w:rsidRPr="00BA3BEC" w:rsidRDefault="003C57D2" w:rsidP="003C57D2">
            <w:pPr>
              <w:numPr>
                <w:ilvl w:val="0"/>
                <w:numId w:val="9"/>
              </w:numPr>
              <w:tabs>
                <w:tab w:val="num" w:pos="720"/>
              </w:tabs>
              <w:rPr>
                <w:b/>
              </w:rPr>
            </w:pPr>
            <w:r>
              <w:t>I</w:t>
            </w:r>
            <w:r w:rsidRPr="00411AE4">
              <w:t>f the technology is unable to display the image (slow loading time, settings changes to NOT load images to lower bandwidth charges, people in a rural area with low bandwidth who turned off images to speed download, and others)</w:t>
            </w:r>
            <w:r>
              <w:t>, users will still get the basic idea</w:t>
            </w:r>
          </w:p>
          <w:p w14:paraId="0EDB9C03" w14:textId="1474AE77" w:rsidR="003C57D2" w:rsidRPr="00A3350E" w:rsidRDefault="003C57D2" w:rsidP="003C57D2">
            <w:pPr>
              <w:numPr>
                <w:ilvl w:val="0"/>
                <w:numId w:val="9"/>
              </w:numPr>
              <w:tabs>
                <w:tab w:val="num" w:pos="720"/>
              </w:tabs>
              <w:rPr>
                <w:b/>
              </w:rPr>
            </w:pPr>
            <w:r>
              <w:t>Alt text is a</w:t>
            </w:r>
            <w:r w:rsidRPr="00411AE4">
              <w:t xml:space="preserve">vailable to technologies that cannot see the image, such as search engines. </w:t>
            </w:r>
          </w:p>
          <w:p w14:paraId="130DBCA4" w14:textId="77777777" w:rsidR="003C57D2" w:rsidRPr="00411AE4" w:rsidRDefault="003C57D2" w:rsidP="003C57D2">
            <w:pPr>
              <w:tabs>
                <w:tab w:val="num" w:pos="720"/>
              </w:tabs>
              <w:ind w:left="360"/>
              <w:rPr>
                <w:b/>
              </w:rPr>
            </w:pPr>
          </w:p>
          <w:p w14:paraId="4AB1E416" w14:textId="5EEBE3EB" w:rsidR="003C57D2" w:rsidRPr="000B3C5E" w:rsidRDefault="003C57D2" w:rsidP="003C57D2">
            <w:pPr>
              <w:tabs>
                <w:tab w:val="num" w:pos="720"/>
              </w:tabs>
              <w:rPr>
                <w:b/>
                <w:i/>
              </w:rPr>
            </w:pPr>
            <w:r>
              <w:rPr>
                <w:i/>
              </w:rPr>
              <w:t xml:space="preserve">Show </w:t>
            </w:r>
            <w:r w:rsidRPr="00A3350E">
              <w:t>a hover over and a source code on the VPL website</w:t>
            </w:r>
          </w:p>
          <w:p w14:paraId="19FCC921" w14:textId="77777777" w:rsidR="003C57D2" w:rsidRDefault="003C57D2" w:rsidP="003C57D2">
            <w:pPr>
              <w:tabs>
                <w:tab w:val="num" w:pos="720"/>
              </w:tabs>
              <w:rPr>
                <w:b/>
              </w:rPr>
            </w:pPr>
          </w:p>
          <w:p w14:paraId="11BCA6A5" w14:textId="77777777" w:rsidR="003C57D2" w:rsidRDefault="003C57D2" w:rsidP="003C57D2">
            <w:pPr>
              <w:tabs>
                <w:tab w:val="num" w:pos="720"/>
              </w:tabs>
              <w:rPr>
                <w:b/>
              </w:rPr>
            </w:pPr>
            <w:r w:rsidRPr="00411AE4">
              <w:rPr>
                <w:b/>
              </w:rPr>
              <w:t>Don’t Rely on Colour</w:t>
            </w:r>
          </w:p>
          <w:p w14:paraId="0D51CF80" w14:textId="77777777" w:rsidR="003C57D2" w:rsidRPr="00BA3BEC" w:rsidRDefault="003C57D2" w:rsidP="003C57D2">
            <w:pPr>
              <w:numPr>
                <w:ilvl w:val="0"/>
                <w:numId w:val="9"/>
              </w:numPr>
              <w:tabs>
                <w:tab w:val="num" w:pos="720"/>
              </w:tabs>
              <w:rPr>
                <w:b/>
              </w:rPr>
            </w:pPr>
            <w:r>
              <w:t>Colourblindness</w:t>
            </w:r>
          </w:p>
          <w:p w14:paraId="7FEA8D94" w14:textId="77777777" w:rsidR="003C57D2" w:rsidRPr="00BA3BEC" w:rsidRDefault="003C57D2" w:rsidP="003C57D2">
            <w:pPr>
              <w:numPr>
                <w:ilvl w:val="0"/>
                <w:numId w:val="9"/>
              </w:numPr>
              <w:tabs>
                <w:tab w:val="num" w:pos="720"/>
              </w:tabs>
              <w:rPr>
                <w:b/>
              </w:rPr>
            </w:pPr>
            <w:r>
              <w:t>Different monitors (eg don’t use closely related colours on top of each other)</w:t>
            </w:r>
          </w:p>
          <w:p w14:paraId="12771CAD" w14:textId="77777777" w:rsidR="003C57D2" w:rsidRDefault="003C57D2" w:rsidP="003C57D2">
            <w:pPr>
              <w:numPr>
                <w:ilvl w:val="0"/>
                <w:numId w:val="9"/>
              </w:numPr>
              <w:tabs>
                <w:tab w:val="num" w:pos="720"/>
              </w:tabs>
              <w:rPr>
                <w:b/>
              </w:rPr>
            </w:pPr>
            <w:r w:rsidRPr="00BA3BEC">
              <w:t>Designs</w:t>
            </w:r>
            <w:r>
              <w:rPr>
                <w:b/>
              </w:rPr>
              <w:t xml:space="preserve"> </w:t>
            </w:r>
            <w:r w:rsidRPr="00411AE4">
              <w:t xml:space="preserve">shouldn't rely on color to </w:t>
            </w:r>
            <w:r>
              <w:t xml:space="preserve">communicate critical info: Eg: </w:t>
            </w:r>
            <w:r w:rsidRPr="00411AE4">
              <w:t xml:space="preserve">progress </w:t>
            </w:r>
            <w:r>
              <w:t>indicators:</w:t>
            </w:r>
            <w:r w:rsidRPr="00411AE4">
              <w:t xml:space="preserve"> Don't just </w:t>
            </w:r>
            <w:r>
              <w:t xml:space="preserve">have a </w:t>
            </w:r>
            <w:r w:rsidRPr="00411AE4">
              <w:t>button</w:t>
            </w:r>
            <w:r>
              <w:t xml:space="preserve"> or bar</w:t>
            </w:r>
            <w:r w:rsidRPr="00411AE4">
              <w:t xml:space="preserve"> change color when the process is complete. </w:t>
            </w:r>
            <w:r>
              <w:t>Have</w:t>
            </w:r>
            <w:r w:rsidRPr="00411AE4">
              <w:t xml:space="preserve"> other indicators of progress</w:t>
            </w:r>
            <w:r>
              <w:t xml:space="preserve"> (%, #s, text)</w:t>
            </w:r>
            <w:r w:rsidRPr="00411AE4">
              <w:t xml:space="preserve">. </w:t>
            </w:r>
          </w:p>
          <w:p w14:paraId="107115FE" w14:textId="7E93C93F" w:rsidR="003C57D2" w:rsidRPr="00A3350E" w:rsidRDefault="003C57D2" w:rsidP="003C57D2">
            <w:pPr>
              <w:numPr>
                <w:ilvl w:val="0"/>
                <w:numId w:val="9"/>
              </w:numPr>
              <w:tabs>
                <w:tab w:val="num" w:pos="720"/>
              </w:tabs>
              <w:rPr>
                <w:b/>
              </w:rPr>
            </w:pPr>
            <w:r>
              <w:t>More information about accessibility guidelines for the web can be found at the W3C webpage listed on your handout.</w:t>
            </w:r>
          </w:p>
          <w:p w14:paraId="5D656F3D" w14:textId="77777777" w:rsidR="003C57D2" w:rsidRPr="00BA3BEC" w:rsidRDefault="003C57D2" w:rsidP="003C57D2">
            <w:pPr>
              <w:tabs>
                <w:tab w:val="num" w:pos="720"/>
              </w:tabs>
              <w:rPr>
                <w:b/>
              </w:rPr>
            </w:pPr>
          </w:p>
        </w:tc>
        <w:tc>
          <w:tcPr>
            <w:tcW w:w="1701" w:type="dxa"/>
            <w:tcBorders>
              <w:top w:val="single" w:sz="4" w:space="0" w:color="FFFFFF" w:themeColor="background1"/>
            </w:tcBorders>
          </w:tcPr>
          <w:p w14:paraId="23A4BE0A" w14:textId="77777777" w:rsidR="00BB285A" w:rsidRDefault="00BB285A" w:rsidP="00BB285A">
            <w:pPr>
              <w:pStyle w:val="ListParagraph"/>
              <w:numPr>
                <w:ilvl w:val="0"/>
                <w:numId w:val="51"/>
              </w:numPr>
            </w:pPr>
            <w:r>
              <w:t>Listen to instructor</w:t>
            </w:r>
          </w:p>
          <w:p w14:paraId="17695952" w14:textId="279701AF" w:rsidR="003C57D2" w:rsidRDefault="00BB285A" w:rsidP="00BB285A">
            <w:pPr>
              <w:pStyle w:val="ListParagraph"/>
              <w:numPr>
                <w:ilvl w:val="0"/>
                <w:numId w:val="51"/>
              </w:numPr>
            </w:pPr>
            <w:r>
              <w:t>A</w:t>
            </w:r>
            <w:r w:rsidR="003C57D2">
              <w:t>sk questions</w:t>
            </w:r>
          </w:p>
          <w:p w14:paraId="3F945051" w14:textId="77777777" w:rsidR="003C57D2" w:rsidRDefault="003C57D2" w:rsidP="003C57D2">
            <w:pPr>
              <w:pStyle w:val="ListParagraph"/>
              <w:numPr>
                <w:ilvl w:val="0"/>
                <w:numId w:val="7"/>
              </w:numPr>
            </w:pPr>
            <w:r>
              <w:t>Refer to handout</w:t>
            </w:r>
          </w:p>
          <w:p w14:paraId="37DA0FBD" w14:textId="77777777" w:rsidR="003C57D2" w:rsidRPr="004F517B" w:rsidRDefault="003C57D2" w:rsidP="003C57D2">
            <w:pPr>
              <w:pStyle w:val="ListParagraph"/>
              <w:ind w:left="360"/>
              <w:rPr>
                <w:color w:val="FF0000"/>
              </w:rPr>
            </w:pPr>
            <w:r>
              <w:t>Become aware of Lynda.com course</w:t>
            </w:r>
          </w:p>
        </w:tc>
        <w:tc>
          <w:tcPr>
            <w:tcW w:w="2098" w:type="dxa"/>
            <w:tcBorders>
              <w:top w:val="single" w:sz="4" w:space="0" w:color="FFFFFF" w:themeColor="background1"/>
            </w:tcBorders>
          </w:tcPr>
          <w:p w14:paraId="46B0E88E" w14:textId="263D172B" w:rsidR="003C57D2" w:rsidRPr="00966CA1" w:rsidRDefault="003C57D2" w:rsidP="003C57D2">
            <w:pPr>
              <w:pStyle w:val="ListParagraph"/>
              <w:numPr>
                <w:ilvl w:val="0"/>
                <w:numId w:val="7"/>
              </w:numPr>
              <w:autoSpaceDE w:val="0"/>
              <w:autoSpaceDN w:val="0"/>
              <w:adjustRightInd w:val="0"/>
              <w:spacing w:after="12"/>
              <w:rPr>
                <w:rFonts w:cs="Calibri"/>
                <w:lang w:eastAsia="zh-TW"/>
              </w:rPr>
            </w:pPr>
            <w:r w:rsidRPr="00966CA1">
              <w:rPr>
                <w:rFonts w:cs="Calibri"/>
                <w:lang w:eastAsia="zh-TW"/>
              </w:rPr>
              <w:t xml:space="preserve">Integrate considerations of accessibility, aesthetics and user experience into the design process. </w:t>
            </w:r>
          </w:p>
          <w:p w14:paraId="439A971B" w14:textId="77777777" w:rsidR="003C57D2" w:rsidRDefault="003C57D2" w:rsidP="003C57D2">
            <w:pPr>
              <w:rPr>
                <w:rFonts w:cs="Calibri"/>
                <w:lang w:eastAsia="zh-TW"/>
              </w:rPr>
            </w:pPr>
          </w:p>
        </w:tc>
      </w:tr>
      <w:tr w:rsidR="003C57D2" w14:paraId="665640A9" w14:textId="77777777" w:rsidTr="00853D8E">
        <w:trPr>
          <w:cantSplit/>
          <w:trHeight w:val="739"/>
        </w:trPr>
        <w:tc>
          <w:tcPr>
            <w:tcW w:w="3369" w:type="dxa"/>
            <w:tcBorders>
              <w:top w:val="single" w:sz="4" w:space="0" w:color="FFFFFF" w:themeColor="background1"/>
            </w:tcBorders>
          </w:tcPr>
          <w:p w14:paraId="4FEA36AE" w14:textId="021B457A" w:rsidR="003C57D2" w:rsidRDefault="003C57D2" w:rsidP="003C57D2">
            <w:pPr>
              <w:rPr>
                <w:b/>
                <w:noProof/>
                <w:lang w:eastAsia="zh-TW"/>
              </w:rPr>
            </w:pPr>
            <w:r>
              <w:rPr>
                <w:rFonts w:cs="Calibri"/>
                <w:noProof/>
                <w:lang w:eastAsia="zh-TW"/>
              </w:rPr>
              <w:lastRenderedPageBreak/>
              <w:drawing>
                <wp:inline distT="0" distB="0" distL="0" distR="0" wp14:anchorId="36CFF090" wp14:editId="1F806F1A">
                  <wp:extent cx="1733384" cy="1307295"/>
                  <wp:effectExtent l="0" t="0" r="635" b="762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srcRect l="1778" t="37190" r="85677" b="46132"/>
                          <a:stretch>
                            <a:fillRect/>
                          </a:stretch>
                        </pic:blipFill>
                        <pic:spPr bwMode="auto">
                          <a:xfrm>
                            <a:off x="0" y="0"/>
                            <a:ext cx="1745615" cy="1316520"/>
                          </a:xfrm>
                          <a:prstGeom prst="rect">
                            <a:avLst/>
                          </a:prstGeom>
                          <a:noFill/>
                          <a:ln w="9525">
                            <a:noFill/>
                            <a:miter lim="800000"/>
                            <a:headEnd/>
                            <a:tailEnd/>
                          </a:ln>
                        </pic:spPr>
                      </pic:pic>
                    </a:graphicData>
                  </a:graphic>
                </wp:inline>
              </w:drawing>
            </w:r>
          </w:p>
        </w:tc>
        <w:tc>
          <w:tcPr>
            <w:tcW w:w="737" w:type="dxa"/>
            <w:tcBorders>
              <w:top w:val="single" w:sz="4" w:space="0" w:color="FFFFFF" w:themeColor="background1"/>
            </w:tcBorders>
          </w:tcPr>
          <w:p w14:paraId="6740964A" w14:textId="0242ACA5" w:rsidR="003C57D2" w:rsidRDefault="003C57D2" w:rsidP="003C57D2">
            <w:pPr>
              <w:rPr>
                <w:b/>
              </w:rPr>
            </w:pPr>
            <w:r>
              <w:rPr>
                <w:b/>
              </w:rPr>
              <w:t>1min</w:t>
            </w:r>
          </w:p>
        </w:tc>
        <w:tc>
          <w:tcPr>
            <w:tcW w:w="6662" w:type="dxa"/>
            <w:tcBorders>
              <w:top w:val="single" w:sz="4" w:space="0" w:color="FFFFFF" w:themeColor="background1"/>
            </w:tcBorders>
          </w:tcPr>
          <w:p w14:paraId="4848B6C8" w14:textId="2898FEA9" w:rsidR="003C57D2" w:rsidRPr="00A3350E" w:rsidRDefault="003C57D2" w:rsidP="003C57D2">
            <w:pPr>
              <w:rPr>
                <w:b/>
              </w:rPr>
            </w:pPr>
            <w:r w:rsidRPr="00A3350E">
              <w:rPr>
                <w:b/>
              </w:rPr>
              <w:t xml:space="preserve">RESPONSIVENESS </w:t>
            </w:r>
          </w:p>
          <w:p w14:paraId="3D5F4B9A" w14:textId="77777777" w:rsidR="003C57D2" w:rsidRDefault="003C57D2" w:rsidP="003C57D2">
            <w:pPr>
              <w:rPr>
                <w:b/>
                <w:bCs/>
              </w:rPr>
            </w:pPr>
          </w:p>
          <w:p w14:paraId="4F9EE6A7" w14:textId="0D9CC04F" w:rsidR="003C57D2" w:rsidRDefault="003C57D2" w:rsidP="003C57D2">
            <w:pPr>
              <w:pStyle w:val="ListParagraph"/>
              <w:numPr>
                <w:ilvl w:val="0"/>
                <w:numId w:val="7"/>
              </w:numPr>
              <w:rPr>
                <w:bCs/>
              </w:rPr>
            </w:pPr>
            <w:r w:rsidRPr="00A3350E">
              <w:rPr>
                <w:bCs/>
              </w:rPr>
              <w:t>Responsive design helps webpages look g</w:t>
            </w:r>
            <w:r>
              <w:rPr>
                <w:bCs/>
              </w:rPr>
              <w:t>ood on different sized devices from desktop computers to small mobile phones.</w:t>
            </w:r>
          </w:p>
          <w:p w14:paraId="518A4EF8" w14:textId="77777777" w:rsidR="003C57D2" w:rsidRDefault="003C57D2" w:rsidP="003C57D2">
            <w:pPr>
              <w:pStyle w:val="ListParagraph"/>
              <w:numPr>
                <w:ilvl w:val="0"/>
                <w:numId w:val="7"/>
              </w:numPr>
              <w:rPr>
                <w:bCs/>
              </w:rPr>
            </w:pPr>
            <w:r>
              <w:rPr>
                <w:bCs/>
              </w:rPr>
              <w:t>It is the current standard for websites to respond to these different sizes in a dynamic way.</w:t>
            </w:r>
          </w:p>
          <w:p w14:paraId="2329D23B" w14:textId="170BE1CE" w:rsidR="003C57D2" w:rsidRPr="00A3350E" w:rsidRDefault="003C57D2" w:rsidP="003C57D2">
            <w:pPr>
              <w:pStyle w:val="ListParagraph"/>
              <w:numPr>
                <w:ilvl w:val="0"/>
                <w:numId w:val="7"/>
              </w:numPr>
              <w:rPr>
                <w:bCs/>
              </w:rPr>
            </w:pPr>
            <w:r>
              <w:rPr>
                <w:bCs/>
              </w:rPr>
              <w:t>It is assumed that all themes you select from website builders such as WordPress, Wix or Weebly, will be responsive.</w:t>
            </w:r>
          </w:p>
          <w:p w14:paraId="33D26FFF" w14:textId="2E7E3556" w:rsidR="003C57D2" w:rsidRPr="00BD6041" w:rsidRDefault="003C57D2" w:rsidP="003C57D2">
            <w:pPr>
              <w:rPr>
                <w:b/>
                <w:bCs/>
              </w:rPr>
            </w:pPr>
          </w:p>
        </w:tc>
        <w:tc>
          <w:tcPr>
            <w:tcW w:w="1701" w:type="dxa"/>
            <w:tcBorders>
              <w:top w:val="single" w:sz="4" w:space="0" w:color="FFFFFF" w:themeColor="background1"/>
            </w:tcBorders>
          </w:tcPr>
          <w:p w14:paraId="2B1F5EAF" w14:textId="67285A9B" w:rsidR="003C57D2" w:rsidRDefault="003C57D2" w:rsidP="002F4C8A">
            <w:pPr>
              <w:pStyle w:val="ListParagraph"/>
              <w:numPr>
                <w:ilvl w:val="0"/>
                <w:numId w:val="7"/>
              </w:numPr>
            </w:pPr>
            <w:r>
              <w:t>Listen</w:t>
            </w:r>
            <w:r w:rsidR="00BB285A">
              <w:t xml:space="preserve"> to intructor</w:t>
            </w:r>
          </w:p>
        </w:tc>
        <w:tc>
          <w:tcPr>
            <w:tcW w:w="2098" w:type="dxa"/>
            <w:tcBorders>
              <w:top w:val="single" w:sz="4" w:space="0" w:color="FFFFFF" w:themeColor="background1"/>
            </w:tcBorders>
          </w:tcPr>
          <w:p w14:paraId="6D801944" w14:textId="77777777" w:rsidR="003C57D2" w:rsidRDefault="003C57D2" w:rsidP="003C57D2">
            <w:pPr>
              <w:autoSpaceDE w:val="0"/>
              <w:autoSpaceDN w:val="0"/>
              <w:adjustRightInd w:val="0"/>
              <w:spacing w:after="12"/>
              <w:rPr>
                <w:rFonts w:cs="Calibri"/>
                <w:lang w:eastAsia="zh-TW"/>
              </w:rPr>
            </w:pPr>
          </w:p>
        </w:tc>
      </w:tr>
      <w:tr w:rsidR="003C57D2" w14:paraId="57F6EC31" w14:textId="77777777" w:rsidTr="00853D8E">
        <w:trPr>
          <w:cantSplit/>
          <w:trHeight w:val="739"/>
        </w:trPr>
        <w:tc>
          <w:tcPr>
            <w:tcW w:w="3369" w:type="dxa"/>
            <w:tcBorders>
              <w:top w:val="single" w:sz="4" w:space="0" w:color="FFFFFF" w:themeColor="background1"/>
            </w:tcBorders>
          </w:tcPr>
          <w:p w14:paraId="1ABCE4EF" w14:textId="09FEE376" w:rsidR="003C57D2" w:rsidRDefault="003C57D2" w:rsidP="003C57D2">
            <w:pPr>
              <w:rPr>
                <w:b/>
              </w:rPr>
            </w:pPr>
            <w:r w:rsidRPr="00EA0B0A">
              <w:rPr>
                <w:b/>
                <w:noProof/>
                <w:lang w:eastAsia="zh-TW"/>
              </w:rPr>
              <w:drawing>
                <wp:inline distT="0" distB="0" distL="0" distR="0" wp14:anchorId="6A4F0C00" wp14:editId="758C4EA3">
                  <wp:extent cx="2002155" cy="15011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02155" cy="1501140"/>
                          </a:xfrm>
                          <a:prstGeom prst="rect">
                            <a:avLst/>
                          </a:prstGeom>
                        </pic:spPr>
                      </pic:pic>
                    </a:graphicData>
                  </a:graphic>
                </wp:inline>
              </w:drawing>
            </w:r>
          </w:p>
        </w:tc>
        <w:tc>
          <w:tcPr>
            <w:tcW w:w="737" w:type="dxa"/>
            <w:tcBorders>
              <w:top w:val="single" w:sz="4" w:space="0" w:color="FFFFFF" w:themeColor="background1"/>
            </w:tcBorders>
          </w:tcPr>
          <w:p w14:paraId="5BA77273" w14:textId="77777777" w:rsidR="003C57D2" w:rsidRDefault="003C57D2" w:rsidP="003C57D2">
            <w:pPr>
              <w:rPr>
                <w:b/>
              </w:rPr>
            </w:pPr>
            <w:r>
              <w:rPr>
                <w:b/>
              </w:rPr>
              <w:t>5 min</w:t>
            </w:r>
          </w:p>
        </w:tc>
        <w:tc>
          <w:tcPr>
            <w:tcW w:w="6662" w:type="dxa"/>
            <w:tcBorders>
              <w:top w:val="single" w:sz="4" w:space="0" w:color="FFFFFF" w:themeColor="background1"/>
            </w:tcBorders>
          </w:tcPr>
          <w:p w14:paraId="41DE8683" w14:textId="48A89DE8" w:rsidR="003C57D2" w:rsidRPr="00A3350E" w:rsidRDefault="003C57D2" w:rsidP="003C57D2">
            <w:pPr>
              <w:rPr>
                <w:b/>
              </w:rPr>
            </w:pPr>
            <w:r w:rsidRPr="00A3350E">
              <w:rPr>
                <w:b/>
              </w:rPr>
              <w:t>RESPONSIVENESS – VPL.CA</w:t>
            </w:r>
          </w:p>
          <w:p w14:paraId="0B58AD25" w14:textId="77777777" w:rsidR="003C57D2" w:rsidRDefault="003C57D2" w:rsidP="003C57D2"/>
          <w:p w14:paraId="56CF92F1" w14:textId="77777777" w:rsidR="003C57D2" w:rsidRDefault="003C57D2" w:rsidP="003C57D2">
            <w:r w:rsidRPr="00A3350E">
              <w:rPr>
                <w:i/>
              </w:rPr>
              <w:t xml:space="preserve">Navigate </w:t>
            </w:r>
            <w:r>
              <w:t xml:space="preserve">to </w:t>
            </w:r>
            <w:hyperlink r:id="rId43" w:history="1">
              <w:r w:rsidRPr="00514971">
                <w:rPr>
                  <w:rStyle w:val="Hyperlink"/>
                </w:rPr>
                <w:t>www.007museum.com</w:t>
              </w:r>
            </w:hyperlink>
            <w:r>
              <w:t>. Show the lack of responsiveness of this site by dragging the sides of the window smaller and larger.</w:t>
            </w:r>
          </w:p>
          <w:p w14:paraId="224F49D1" w14:textId="77777777" w:rsidR="003C57D2" w:rsidRDefault="003C57D2" w:rsidP="003C57D2"/>
          <w:p w14:paraId="34D5A030" w14:textId="77777777" w:rsidR="003C57D2" w:rsidRDefault="003C57D2" w:rsidP="003C57D2">
            <w:r w:rsidRPr="00A2615B">
              <w:rPr>
                <w:i/>
              </w:rPr>
              <w:t>Navigate</w:t>
            </w:r>
            <w:r>
              <w:t xml:space="preserve"> to vpl.ca</w:t>
            </w:r>
          </w:p>
          <w:p w14:paraId="79BA440E" w14:textId="77777777" w:rsidR="003C57D2" w:rsidRDefault="003C57D2" w:rsidP="003C57D2"/>
          <w:p w14:paraId="4775FC20" w14:textId="111D7915" w:rsidR="003C57D2" w:rsidRDefault="003C57D2" w:rsidP="003C57D2">
            <w:r w:rsidRPr="00A3350E">
              <w:rPr>
                <w:i/>
              </w:rPr>
              <w:t xml:space="preserve">Show responsiveness </w:t>
            </w:r>
            <w:r>
              <w:t>of the site by dragging the sides of the window smaller and larger.</w:t>
            </w:r>
          </w:p>
          <w:p w14:paraId="4653A8AB" w14:textId="77777777" w:rsidR="003C57D2" w:rsidRDefault="003C57D2" w:rsidP="00BB285A">
            <w:pPr>
              <w:pStyle w:val="ListParagraph"/>
              <w:numPr>
                <w:ilvl w:val="0"/>
                <w:numId w:val="41"/>
              </w:numPr>
            </w:pPr>
            <w:r>
              <w:t xml:space="preserve">Notice that the </w:t>
            </w:r>
            <w:r w:rsidRPr="00BB285A">
              <w:rPr>
                <w:b/>
              </w:rPr>
              <w:t>menu</w:t>
            </w:r>
            <w:r>
              <w:t xml:space="preserve"> changes and choices are made as to what is prioritized at the top of a smaller screen.</w:t>
            </w:r>
          </w:p>
          <w:p w14:paraId="1228E9D1" w14:textId="469EB3EB" w:rsidR="00BB285A" w:rsidRDefault="00BB285A" w:rsidP="00BB285A">
            <w:pPr>
              <w:pStyle w:val="ListParagraph"/>
              <w:numPr>
                <w:ilvl w:val="0"/>
                <w:numId w:val="41"/>
              </w:numPr>
            </w:pPr>
            <w:r>
              <w:t>Notice how much the images resize vs the text</w:t>
            </w:r>
          </w:p>
          <w:p w14:paraId="20224D94" w14:textId="127A8AA8" w:rsidR="003C57D2" w:rsidRDefault="003C57D2" w:rsidP="003C57D2">
            <w:pPr>
              <w:pStyle w:val="ListParagraph"/>
            </w:pPr>
            <w:r w:rsidRPr="000B3C5E">
              <w:rPr>
                <w:noProof/>
                <w:lang w:eastAsia="zh-TW"/>
              </w:rPr>
              <mc:AlternateContent>
                <mc:Choice Requires="wps">
                  <w:drawing>
                    <wp:anchor distT="0" distB="0" distL="114300" distR="114300" simplePos="0" relativeHeight="251663360" behindDoc="0" locked="0" layoutInCell="1" allowOverlap="1" wp14:anchorId="3988B59C" wp14:editId="4CABF5BE">
                      <wp:simplePos x="0" y="0"/>
                      <wp:positionH relativeFrom="column">
                        <wp:posOffset>-4445</wp:posOffset>
                      </wp:positionH>
                      <wp:positionV relativeFrom="paragraph">
                        <wp:posOffset>182245</wp:posOffset>
                      </wp:positionV>
                      <wp:extent cx="3077061" cy="369332"/>
                      <wp:effectExtent l="0" t="0" r="0" b="0"/>
                      <wp:wrapNone/>
                      <wp:docPr id="44" name="Rectangle 4"/>
                      <wp:cNvGraphicFramePr/>
                      <a:graphic xmlns:a="http://schemas.openxmlformats.org/drawingml/2006/main">
                        <a:graphicData uri="http://schemas.microsoft.com/office/word/2010/wordprocessingShape">
                          <wps:wsp>
                            <wps:cNvSpPr/>
                            <wps:spPr>
                              <a:xfrm>
                                <a:off x="0" y="0"/>
                                <a:ext cx="3077061" cy="369332"/>
                              </a:xfrm>
                              <a:prstGeom prst="rect">
                                <a:avLst/>
                              </a:prstGeom>
                            </wps:spPr>
                            <wps:txbx>
                              <w:txbxContent>
                                <w:p w14:paraId="6B21AAE2" w14:textId="2D8770FC" w:rsidR="005F3591" w:rsidRDefault="005F3591" w:rsidP="000B3C5E">
                                  <w:pPr>
                                    <w:pStyle w:val="NormalWeb"/>
                                    <w:spacing w:before="0" w:beforeAutospacing="0" w:after="0" w:afterAutospacing="0"/>
                                  </w:pPr>
                                </w:p>
                              </w:txbxContent>
                            </wps:txbx>
                            <wps:bodyPr wrap="none">
                              <a:spAutoFit/>
                            </wps:bodyPr>
                          </wps:wsp>
                        </a:graphicData>
                      </a:graphic>
                    </wp:anchor>
                  </w:drawing>
                </mc:Choice>
                <mc:Fallback>
                  <w:pict>
                    <v:rect w14:anchorId="3988B59C" id="Rectangle 4" o:spid="_x0000_s1026" style="position:absolute;left:0;text-align:left;margin-left:-.35pt;margin-top:14.35pt;width:242.3pt;height:29.1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" filled="f" stroked="f">
                      <v:textbox style="mso-fit-shape-to-text:t">
                        <w:txbxContent>
                          <w:p w14:paraId="6B21AAE2" w14:textId="2D8770FC" w:rsidR="005F3591" w:rsidRDefault="005F3591" w:rsidP="000B3C5E">
                            <w:pPr>
                              <w:pStyle w:val="NormalWeb"/>
                              <w:spacing w:before="0" w:beforeAutospacing="0" w:after="0" w:afterAutospacing="0"/>
                            </w:pPr>
                          </w:p>
                        </w:txbxContent>
                      </v:textbox>
                    </v:rect>
                  </w:pict>
                </mc:Fallback>
              </mc:AlternateContent>
            </w:r>
          </w:p>
          <w:p w14:paraId="60BC0264" w14:textId="77777777" w:rsidR="003C57D2" w:rsidRPr="00A3350E" w:rsidRDefault="003C57D2" w:rsidP="003C57D2">
            <w:pPr>
              <w:rPr>
                <w:i/>
              </w:rPr>
            </w:pPr>
            <w:r w:rsidRPr="00A3350E">
              <w:rPr>
                <w:i/>
              </w:rPr>
              <w:t xml:space="preserve">Ask: </w:t>
            </w:r>
          </w:p>
          <w:p w14:paraId="5A0D4C99" w14:textId="77777777" w:rsidR="003C57D2" w:rsidRDefault="003C57D2" w:rsidP="00BB285A">
            <w:pPr>
              <w:pStyle w:val="ListParagraph"/>
              <w:numPr>
                <w:ilvl w:val="0"/>
                <w:numId w:val="40"/>
              </w:numPr>
            </w:pPr>
            <w:r>
              <w:t xml:space="preserve">What is at the top of the list (should be “get a library card” and “inspiration lab”) </w:t>
            </w:r>
          </w:p>
          <w:p w14:paraId="60E076A3" w14:textId="4B40813E" w:rsidR="003C57D2" w:rsidRDefault="003C57D2" w:rsidP="00BB285A">
            <w:pPr>
              <w:pStyle w:val="ListParagraph"/>
              <w:numPr>
                <w:ilvl w:val="0"/>
                <w:numId w:val="40"/>
              </w:numPr>
            </w:pPr>
            <w:r>
              <w:t xml:space="preserve">Why do you think these items are at the top? </w:t>
            </w:r>
          </w:p>
          <w:p w14:paraId="1E342DAC" w14:textId="21000707" w:rsidR="003C57D2" w:rsidRDefault="003C57D2" w:rsidP="003C57D2">
            <w:pPr>
              <w:pStyle w:val="ListParagraph"/>
              <w:ind w:left="360"/>
            </w:pPr>
          </w:p>
        </w:tc>
        <w:tc>
          <w:tcPr>
            <w:tcW w:w="1701" w:type="dxa"/>
            <w:tcBorders>
              <w:top w:val="single" w:sz="4" w:space="0" w:color="FFFFFF" w:themeColor="background1"/>
            </w:tcBorders>
          </w:tcPr>
          <w:p w14:paraId="657C8890" w14:textId="77777777" w:rsidR="00BB285A" w:rsidRDefault="00BB285A" w:rsidP="003C57D2">
            <w:pPr>
              <w:pStyle w:val="ListParagraph"/>
              <w:numPr>
                <w:ilvl w:val="0"/>
                <w:numId w:val="7"/>
              </w:numPr>
            </w:pPr>
            <w:r>
              <w:t>Discuss</w:t>
            </w:r>
          </w:p>
          <w:p w14:paraId="52C8ECE2" w14:textId="4E30E967" w:rsidR="003C57D2" w:rsidRDefault="00BB285A" w:rsidP="003C57D2">
            <w:pPr>
              <w:pStyle w:val="ListParagraph"/>
              <w:numPr>
                <w:ilvl w:val="0"/>
                <w:numId w:val="7"/>
              </w:numPr>
            </w:pPr>
            <w:r>
              <w:t>E</w:t>
            </w:r>
            <w:r w:rsidR="003C57D2">
              <w:t xml:space="preserve">xplore, compare, resize. </w:t>
            </w:r>
          </w:p>
        </w:tc>
        <w:tc>
          <w:tcPr>
            <w:tcW w:w="2098" w:type="dxa"/>
            <w:tcBorders>
              <w:top w:val="single" w:sz="4" w:space="0" w:color="FFFFFF" w:themeColor="background1"/>
            </w:tcBorders>
          </w:tcPr>
          <w:p w14:paraId="01348C4C" w14:textId="77777777" w:rsidR="003C57D2" w:rsidRDefault="003C57D2" w:rsidP="003C57D2">
            <w:pPr>
              <w:autoSpaceDE w:val="0"/>
              <w:autoSpaceDN w:val="0"/>
              <w:adjustRightInd w:val="0"/>
              <w:spacing w:after="12"/>
              <w:rPr>
                <w:rFonts w:cs="Calibri"/>
                <w:lang w:eastAsia="zh-TW"/>
              </w:rPr>
            </w:pPr>
          </w:p>
        </w:tc>
      </w:tr>
      <w:tr w:rsidR="003C57D2" w14:paraId="4FFB6B53" w14:textId="77777777" w:rsidTr="00853D8E">
        <w:trPr>
          <w:cantSplit/>
          <w:trHeight w:val="739"/>
        </w:trPr>
        <w:tc>
          <w:tcPr>
            <w:tcW w:w="3369" w:type="dxa"/>
            <w:tcBorders>
              <w:top w:val="single" w:sz="4" w:space="0" w:color="FFFFFF" w:themeColor="background1"/>
            </w:tcBorders>
          </w:tcPr>
          <w:p w14:paraId="16A75001" w14:textId="758FD8D9" w:rsidR="003C57D2" w:rsidRDefault="003C57D2" w:rsidP="003C57D2">
            <w:pPr>
              <w:rPr>
                <w:b/>
                <w:noProof/>
                <w:color w:val="FF0000"/>
                <w:lang w:eastAsia="zh-TW"/>
              </w:rPr>
            </w:pPr>
            <w:r w:rsidRPr="003E4FC0">
              <w:rPr>
                <w:b/>
                <w:noProof/>
                <w:color w:val="FF0000"/>
                <w:lang w:eastAsia="zh-TW"/>
              </w:rPr>
              <w:object w:dxaOrig="7183" w:dyaOrig="5399" w14:anchorId="64B43B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17.75pt" o:ole="">
                  <v:imagedata r:id="rId44" o:title=""/>
                </v:shape>
                <o:OLEObject Type="Embed" ProgID="PowerPoint.Slide.12" ShapeID="_x0000_i1025" DrawAspect="Content" ObjectID="_1614682142" r:id="rId45"/>
              </w:object>
            </w:r>
          </w:p>
        </w:tc>
        <w:tc>
          <w:tcPr>
            <w:tcW w:w="737" w:type="dxa"/>
            <w:tcBorders>
              <w:top w:val="single" w:sz="4" w:space="0" w:color="FFFFFF" w:themeColor="background1"/>
            </w:tcBorders>
          </w:tcPr>
          <w:p w14:paraId="2BB4ECEA" w14:textId="77777777" w:rsidR="003C57D2" w:rsidRDefault="003C57D2" w:rsidP="003C57D2">
            <w:pPr>
              <w:rPr>
                <w:b/>
              </w:rPr>
            </w:pPr>
            <w:r>
              <w:rPr>
                <w:b/>
              </w:rPr>
              <w:t>3 min</w:t>
            </w:r>
          </w:p>
        </w:tc>
        <w:tc>
          <w:tcPr>
            <w:tcW w:w="6662" w:type="dxa"/>
            <w:tcBorders>
              <w:top w:val="single" w:sz="4" w:space="0" w:color="FFFFFF" w:themeColor="background1"/>
            </w:tcBorders>
          </w:tcPr>
          <w:p w14:paraId="4F2CCE33" w14:textId="6EBAB257" w:rsidR="003C57D2" w:rsidRDefault="003C57D2" w:rsidP="003C57D2">
            <w:pPr>
              <w:rPr>
                <w:b/>
              </w:rPr>
            </w:pPr>
            <w:r>
              <w:rPr>
                <w:b/>
              </w:rPr>
              <w:t>CREATE A SITE MAP</w:t>
            </w:r>
          </w:p>
          <w:p w14:paraId="59B6F9DB" w14:textId="77777777" w:rsidR="003C57D2" w:rsidRDefault="003C57D2" w:rsidP="003C57D2">
            <w:pPr>
              <w:rPr>
                <w:b/>
              </w:rPr>
            </w:pPr>
          </w:p>
          <w:p w14:paraId="49590A57" w14:textId="46FDEADC" w:rsidR="003C57D2" w:rsidRPr="00BB285A" w:rsidRDefault="005F693C" w:rsidP="003C57D2">
            <w:pPr>
              <w:rPr>
                <w:i/>
              </w:rPr>
            </w:pPr>
            <w:r w:rsidRPr="005F693C">
              <w:rPr>
                <w:i/>
              </w:rPr>
              <w:t>Explain</w:t>
            </w:r>
            <w:r>
              <w:rPr>
                <w:b/>
                <w:i/>
              </w:rPr>
              <w:t xml:space="preserve"> </w:t>
            </w:r>
            <w:r w:rsidRPr="005F693C">
              <w:t>what a site map is</w:t>
            </w:r>
            <w:r w:rsidR="00BB285A">
              <w:rPr>
                <w:i/>
              </w:rPr>
              <w:t xml:space="preserve"> </w:t>
            </w:r>
          </w:p>
          <w:p w14:paraId="0B33D734" w14:textId="7D8FF464" w:rsidR="003C57D2" w:rsidRPr="00DA65E0" w:rsidRDefault="003C57D2" w:rsidP="003C57D2">
            <w:pPr>
              <w:pStyle w:val="ListParagraph"/>
              <w:numPr>
                <w:ilvl w:val="0"/>
                <w:numId w:val="7"/>
              </w:numPr>
            </w:pPr>
            <w:r>
              <w:t>A</w:t>
            </w:r>
            <w:r w:rsidRPr="00DA65E0">
              <w:t xml:space="preserve"> sitemap</w:t>
            </w:r>
            <w:r>
              <w:t xml:space="preserve"> is like a website blueprint</w:t>
            </w:r>
          </w:p>
          <w:p w14:paraId="5ED39D1C" w14:textId="05E94227" w:rsidR="003C57D2" w:rsidRDefault="005F693C" w:rsidP="00BB285A">
            <w:pPr>
              <w:pStyle w:val="ListParagraph"/>
              <w:numPr>
                <w:ilvl w:val="1"/>
                <w:numId w:val="21"/>
              </w:numPr>
            </w:pPr>
            <w:r>
              <w:t>It m</w:t>
            </w:r>
            <w:r w:rsidR="003C57D2" w:rsidRPr="00DA65E0">
              <w:t>ap</w:t>
            </w:r>
            <w:r w:rsidR="003C57D2">
              <w:t>s</w:t>
            </w:r>
            <w:r w:rsidR="003C57D2" w:rsidRPr="00DA65E0">
              <w:t xml:space="preserve"> out the major sections of the website</w:t>
            </w:r>
            <w:r w:rsidR="003C57D2">
              <w:t>.</w:t>
            </w:r>
          </w:p>
          <w:p w14:paraId="773F365A" w14:textId="77777777" w:rsidR="003C57D2" w:rsidRPr="00210060" w:rsidRDefault="003C57D2" w:rsidP="00BB285A">
            <w:pPr>
              <w:pStyle w:val="ListParagraph"/>
              <w:numPr>
                <w:ilvl w:val="1"/>
                <w:numId w:val="21"/>
              </w:numPr>
            </w:pPr>
            <w:r w:rsidRPr="00DA65E0">
              <w:t xml:space="preserve">Draw diagrams showing </w:t>
            </w:r>
            <w:r>
              <w:t>t</w:t>
            </w:r>
            <w:r w:rsidRPr="00DA65E0">
              <w:t xml:space="preserve">he hierarchy of </w:t>
            </w:r>
            <w:r>
              <w:t>the</w:t>
            </w:r>
            <w:r w:rsidRPr="00DA65E0">
              <w:t xml:space="preserve"> website and how the various sections </w:t>
            </w:r>
            <w:r>
              <w:t>relate</w:t>
            </w:r>
            <w:r w:rsidRPr="00DA65E0">
              <w:t xml:space="preserve"> to each other.</w:t>
            </w:r>
            <w:r>
              <w:rPr>
                <w:rFonts w:ascii="Verdana" w:hAnsi="Verdana"/>
                <w:sz w:val="20"/>
                <w:szCs w:val="20"/>
              </w:rPr>
              <w:t xml:space="preserve"> </w:t>
            </w:r>
          </w:p>
          <w:p w14:paraId="4F150C36" w14:textId="6BCCA94C" w:rsidR="003C57D2" w:rsidRPr="00210060" w:rsidRDefault="003C57D2" w:rsidP="00BB285A">
            <w:pPr>
              <w:pStyle w:val="ListParagraph"/>
              <w:numPr>
                <w:ilvl w:val="1"/>
                <w:numId w:val="21"/>
              </w:numPr>
            </w:pPr>
            <w:r w:rsidRPr="00210060">
              <w:t xml:space="preserve">You can use this method to decide on the basic hierarchy of your site, to make notes on aesthetics, accessibility, responsiveness </w:t>
            </w:r>
            <w:r w:rsidR="002F4C8A" w:rsidRPr="002F4C8A">
              <w:rPr>
                <w:b/>
              </w:rPr>
              <w:t>before</w:t>
            </w:r>
            <w:r w:rsidRPr="00210060">
              <w:t xml:space="preserve"> designing each page in detail</w:t>
            </w:r>
          </w:p>
          <w:p w14:paraId="758254A5" w14:textId="77777777" w:rsidR="003C57D2" w:rsidRPr="00210060" w:rsidRDefault="003C57D2" w:rsidP="00BB285A">
            <w:pPr>
              <w:pStyle w:val="ListParagraph"/>
              <w:numPr>
                <w:ilvl w:val="1"/>
                <w:numId w:val="21"/>
              </w:numPr>
            </w:pPr>
            <w:r w:rsidRPr="00210060">
              <w:t xml:space="preserve">You can also use this method to </w:t>
            </w:r>
            <w:r w:rsidRPr="002F4C8A">
              <w:rPr>
                <w:b/>
              </w:rPr>
              <w:t>test out the basic navigation of your site with users</w:t>
            </w:r>
            <w:r w:rsidRPr="00210060">
              <w:t xml:space="preserve"> – where would they go from your home page to perform a given task?</w:t>
            </w:r>
          </w:p>
          <w:p w14:paraId="23F646C3" w14:textId="77777777" w:rsidR="003C57D2" w:rsidRPr="00DA65E0" w:rsidRDefault="003C57D2" w:rsidP="003C57D2"/>
          <w:p w14:paraId="7E4EFA17" w14:textId="239ED35F" w:rsidR="003C57D2" w:rsidRPr="00DA65E0" w:rsidRDefault="005F693C" w:rsidP="003C57D2">
            <w:r w:rsidRPr="000E10A0">
              <w:rPr>
                <w:i/>
              </w:rPr>
              <w:t xml:space="preserve">Present </w:t>
            </w:r>
            <w:r w:rsidRPr="00A2615B">
              <w:t>the exercise to students. That we will work on creating paper mockups for different site examples.</w:t>
            </w:r>
            <w:r>
              <w:rPr>
                <w:i/>
              </w:rPr>
              <w:t xml:space="preserve"> </w:t>
            </w:r>
          </w:p>
          <w:p w14:paraId="36DD356C" w14:textId="77777777" w:rsidR="003C57D2" w:rsidRDefault="003C57D2" w:rsidP="003C57D2">
            <w:pPr>
              <w:rPr>
                <w:b/>
              </w:rPr>
            </w:pPr>
          </w:p>
        </w:tc>
        <w:tc>
          <w:tcPr>
            <w:tcW w:w="1701" w:type="dxa"/>
            <w:tcBorders>
              <w:top w:val="single" w:sz="4" w:space="0" w:color="FFFFFF" w:themeColor="background1"/>
            </w:tcBorders>
          </w:tcPr>
          <w:p w14:paraId="552BDB63" w14:textId="7BDF7ABF" w:rsidR="005F693C" w:rsidRDefault="005F693C" w:rsidP="003C57D2">
            <w:pPr>
              <w:pStyle w:val="ListParagraph"/>
              <w:numPr>
                <w:ilvl w:val="0"/>
                <w:numId w:val="10"/>
              </w:numPr>
            </w:pPr>
            <w:r>
              <w:t>Listen to instructor</w:t>
            </w:r>
          </w:p>
          <w:p w14:paraId="5F574DD1" w14:textId="0A1251F9" w:rsidR="003C57D2" w:rsidRDefault="005F693C" w:rsidP="003C57D2">
            <w:pPr>
              <w:pStyle w:val="ListParagraph"/>
              <w:numPr>
                <w:ilvl w:val="0"/>
                <w:numId w:val="10"/>
              </w:numPr>
            </w:pPr>
            <w:r>
              <w:t>A</w:t>
            </w:r>
            <w:r w:rsidR="003C57D2">
              <w:t>sk questions</w:t>
            </w:r>
          </w:p>
        </w:tc>
        <w:tc>
          <w:tcPr>
            <w:tcW w:w="2098" w:type="dxa"/>
            <w:tcBorders>
              <w:top w:val="single" w:sz="4" w:space="0" w:color="FFFFFF" w:themeColor="background1"/>
            </w:tcBorders>
          </w:tcPr>
          <w:p w14:paraId="798ECF1D" w14:textId="77777777" w:rsidR="005F693C" w:rsidRPr="005F693C" w:rsidRDefault="005F693C" w:rsidP="005F693C">
            <w:pPr>
              <w:pStyle w:val="ListParagraph"/>
              <w:numPr>
                <w:ilvl w:val="0"/>
                <w:numId w:val="10"/>
              </w:numPr>
              <w:autoSpaceDE w:val="0"/>
              <w:autoSpaceDN w:val="0"/>
              <w:adjustRightInd w:val="0"/>
              <w:rPr>
                <w:rFonts w:cs="Calibri"/>
                <w:lang w:eastAsia="zh-TW"/>
              </w:rPr>
            </w:pPr>
            <w:r w:rsidRPr="005F693C">
              <w:rPr>
                <w:rFonts w:cs="Calibri"/>
                <w:lang w:eastAsia="zh-TW"/>
              </w:rPr>
              <w:t xml:space="preserve">Arrange and edit the project to provide the audience with cues for navigating and understanding it. </w:t>
            </w:r>
          </w:p>
          <w:p w14:paraId="3351461C" w14:textId="77777777" w:rsidR="003C57D2" w:rsidRPr="001B1251" w:rsidRDefault="003C57D2" w:rsidP="003C57D2">
            <w:pPr>
              <w:pStyle w:val="Default"/>
              <w:spacing w:after="12"/>
              <w:rPr>
                <w:rFonts w:asciiTheme="minorHAnsi" w:hAnsiTheme="minorHAnsi" w:cs="Calibri"/>
                <w:color w:val="auto"/>
                <w:sz w:val="22"/>
                <w:szCs w:val="22"/>
              </w:rPr>
            </w:pPr>
          </w:p>
        </w:tc>
      </w:tr>
      <w:tr w:rsidR="003C57D2" w14:paraId="46EE2605" w14:textId="77777777" w:rsidTr="00853D8E">
        <w:trPr>
          <w:cantSplit/>
          <w:trHeight w:val="739"/>
        </w:trPr>
        <w:tc>
          <w:tcPr>
            <w:tcW w:w="3369" w:type="dxa"/>
            <w:tcBorders>
              <w:top w:val="single" w:sz="4" w:space="0" w:color="FFFFFF" w:themeColor="background1"/>
            </w:tcBorders>
          </w:tcPr>
          <w:p w14:paraId="7B51301B" w14:textId="23399337" w:rsidR="003C57D2" w:rsidRDefault="003C57D2" w:rsidP="003C57D2">
            <w:pPr>
              <w:rPr>
                <w:b/>
                <w:noProof/>
                <w:color w:val="FF0000"/>
                <w:lang w:eastAsia="zh-TW"/>
              </w:rPr>
            </w:pPr>
            <w:r w:rsidRPr="00650AD0">
              <w:rPr>
                <w:b/>
                <w:noProof/>
                <w:color w:val="FF0000"/>
                <w:lang w:eastAsia="zh-TW"/>
              </w:rPr>
              <w:drawing>
                <wp:inline distT="0" distB="0" distL="0" distR="0" wp14:anchorId="1A921F5C" wp14:editId="72C9D0AE">
                  <wp:extent cx="2002155" cy="15011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02155" cy="1501140"/>
                          </a:xfrm>
                          <a:prstGeom prst="rect">
                            <a:avLst/>
                          </a:prstGeom>
                        </pic:spPr>
                      </pic:pic>
                    </a:graphicData>
                  </a:graphic>
                </wp:inline>
              </w:drawing>
            </w:r>
          </w:p>
        </w:tc>
        <w:tc>
          <w:tcPr>
            <w:tcW w:w="737" w:type="dxa"/>
            <w:tcBorders>
              <w:top w:val="single" w:sz="4" w:space="0" w:color="FFFFFF" w:themeColor="background1"/>
            </w:tcBorders>
          </w:tcPr>
          <w:p w14:paraId="74AF7DA8" w14:textId="77777777" w:rsidR="003C57D2" w:rsidRDefault="003C57D2" w:rsidP="003C57D2">
            <w:pPr>
              <w:rPr>
                <w:b/>
              </w:rPr>
            </w:pPr>
            <w:r>
              <w:rPr>
                <w:b/>
              </w:rPr>
              <w:t>3 min</w:t>
            </w:r>
          </w:p>
        </w:tc>
        <w:tc>
          <w:tcPr>
            <w:tcW w:w="6662" w:type="dxa"/>
            <w:tcBorders>
              <w:top w:val="single" w:sz="4" w:space="0" w:color="FFFFFF" w:themeColor="background1"/>
            </w:tcBorders>
          </w:tcPr>
          <w:p w14:paraId="7C264BD8" w14:textId="198645B4" w:rsidR="003C57D2" w:rsidRPr="00A2615B" w:rsidRDefault="003C57D2" w:rsidP="003C57D2">
            <w:pPr>
              <w:rPr>
                <w:b/>
              </w:rPr>
            </w:pPr>
            <w:r w:rsidRPr="00A2615B">
              <w:rPr>
                <w:b/>
              </w:rPr>
              <w:t>CREATE A PROTOTYPE/WIREFRAME</w:t>
            </w:r>
          </w:p>
          <w:p w14:paraId="643888B0" w14:textId="77777777" w:rsidR="003C57D2" w:rsidRDefault="003C57D2" w:rsidP="003C57D2">
            <w:pPr>
              <w:pStyle w:val="ListParagraph"/>
              <w:ind w:left="360"/>
            </w:pPr>
          </w:p>
          <w:p w14:paraId="3E615192" w14:textId="77777777" w:rsidR="005F693C" w:rsidRDefault="005F693C" w:rsidP="005F693C">
            <w:r>
              <w:rPr>
                <w:i/>
              </w:rPr>
              <w:t xml:space="preserve">Explain </w:t>
            </w:r>
            <w:r>
              <w:t>what a wireframe is</w:t>
            </w:r>
          </w:p>
          <w:p w14:paraId="611F0E97" w14:textId="11EFB7E5" w:rsidR="005F693C" w:rsidRDefault="005F693C" w:rsidP="005F693C">
            <w:pPr>
              <w:pStyle w:val="ListParagraph"/>
              <w:numPr>
                <w:ilvl w:val="0"/>
                <w:numId w:val="10"/>
              </w:numPr>
              <w:rPr>
                <w:rStyle w:val="st"/>
              </w:rPr>
            </w:pPr>
            <w:r>
              <w:t>“</w:t>
            </w:r>
            <w:r>
              <w:rPr>
                <w:rStyle w:val="st"/>
              </w:rPr>
              <w:t xml:space="preserve">A </w:t>
            </w:r>
            <w:r>
              <w:rPr>
                <w:rStyle w:val="Emphasis"/>
              </w:rPr>
              <w:t>wireframe</w:t>
            </w:r>
            <w:r>
              <w:rPr>
                <w:rStyle w:val="st"/>
              </w:rPr>
              <w:t xml:space="preserve"> is a layout of a web page that demonstrates what interface elements will exist on key pages.” – Experience UX</w:t>
            </w:r>
          </w:p>
          <w:p w14:paraId="49FFD905" w14:textId="77777777" w:rsidR="005F693C" w:rsidRDefault="005F693C" w:rsidP="005F693C">
            <w:pPr>
              <w:pStyle w:val="ListParagraph"/>
              <w:ind w:left="785"/>
            </w:pPr>
          </w:p>
          <w:p w14:paraId="77357EC3" w14:textId="354CBADC" w:rsidR="003C57D2" w:rsidRDefault="003C57D2" w:rsidP="005F693C">
            <w:pPr>
              <w:pStyle w:val="ListParagraph"/>
              <w:numPr>
                <w:ilvl w:val="0"/>
                <w:numId w:val="10"/>
              </w:numPr>
            </w:pPr>
            <w:r>
              <w:t xml:space="preserve">Here’s where you can get more </w:t>
            </w:r>
            <w:r w:rsidRPr="005F693C">
              <w:rPr>
                <w:b/>
              </w:rPr>
              <w:t>detailed</w:t>
            </w:r>
            <w:r>
              <w:t xml:space="preserve"> about design elements: aesthetics, accessibility, responsiveness.</w:t>
            </w:r>
          </w:p>
          <w:p w14:paraId="5A4CF8E6" w14:textId="77777777" w:rsidR="005F693C" w:rsidRDefault="005F693C" w:rsidP="005F693C">
            <w:pPr>
              <w:pStyle w:val="ListParagraph"/>
              <w:ind w:left="785"/>
            </w:pPr>
          </w:p>
          <w:p w14:paraId="4BC2FE5C" w14:textId="6722A438" w:rsidR="005F693C" w:rsidRPr="00DA65E0" w:rsidRDefault="005F693C" w:rsidP="005F693C">
            <w:pPr>
              <w:pStyle w:val="ListParagraph"/>
              <w:numPr>
                <w:ilvl w:val="0"/>
                <w:numId w:val="10"/>
              </w:numPr>
            </w:pPr>
            <w:r>
              <w:t>There are lots of online tools that can help you make great wireframes (see handout)</w:t>
            </w:r>
          </w:p>
        </w:tc>
        <w:tc>
          <w:tcPr>
            <w:tcW w:w="1701" w:type="dxa"/>
            <w:tcBorders>
              <w:top w:val="single" w:sz="4" w:space="0" w:color="FFFFFF" w:themeColor="background1"/>
            </w:tcBorders>
          </w:tcPr>
          <w:p w14:paraId="15A39A2D" w14:textId="77777777" w:rsidR="005F693C" w:rsidRDefault="005F693C" w:rsidP="005F693C">
            <w:pPr>
              <w:pStyle w:val="ListParagraph"/>
              <w:numPr>
                <w:ilvl w:val="0"/>
                <w:numId w:val="10"/>
              </w:numPr>
            </w:pPr>
            <w:r>
              <w:t>Listen to instructor</w:t>
            </w:r>
          </w:p>
          <w:p w14:paraId="12A4DF4C" w14:textId="24883DC6" w:rsidR="003C57D2" w:rsidRDefault="005F693C" w:rsidP="005F693C">
            <w:pPr>
              <w:pStyle w:val="ListParagraph"/>
              <w:numPr>
                <w:ilvl w:val="0"/>
                <w:numId w:val="10"/>
              </w:numPr>
            </w:pPr>
            <w:r>
              <w:t>A</w:t>
            </w:r>
            <w:r w:rsidR="003C57D2">
              <w:t>sk questions</w:t>
            </w:r>
          </w:p>
        </w:tc>
        <w:tc>
          <w:tcPr>
            <w:tcW w:w="2098" w:type="dxa"/>
            <w:tcBorders>
              <w:top w:val="single" w:sz="4" w:space="0" w:color="FFFFFF" w:themeColor="background1"/>
            </w:tcBorders>
          </w:tcPr>
          <w:p w14:paraId="5A173236" w14:textId="3888F795" w:rsidR="003C57D2" w:rsidRPr="005F693C" w:rsidRDefault="005F693C" w:rsidP="005F693C">
            <w:pPr>
              <w:pStyle w:val="ListParagraph"/>
              <w:numPr>
                <w:ilvl w:val="0"/>
                <w:numId w:val="10"/>
              </w:numPr>
              <w:autoSpaceDE w:val="0"/>
              <w:autoSpaceDN w:val="0"/>
              <w:adjustRightInd w:val="0"/>
              <w:rPr>
                <w:rFonts w:cs="Calibri"/>
                <w:lang w:eastAsia="zh-TW"/>
              </w:rPr>
            </w:pPr>
            <w:r w:rsidRPr="005F693C">
              <w:rPr>
                <w:rFonts w:cs="Calibri"/>
                <w:lang w:eastAsia="zh-TW"/>
              </w:rPr>
              <w:t xml:space="preserve">Arrange and edit the project to provide the audience with cues for navigating and understanding it. </w:t>
            </w:r>
          </w:p>
        </w:tc>
      </w:tr>
      <w:tr w:rsidR="003C57D2" w14:paraId="06DB6984" w14:textId="77777777" w:rsidTr="00853D8E">
        <w:trPr>
          <w:cantSplit/>
          <w:trHeight w:val="739"/>
        </w:trPr>
        <w:tc>
          <w:tcPr>
            <w:tcW w:w="3369" w:type="dxa"/>
            <w:tcBorders>
              <w:top w:val="single" w:sz="4" w:space="0" w:color="FFFFFF" w:themeColor="background1"/>
            </w:tcBorders>
          </w:tcPr>
          <w:p w14:paraId="393576F1" w14:textId="405E7BA7" w:rsidR="003C57D2" w:rsidRDefault="003C57D2" w:rsidP="003C57D2">
            <w:pPr>
              <w:rPr>
                <w:b/>
              </w:rPr>
            </w:pPr>
            <w:r w:rsidRPr="0028160D">
              <w:rPr>
                <w:b/>
                <w:noProof/>
                <w:lang w:eastAsia="zh-TW"/>
              </w:rPr>
              <w:lastRenderedPageBreak/>
              <w:drawing>
                <wp:inline distT="0" distB="0" distL="0" distR="0" wp14:anchorId="7A449CF9" wp14:editId="3546FB29">
                  <wp:extent cx="2002155" cy="15011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2155" cy="1501140"/>
                          </a:xfrm>
                          <a:prstGeom prst="rect">
                            <a:avLst/>
                          </a:prstGeom>
                        </pic:spPr>
                      </pic:pic>
                    </a:graphicData>
                  </a:graphic>
                </wp:inline>
              </w:drawing>
            </w:r>
          </w:p>
        </w:tc>
        <w:tc>
          <w:tcPr>
            <w:tcW w:w="737" w:type="dxa"/>
            <w:tcBorders>
              <w:top w:val="single" w:sz="4" w:space="0" w:color="FFFFFF" w:themeColor="background1"/>
            </w:tcBorders>
          </w:tcPr>
          <w:p w14:paraId="5320CF52" w14:textId="77777777" w:rsidR="003C57D2" w:rsidRDefault="003C57D2" w:rsidP="003C57D2">
            <w:pPr>
              <w:rPr>
                <w:b/>
              </w:rPr>
            </w:pPr>
            <w:r>
              <w:rPr>
                <w:b/>
              </w:rPr>
              <w:t>5 min</w:t>
            </w:r>
          </w:p>
        </w:tc>
        <w:tc>
          <w:tcPr>
            <w:tcW w:w="6662" w:type="dxa"/>
            <w:tcBorders>
              <w:top w:val="single" w:sz="4" w:space="0" w:color="FFFFFF" w:themeColor="background1"/>
            </w:tcBorders>
          </w:tcPr>
          <w:p w14:paraId="2CBE597A" w14:textId="5721E326" w:rsidR="003C57D2" w:rsidRPr="00F74056" w:rsidRDefault="003C57D2" w:rsidP="003C57D2">
            <w:pPr>
              <w:rPr>
                <w:b/>
              </w:rPr>
            </w:pPr>
            <w:r>
              <w:rPr>
                <w:b/>
              </w:rPr>
              <w:t>BRINGING IT ALL TOGETHER IN YOUR DESIGN</w:t>
            </w:r>
          </w:p>
          <w:p w14:paraId="1D7B6B40" w14:textId="77777777" w:rsidR="003C57D2" w:rsidRDefault="003C57D2" w:rsidP="003C57D2"/>
          <w:p w14:paraId="22CE2622" w14:textId="77777777" w:rsidR="003C57D2" w:rsidRDefault="003C57D2" w:rsidP="00BB285A">
            <w:pPr>
              <w:pStyle w:val="ListParagraph"/>
              <w:numPr>
                <w:ilvl w:val="0"/>
                <w:numId w:val="39"/>
              </w:numPr>
            </w:pPr>
            <w:r>
              <w:t>We’ve discussed:</w:t>
            </w:r>
          </w:p>
          <w:p w14:paraId="59999C73" w14:textId="33EA740F" w:rsidR="003C57D2" w:rsidRPr="0048523D" w:rsidRDefault="003C57D2" w:rsidP="00BB285A">
            <w:pPr>
              <w:numPr>
                <w:ilvl w:val="1"/>
                <w:numId w:val="39"/>
              </w:numPr>
            </w:pPr>
            <w:r>
              <w:t>Content Strategy</w:t>
            </w:r>
          </w:p>
          <w:p w14:paraId="7513C728" w14:textId="4B61F6C3" w:rsidR="003C57D2" w:rsidRPr="0048523D" w:rsidRDefault="003C57D2" w:rsidP="00BB285A">
            <w:pPr>
              <w:numPr>
                <w:ilvl w:val="1"/>
                <w:numId w:val="39"/>
              </w:numPr>
            </w:pPr>
            <w:r>
              <w:t xml:space="preserve">Aesthetics </w:t>
            </w:r>
          </w:p>
          <w:p w14:paraId="4385D3D6" w14:textId="77777777" w:rsidR="003C57D2" w:rsidRPr="0048523D" w:rsidRDefault="003C57D2" w:rsidP="00BB285A">
            <w:pPr>
              <w:numPr>
                <w:ilvl w:val="1"/>
                <w:numId w:val="39"/>
              </w:numPr>
            </w:pPr>
            <w:r w:rsidRPr="0048523D">
              <w:t xml:space="preserve">Usability </w:t>
            </w:r>
            <w:r>
              <w:t>+ user testing</w:t>
            </w:r>
          </w:p>
          <w:p w14:paraId="001CA2B2" w14:textId="77777777" w:rsidR="003C57D2" w:rsidRDefault="003C57D2" w:rsidP="003C57D2"/>
          <w:p w14:paraId="39A3B814" w14:textId="77777777" w:rsidR="005F693C" w:rsidRDefault="003C57D2" w:rsidP="00BB285A">
            <w:pPr>
              <w:pStyle w:val="ListParagraph"/>
              <w:numPr>
                <w:ilvl w:val="0"/>
                <w:numId w:val="22"/>
              </w:numPr>
            </w:pPr>
            <w:r>
              <w:t xml:space="preserve">As you may know – and as you’ll learn next week if you are here for WordPress – most online website providers will give you </w:t>
            </w:r>
            <w:r w:rsidRPr="005F693C">
              <w:rPr>
                <w:b/>
              </w:rPr>
              <w:t>templates</w:t>
            </w:r>
            <w:r>
              <w:t xml:space="preserve"> and individual design elements to choose from.</w:t>
            </w:r>
          </w:p>
          <w:p w14:paraId="176AF2AC" w14:textId="58D999CD" w:rsidR="003C57D2" w:rsidRDefault="003C57D2" w:rsidP="005F693C">
            <w:pPr>
              <w:pStyle w:val="ListParagraph"/>
            </w:pPr>
            <w:r>
              <w:t xml:space="preserve"> </w:t>
            </w:r>
          </w:p>
          <w:p w14:paraId="5397A209" w14:textId="77777777" w:rsidR="003C57D2" w:rsidRDefault="003C57D2" w:rsidP="00BB285A">
            <w:pPr>
              <w:pStyle w:val="ListParagraph"/>
              <w:numPr>
                <w:ilvl w:val="0"/>
                <w:numId w:val="22"/>
              </w:numPr>
            </w:pPr>
            <w:r>
              <w:t xml:space="preserve">But if you do the prework to figure out what you want your site to look, feel, and behave like, you’ll be much less overwhelmed by the choices because you’ll have a clear vision. </w:t>
            </w:r>
          </w:p>
          <w:p w14:paraId="2EEE32B4" w14:textId="77777777" w:rsidR="005F693C" w:rsidRDefault="005F693C" w:rsidP="005F693C"/>
          <w:p w14:paraId="3B26EA7E" w14:textId="7B30046A" w:rsidR="003C57D2" w:rsidRPr="0048523D" w:rsidRDefault="003C57D2" w:rsidP="00BB285A">
            <w:pPr>
              <w:pStyle w:val="ListParagraph"/>
              <w:numPr>
                <w:ilvl w:val="0"/>
                <w:numId w:val="22"/>
              </w:numPr>
            </w:pPr>
            <w:r>
              <w:t xml:space="preserve">Let’s talk about the handout in front of you, which you’ll be using in a group to try the design process. </w:t>
            </w:r>
          </w:p>
        </w:tc>
        <w:tc>
          <w:tcPr>
            <w:tcW w:w="1701" w:type="dxa"/>
            <w:tcBorders>
              <w:top w:val="single" w:sz="4" w:space="0" w:color="FFFFFF" w:themeColor="background1"/>
            </w:tcBorders>
          </w:tcPr>
          <w:p w14:paraId="5EFEB4D8" w14:textId="77777777" w:rsidR="003C57D2" w:rsidRDefault="003C57D2" w:rsidP="003C57D2">
            <w:pPr>
              <w:pStyle w:val="ListParagraph"/>
              <w:numPr>
                <w:ilvl w:val="0"/>
                <w:numId w:val="10"/>
              </w:numPr>
            </w:pPr>
            <w:r>
              <w:t>Refer to handout</w:t>
            </w:r>
          </w:p>
          <w:p w14:paraId="0B25EFDF" w14:textId="77777777" w:rsidR="005F693C" w:rsidRDefault="005F693C" w:rsidP="003C57D2">
            <w:pPr>
              <w:pStyle w:val="ListParagraph"/>
              <w:numPr>
                <w:ilvl w:val="0"/>
                <w:numId w:val="10"/>
              </w:numPr>
            </w:pPr>
            <w:r>
              <w:t>Listen to instructor</w:t>
            </w:r>
          </w:p>
          <w:p w14:paraId="6C6CB0D6" w14:textId="0BA381EC" w:rsidR="003C57D2" w:rsidRDefault="005F693C" w:rsidP="003C57D2">
            <w:pPr>
              <w:pStyle w:val="ListParagraph"/>
              <w:numPr>
                <w:ilvl w:val="0"/>
                <w:numId w:val="10"/>
              </w:numPr>
            </w:pPr>
            <w:r>
              <w:t>A</w:t>
            </w:r>
            <w:r w:rsidR="003C57D2">
              <w:t>sk questions</w:t>
            </w:r>
          </w:p>
        </w:tc>
        <w:tc>
          <w:tcPr>
            <w:tcW w:w="2098" w:type="dxa"/>
            <w:tcBorders>
              <w:top w:val="single" w:sz="4" w:space="0" w:color="FFFFFF" w:themeColor="background1"/>
            </w:tcBorders>
          </w:tcPr>
          <w:p w14:paraId="57CFEFF1" w14:textId="107B40EE" w:rsidR="003C57D2" w:rsidRPr="00BB285A" w:rsidRDefault="003C57D2" w:rsidP="00BB285A">
            <w:pPr>
              <w:pStyle w:val="ListParagraph"/>
              <w:numPr>
                <w:ilvl w:val="0"/>
                <w:numId w:val="10"/>
              </w:numPr>
              <w:autoSpaceDE w:val="0"/>
              <w:autoSpaceDN w:val="0"/>
              <w:adjustRightInd w:val="0"/>
              <w:spacing w:after="12"/>
              <w:rPr>
                <w:lang w:eastAsia="zh-TW"/>
              </w:rPr>
            </w:pPr>
            <w:r w:rsidRPr="001B1251">
              <w:rPr>
                <w:lang w:eastAsia="zh-TW"/>
              </w:rPr>
              <w:t xml:space="preserve">Design the final product or purpose of a digital project, sequence the steps to completion, and draft mockups, wireframes, plans, or sketches of digital content. </w:t>
            </w:r>
          </w:p>
          <w:p w14:paraId="096A374D" w14:textId="007027AE" w:rsidR="003C57D2" w:rsidRPr="00BB285A" w:rsidRDefault="003C57D2" w:rsidP="00BB285A">
            <w:pPr>
              <w:pStyle w:val="ListParagraph"/>
              <w:numPr>
                <w:ilvl w:val="0"/>
                <w:numId w:val="10"/>
              </w:numPr>
              <w:autoSpaceDE w:val="0"/>
              <w:autoSpaceDN w:val="0"/>
              <w:adjustRightInd w:val="0"/>
              <w:spacing w:after="12"/>
              <w:rPr>
                <w:rFonts w:cs="Calibri"/>
                <w:lang w:eastAsia="zh-TW"/>
              </w:rPr>
            </w:pPr>
            <w:r w:rsidRPr="005F693C">
              <w:rPr>
                <w:rFonts w:cs="Calibri"/>
                <w:lang w:eastAsia="zh-TW"/>
              </w:rPr>
              <w:t xml:space="preserve">Integrate considerations of accessibility, aesthetics and user experience into the design process. </w:t>
            </w:r>
          </w:p>
          <w:p w14:paraId="4AD84A81" w14:textId="77777777" w:rsidR="003C57D2" w:rsidRPr="005F693C" w:rsidRDefault="003C57D2" w:rsidP="005F693C">
            <w:pPr>
              <w:pStyle w:val="ListParagraph"/>
              <w:numPr>
                <w:ilvl w:val="0"/>
                <w:numId w:val="10"/>
              </w:numPr>
              <w:autoSpaceDE w:val="0"/>
              <w:autoSpaceDN w:val="0"/>
              <w:adjustRightInd w:val="0"/>
              <w:spacing w:after="12"/>
              <w:rPr>
                <w:rFonts w:cs="Calibri"/>
                <w:lang w:eastAsia="zh-TW"/>
              </w:rPr>
            </w:pPr>
            <w:r w:rsidRPr="005F693C">
              <w:rPr>
                <w:rFonts w:cs="Calibri"/>
                <w:lang w:eastAsia="zh-TW"/>
              </w:rPr>
              <w:t xml:space="preserve">Assess the viability of the design through prototyping, using mockups, wireframes or pencil sketches/maps of digital content to be built. </w:t>
            </w:r>
          </w:p>
          <w:p w14:paraId="3E20AEB7" w14:textId="77777777" w:rsidR="003C57D2" w:rsidRDefault="003C57D2" w:rsidP="005F693C">
            <w:pPr>
              <w:autoSpaceDE w:val="0"/>
              <w:autoSpaceDN w:val="0"/>
              <w:adjustRightInd w:val="0"/>
            </w:pPr>
          </w:p>
        </w:tc>
      </w:tr>
      <w:tr w:rsidR="003C57D2" w14:paraId="3D1ED603" w14:textId="77777777" w:rsidTr="00853D8E">
        <w:trPr>
          <w:cantSplit/>
          <w:trHeight w:val="739"/>
        </w:trPr>
        <w:tc>
          <w:tcPr>
            <w:tcW w:w="3369" w:type="dxa"/>
            <w:tcBorders>
              <w:top w:val="single" w:sz="4" w:space="0" w:color="FFFFFF" w:themeColor="background1"/>
            </w:tcBorders>
          </w:tcPr>
          <w:p w14:paraId="2A6BA7EC" w14:textId="496FEE1E" w:rsidR="003C57D2" w:rsidRDefault="003C57D2" w:rsidP="003C57D2">
            <w:pPr>
              <w:rPr>
                <w:b/>
              </w:rPr>
            </w:pPr>
            <w:r w:rsidRPr="003F090F">
              <w:rPr>
                <w:b/>
                <w:noProof/>
                <w:lang w:eastAsia="zh-TW"/>
              </w:rPr>
              <w:lastRenderedPageBreak/>
              <w:drawing>
                <wp:inline distT="0" distB="0" distL="0" distR="0" wp14:anchorId="315ADA92" wp14:editId="057FEB62">
                  <wp:extent cx="2002155" cy="15011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02155" cy="1501140"/>
                          </a:xfrm>
                          <a:prstGeom prst="rect">
                            <a:avLst/>
                          </a:prstGeom>
                        </pic:spPr>
                      </pic:pic>
                    </a:graphicData>
                  </a:graphic>
                </wp:inline>
              </w:drawing>
            </w:r>
          </w:p>
        </w:tc>
        <w:tc>
          <w:tcPr>
            <w:tcW w:w="737" w:type="dxa"/>
            <w:tcBorders>
              <w:top w:val="single" w:sz="4" w:space="0" w:color="FFFFFF" w:themeColor="background1"/>
            </w:tcBorders>
          </w:tcPr>
          <w:p w14:paraId="7F15E0B2" w14:textId="77777777" w:rsidR="003C57D2" w:rsidRDefault="003C57D2" w:rsidP="003C57D2">
            <w:pPr>
              <w:rPr>
                <w:b/>
              </w:rPr>
            </w:pPr>
            <w:r>
              <w:rPr>
                <w:b/>
              </w:rPr>
              <w:t>30 - 40 min</w:t>
            </w:r>
          </w:p>
          <w:p w14:paraId="055A1650" w14:textId="77777777" w:rsidR="003C57D2" w:rsidRDefault="003C57D2" w:rsidP="003C57D2">
            <w:pPr>
              <w:rPr>
                <w:b/>
              </w:rPr>
            </w:pPr>
          </w:p>
          <w:p w14:paraId="6C16A219" w14:textId="77777777" w:rsidR="003C57D2" w:rsidRPr="00F4213E" w:rsidRDefault="003C57D2" w:rsidP="003C57D2">
            <w:r w:rsidRPr="00F4213E">
              <w:rPr>
                <w:sz w:val="18"/>
              </w:rPr>
              <w:t>(end at least 15 min before end of class)</w:t>
            </w:r>
          </w:p>
        </w:tc>
        <w:tc>
          <w:tcPr>
            <w:tcW w:w="6662" w:type="dxa"/>
            <w:tcBorders>
              <w:top w:val="single" w:sz="4" w:space="0" w:color="FFFFFF" w:themeColor="background1"/>
            </w:tcBorders>
          </w:tcPr>
          <w:p w14:paraId="3B558B46" w14:textId="1ED9D8B3" w:rsidR="003C57D2" w:rsidRDefault="003C57D2" w:rsidP="003C57D2">
            <w:pPr>
              <w:rPr>
                <w:b/>
              </w:rPr>
            </w:pPr>
            <w:r>
              <w:rPr>
                <w:b/>
              </w:rPr>
              <w:t>PRACTICING: WORKING ON DESIGN IDEAS IN GROUPS</w:t>
            </w:r>
          </w:p>
          <w:p w14:paraId="5BCCCF60" w14:textId="77777777" w:rsidR="003C57D2" w:rsidRDefault="003C57D2" w:rsidP="003C57D2">
            <w:pPr>
              <w:rPr>
                <w:b/>
              </w:rPr>
            </w:pPr>
          </w:p>
          <w:p w14:paraId="5B3C72A3" w14:textId="77777777" w:rsidR="003C57D2" w:rsidRPr="00F4213E" w:rsidRDefault="003C57D2" w:rsidP="003C57D2">
            <w:r w:rsidRPr="00F4213E">
              <w:rPr>
                <w:i/>
              </w:rPr>
              <w:t xml:space="preserve">Describe </w:t>
            </w:r>
            <w:r w:rsidRPr="00F4213E">
              <w:t>activity:</w:t>
            </w:r>
          </w:p>
          <w:p w14:paraId="3906AC1C" w14:textId="19A3539D" w:rsidR="003C57D2" w:rsidRDefault="003C57D2" w:rsidP="003C57D2">
            <w:pPr>
              <w:pStyle w:val="ListParagraph"/>
              <w:numPr>
                <w:ilvl w:val="0"/>
                <w:numId w:val="10"/>
              </w:numPr>
            </w:pPr>
            <w:r>
              <w:t xml:space="preserve">We’re going to split into two groups, and practice considering the design elements of Aesthetics, Accessibility, Responsiveness, and Usability. </w:t>
            </w:r>
          </w:p>
          <w:p w14:paraId="7849C575" w14:textId="77777777" w:rsidR="003C57D2" w:rsidRDefault="003C57D2" w:rsidP="003C57D2"/>
          <w:p w14:paraId="253AAF94" w14:textId="5FC23CCF" w:rsidR="003C57D2" w:rsidRPr="00E07013" w:rsidRDefault="003C57D2" w:rsidP="003C57D2">
            <w:r>
              <w:rPr>
                <w:i/>
              </w:rPr>
              <w:t xml:space="preserve">Hand out </w:t>
            </w:r>
            <w:r>
              <w:t>a couple copies of exercise sheets and post-its to each group.</w:t>
            </w:r>
          </w:p>
          <w:p w14:paraId="5005804B" w14:textId="77777777" w:rsidR="003C57D2" w:rsidRDefault="003C57D2" w:rsidP="003C57D2">
            <w:pPr>
              <w:pStyle w:val="ListParagraph"/>
              <w:numPr>
                <w:ilvl w:val="0"/>
                <w:numId w:val="10"/>
              </w:numPr>
            </w:pPr>
            <w:r>
              <w:t>Group One: Quilting Shop</w:t>
            </w:r>
          </w:p>
          <w:p w14:paraId="6A395FF0" w14:textId="682EEA73" w:rsidR="003C57D2" w:rsidRDefault="003C57D2" w:rsidP="003C57D2">
            <w:pPr>
              <w:pStyle w:val="ListParagraph"/>
              <w:numPr>
                <w:ilvl w:val="0"/>
                <w:numId w:val="10"/>
              </w:numPr>
            </w:pPr>
            <w:r>
              <w:t>Group Two: Landscaping</w:t>
            </w:r>
          </w:p>
          <w:p w14:paraId="6A7EF37D" w14:textId="77777777" w:rsidR="003C57D2" w:rsidRDefault="003C57D2" w:rsidP="003C57D2">
            <w:pPr>
              <w:pStyle w:val="ListParagraph"/>
              <w:numPr>
                <w:ilvl w:val="0"/>
                <w:numId w:val="10"/>
              </w:numPr>
            </w:pPr>
            <w:r>
              <w:t>Alternatively, if anyone in the group has an idea you’re currently passionate about, you can use that as a group!</w:t>
            </w:r>
          </w:p>
          <w:p w14:paraId="234FF6ED" w14:textId="77777777" w:rsidR="003C57D2" w:rsidRDefault="003C57D2" w:rsidP="003C57D2">
            <w:pPr>
              <w:pStyle w:val="ListParagraph"/>
              <w:numPr>
                <w:ilvl w:val="0"/>
                <w:numId w:val="10"/>
              </w:numPr>
            </w:pPr>
            <w:r>
              <w:t>Work in your groups to fill out the Planning &amp; Prototyping worksheet, and then grab some sticky notes and start visualizing your website!</w:t>
            </w:r>
          </w:p>
          <w:p w14:paraId="2185832E" w14:textId="045A3A7A" w:rsidR="003C57D2" w:rsidRDefault="003C57D2" w:rsidP="003C57D2">
            <w:pPr>
              <w:pStyle w:val="ListParagraph"/>
              <w:numPr>
                <w:ilvl w:val="0"/>
                <w:numId w:val="10"/>
              </w:numPr>
            </w:pPr>
            <w:r w:rsidRPr="00F4213E">
              <w:t>Don’t know where to start? Visit similar websites to get inspiration.</w:t>
            </w:r>
          </w:p>
          <w:p w14:paraId="4DC0A6E2" w14:textId="77060604" w:rsidR="003C57D2" w:rsidRPr="000E10A0" w:rsidRDefault="003C57D2" w:rsidP="003C57D2">
            <w:pPr>
              <w:rPr>
                <w:b/>
              </w:rPr>
            </w:pPr>
          </w:p>
        </w:tc>
        <w:tc>
          <w:tcPr>
            <w:tcW w:w="1701" w:type="dxa"/>
            <w:tcBorders>
              <w:top w:val="single" w:sz="4" w:space="0" w:color="FFFFFF" w:themeColor="background1"/>
            </w:tcBorders>
          </w:tcPr>
          <w:p w14:paraId="72CEFC32" w14:textId="77777777" w:rsidR="003C57D2" w:rsidRPr="00E07013" w:rsidRDefault="003C57D2" w:rsidP="00BB285A">
            <w:pPr>
              <w:pStyle w:val="ListParagraph"/>
              <w:numPr>
                <w:ilvl w:val="0"/>
                <w:numId w:val="54"/>
              </w:numPr>
              <w:rPr>
                <w:sz w:val="18"/>
              </w:rPr>
            </w:pPr>
            <w:r w:rsidRPr="00E07013">
              <w:rPr>
                <w:sz w:val="18"/>
              </w:rPr>
              <w:t>Fill out the notes sections for each question on the handout</w:t>
            </w:r>
          </w:p>
          <w:p w14:paraId="09AE110A" w14:textId="77777777" w:rsidR="003C57D2" w:rsidRPr="00E07013" w:rsidRDefault="003C57D2" w:rsidP="00BB285A">
            <w:pPr>
              <w:pStyle w:val="ListParagraph"/>
              <w:numPr>
                <w:ilvl w:val="0"/>
                <w:numId w:val="54"/>
              </w:numPr>
              <w:rPr>
                <w:sz w:val="18"/>
              </w:rPr>
            </w:pPr>
            <w:r w:rsidRPr="00E07013">
              <w:rPr>
                <w:sz w:val="18"/>
              </w:rPr>
              <w:t>Use computers to Google websites to find inspiration</w:t>
            </w:r>
          </w:p>
          <w:p w14:paraId="75D05E4F" w14:textId="77777777" w:rsidR="003C57D2" w:rsidRPr="00E07013" w:rsidRDefault="003C57D2" w:rsidP="00BB285A">
            <w:pPr>
              <w:pStyle w:val="ListParagraph"/>
              <w:numPr>
                <w:ilvl w:val="0"/>
                <w:numId w:val="54"/>
              </w:numPr>
              <w:rPr>
                <w:sz w:val="18"/>
              </w:rPr>
            </w:pPr>
            <w:r w:rsidRPr="00E07013">
              <w:rPr>
                <w:sz w:val="18"/>
              </w:rPr>
              <w:t>Use sticky notes and paper/pencil to begin prototyping</w:t>
            </w:r>
          </w:p>
          <w:p w14:paraId="55BEE6F2" w14:textId="77777777" w:rsidR="003C57D2" w:rsidRDefault="003C57D2" w:rsidP="00BB285A">
            <w:pPr>
              <w:pStyle w:val="ListParagraph"/>
              <w:numPr>
                <w:ilvl w:val="0"/>
                <w:numId w:val="54"/>
              </w:numPr>
            </w:pPr>
            <w:r w:rsidRPr="00E07013">
              <w:rPr>
                <w:sz w:val="18"/>
              </w:rPr>
              <w:t>Discuss applications of design considerations to the scenario at hand</w:t>
            </w:r>
          </w:p>
        </w:tc>
        <w:tc>
          <w:tcPr>
            <w:tcW w:w="2098" w:type="dxa"/>
            <w:tcBorders>
              <w:top w:val="single" w:sz="4" w:space="0" w:color="FFFFFF" w:themeColor="background1"/>
            </w:tcBorders>
          </w:tcPr>
          <w:p w14:paraId="17AEC1A3" w14:textId="77777777" w:rsidR="003C57D2" w:rsidRPr="001B1251" w:rsidRDefault="003C57D2" w:rsidP="003C57D2">
            <w:pPr>
              <w:autoSpaceDE w:val="0"/>
              <w:autoSpaceDN w:val="0"/>
              <w:adjustRightInd w:val="0"/>
              <w:spacing w:after="12"/>
              <w:rPr>
                <w:rFonts w:cs="Calibri"/>
                <w:lang w:eastAsia="zh-TW"/>
              </w:rPr>
            </w:pPr>
            <w:r>
              <w:rPr>
                <w:rFonts w:cs="Calibri"/>
                <w:lang w:eastAsia="zh-TW"/>
              </w:rPr>
              <w:t>See previous +</w:t>
            </w:r>
          </w:p>
          <w:p w14:paraId="26473706" w14:textId="77777777" w:rsidR="003C57D2" w:rsidRPr="001B1251" w:rsidRDefault="003C57D2" w:rsidP="003C57D2">
            <w:pPr>
              <w:autoSpaceDE w:val="0"/>
              <w:autoSpaceDN w:val="0"/>
              <w:adjustRightInd w:val="0"/>
              <w:rPr>
                <w:rFonts w:cs="Calibri"/>
                <w:lang w:eastAsia="zh-TW"/>
              </w:rPr>
            </w:pPr>
          </w:p>
          <w:p w14:paraId="1516AC7C" w14:textId="77777777" w:rsidR="003C57D2" w:rsidRPr="005F693C" w:rsidRDefault="003C57D2" w:rsidP="00BB285A">
            <w:pPr>
              <w:pStyle w:val="ListParagraph"/>
              <w:numPr>
                <w:ilvl w:val="0"/>
                <w:numId w:val="58"/>
              </w:numPr>
              <w:autoSpaceDE w:val="0"/>
              <w:autoSpaceDN w:val="0"/>
              <w:adjustRightInd w:val="0"/>
              <w:rPr>
                <w:rFonts w:cs="Calibri"/>
                <w:lang w:eastAsia="zh-TW"/>
              </w:rPr>
            </w:pPr>
            <w:r w:rsidRPr="005F693C">
              <w:rPr>
                <w:rFonts w:cs="Calibri"/>
                <w:lang w:eastAsia="zh-TW"/>
              </w:rPr>
              <w:t xml:space="preserve">Arrange and edit the project to provide the audience with cues for navigating and understanding it. </w:t>
            </w:r>
          </w:p>
          <w:p w14:paraId="21E3D994" w14:textId="77777777" w:rsidR="003C57D2" w:rsidRDefault="003C57D2" w:rsidP="003C57D2"/>
        </w:tc>
      </w:tr>
      <w:tr w:rsidR="003C57D2" w14:paraId="36A8A9E3" w14:textId="77777777" w:rsidTr="00853D8E">
        <w:trPr>
          <w:cantSplit/>
          <w:trHeight w:val="739"/>
        </w:trPr>
        <w:tc>
          <w:tcPr>
            <w:tcW w:w="3369" w:type="dxa"/>
            <w:tcBorders>
              <w:top w:val="single" w:sz="4" w:space="0" w:color="FFFFFF" w:themeColor="background1"/>
            </w:tcBorders>
          </w:tcPr>
          <w:p w14:paraId="6305035C" w14:textId="36226603" w:rsidR="003C57D2" w:rsidRPr="006A1590" w:rsidRDefault="003C57D2" w:rsidP="003C57D2">
            <w:pPr>
              <w:rPr>
                <w:b/>
                <w:noProof/>
                <w:lang w:eastAsia="zh-TW"/>
              </w:rPr>
            </w:pPr>
            <w:r>
              <w:rPr>
                <w:b/>
                <w:noProof/>
                <w:lang w:eastAsia="zh-TW"/>
              </w:rPr>
              <w:drawing>
                <wp:inline distT="0" distB="0" distL="0" distR="0" wp14:anchorId="23613DC8" wp14:editId="648BE814">
                  <wp:extent cx="2041127" cy="1479257"/>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srcRect l="67516" t="34146" b="23781"/>
                          <a:stretch>
                            <a:fillRect/>
                          </a:stretch>
                        </pic:blipFill>
                        <pic:spPr bwMode="auto">
                          <a:xfrm>
                            <a:off x="0" y="0"/>
                            <a:ext cx="2041127" cy="1479257"/>
                          </a:xfrm>
                          <a:prstGeom prst="rect">
                            <a:avLst/>
                          </a:prstGeom>
                          <a:noFill/>
                          <a:ln w="9525">
                            <a:noFill/>
                            <a:miter lim="800000"/>
                            <a:headEnd/>
                            <a:tailEnd/>
                          </a:ln>
                        </pic:spPr>
                      </pic:pic>
                    </a:graphicData>
                  </a:graphic>
                </wp:inline>
              </w:drawing>
            </w:r>
          </w:p>
        </w:tc>
        <w:tc>
          <w:tcPr>
            <w:tcW w:w="737" w:type="dxa"/>
            <w:tcBorders>
              <w:top w:val="single" w:sz="4" w:space="0" w:color="FFFFFF" w:themeColor="background1"/>
            </w:tcBorders>
          </w:tcPr>
          <w:p w14:paraId="525ECB32" w14:textId="77777777" w:rsidR="003C57D2" w:rsidRDefault="003C57D2" w:rsidP="003C57D2">
            <w:pPr>
              <w:rPr>
                <w:b/>
              </w:rPr>
            </w:pPr>
            <w:r>
              <w:rPr>
                <w:b/>
              </w:rPr>
              <w:t>10 min</w:t>
            </w:r>
          </w:p>
        </w:tc>
        <w:tc>
          <w:tcPr>
            <w:tcW w:w="6662" w:type="dxa"/>
            <w:tcBorders>
              <w:top w:val="single" w:sz="4" w:space="0" w:color="FFFFFF" w:themeColor="background1"/>
            </w:tcBorders>
          </w:tcPr>
          <w:p w14:paraId="3E9C9DA2" w14:textId="679D2D74" w:rsidR="003C57D2" w:rsidRPr="00F4213E" w:rsidRDefault="003C57D2" w:rsidP="003C57D2">
            <w:pPr>
              <w:rPr>
                <w:b/>
              </w:rPr>
            </w:pPr>
            <w:r w:rsidRPr="00F4213E">
              <w:rPr>
                <w:b/>
              </w:rPr>
              <w:t>SHARING DESIGN IDEAS</w:t>
            </w:r>
          </w:p>
          <w:p w14:paraId="195832AF" w14:textId="77777777" w:rsidR="003C57D2" w:rsidRDefault="003C57D2" w:rsidP="003C57D2"/>
          <w:p w14:paraId="13E598BB" w14:textId="77777777" w:rsidR="003C57D2" w:rsidRDefault="003C57D2" w:rsidP="003C57D2">
            <w:r w:rsidRPr="00F4213E">
              <w:rPr>
                <w:i/>
              </w:rPr>
              <w:t xml:space="preserve">Bring </w:t>
            </w:r>
            <w:r>
              <w:t xml:space="preserve">class back together. </w:t>
            </w:r>
          </w:p>
          <w:p w14:paraId="0C19837C" w14:textId="77777777" w:rsidR="003C57D2" w:rsidRDefault="003C57D2" w:rsidP="003C57D2"/>
          <w:p w14:paraId="49D5E6A4" w14:textId="77777777" w:rsidR="003C57D2" w:rsidRDefault="003C57D2" w:rsidP="003C57D2">
            <w:r w:rsidRPr="00F4213E">
              <w:rPr>
                <w:i/>
              </w:rPr>
              <w:t xml:space="preserve">Ask </w:t>
            </w:r>
            <w:r>
              <w:t xml:space="preserve">each group to briefly share some of the decisions they made: </w:t>
            </w:r>
          </w:p>
          <w:p w14:paraId="4EF474A4" w14:textId="77777777" w:rsidR="003C57D2" w:rsidRDefault="003C57D2" w:rsidP="00BB285A">
            <w:pPr>
              <w:pStyle w:val="ListParagraph"/>
              <w:numPr>
                <w:ilvl w:val="0"/>
                <w:numId w:val="38"/>
              </w:numPr>
            </w:pPr>
            <w:r>
              <w:t xml:space="preserve">who are their users? </w:t>
            </w:r>
          </w:p>
          <w:p w14:paraId="0814F774" w14:textId="77777777" w:rsidR="003C57D2" w:rsidRDefault="003C57D2" w:rsidP="00BB285A">
            <w:pPr>
              <w:pStyle w:val="ListParagraph"/>
              <w:numPr>
                <w:ilvl w:val="0"/>
                <w:numId w:val="38"/>
              </w:numPr>
            </w:pPr>
            <w:r>
              <w:t xml:space="preserve">What will the website look and feel like? </w:t>
            </w:r>
          </w:p>
          <w:p w14:paraId="092921C1" w14:textId="77777777" w:rsidR="003C57D2" w:rsidRDefault="003C57D2" w:rsidP="00BB285A">
            <w:pPr>
              <w:pStyle w:val="ListParagraph"/>
              <w:numPr>
                <w:ilvl w:val="0"/>
                <w:numId w:val="38"/>
              </w:numPr>
            </w:pPr>
            <w:r>
              <w:t xml:space="preserve">What were the decisions that were easy to make? </w:t>
            </w:r>
          </w:p>
          <w:p w14:paraId="19A610C9" w14:textId="0A0099AC" w:rsidR="003C57D2" w:rsidRDefault="003C57D2" w:rsidP="00BB285A">
            <w:pPr>
              <w:pStyle w:val="ListParagraph"/>
              <w:numPr>
                <w:ilvl w:val="0"/>
                <w:numId w:val="38"/>
              </w:numPr>
            </w:pPr>
            <w:r>
              <w:t>What was difficult or controversial in your group?</w:t>
            </w:r>
          </w:p>
        </w:tc>
        <w:tc>
          <w:tcPr>
            <w:tcW w:w="1701" w:type="dxa"/>
            <w:tcBorders>
              <w:top w:val="single" w:sz="4" w:space="0" w:color="FFFFFF" w:themeColor="background1"/>
            </w:tcBorders>
          </w:tcPr>
          <w:p w14:paraId="12DEBDC6" w14:textId="77777777" w:rsidR="003C57D2" w:rsidRDefault="003C57D2" w:rsidP="00BB285A">
            <w:pPr>
              <w:pStyle w:val="ListParagraph"/>
              <w:numPr>
                <w:ilvl w:val="0"/>
                <w:numId w:val="38"/>
              </w:numPr>
            </w:pPr>
            <w:r>
              <w:t>Refer to handout</w:t>
            </w:r>
          </w:p>
          <w:p w14:paraId="062304BD" w14:textId="77777777" w:rsidR="003C57D2" w:rsidRDefault="003C57D2" w:rsidP="003C57D2">
            <w:pPr>
              <w:pStyle w:val="ListParagraph"/>
              <w:ind w:left="360"/>
            </w:pPr>
          </w:p>
        </w:tc>
        <w:tc>
          <w:tcPr>
            <w:tcW w:w="2098" w:type="dxa"/>
            <w:tcBorders>
              <w:top w:val="single" w:sz="4" w:space="0" w:color="FFFFFF" w:themeColor="background1"/>
            </w:tcBorders>
          </w:tcPr>
          <w:p w14:paraId="087975CB" w14:textId="0A039AEB" w:rsidR="003C57D2" w:rsidRPr="00321B8F" w:rsidRDefault="00BB285A" w:rsidP="003C57D2">
            <w:pPr>
              <w:autoSpaceDE w:val="0"/>
              <w:autoSpaceDN w:val="0"/>
              <w:adjustRightInd w:val="0"/>
              <w:spacing w:after="12"/>
              <w:rPr>
                <w:rFonts w:ascii="Calibri" w:hAnsi="Calibri"/>
                <w:lang w:eastAsia="zh-TW"/>
              </w:rPr>
            </w:pPr>
            <w:r>
              <w:rPr>
                <w:rFonts w:ascii="Calibri" w:hAnsi="Calibri"/>
                <w:lang w:eastAsia="zh-TW"/>
              </w:rPr>
              <w:t>See previous</w:t>
            </w:r>
          </w:p>
        </w:tc>
      </w:tr>
      <w:tr w:rsidR="003C57D2" w14:paraId="2869DC2F" w14:textId="77777777" w:rsidTr="00853D8E">
        <w:trPr>
          <w:cantSplit/>
          <w:trHeight w:val="739"/>
        </w:trPr>
        <w:tc>
          <w:tcPr>
            <w:tcW w:w="3369" w:type="dxa"/>
            <w:tcBorders>
              <w:top w:val="single" w:sz="4" w:space="0" w:color="FFFFFF" w:themeColor="background1"/>
            </w:tcBorders>
          </w:tcPr>
          <w:p w14:paraId="7F8A4BB1" w14:textId="77777777" w:rsidR="003C57D2" w:rsidRPr="006A1590" w:rsidRDefault="003C57D2" w:rsidP="003C57D2">
            <w:pPr>
              <w:rPr>
                <w:b/>
                <w:noProof/>
                <w:lang w:eastAsia="zh-TW"/>
              </w:rPr>
            </w:pPr>
            <w:r>
              <w:rPr>
                <w:b/>
                <w:noProof/>
                <w:lang w:eastAsia="zh-TW"/>
              </w:rPr>
              <w:drawing>
                <wp:inline distT="0" distB="0" distL="0" distR="0" wp14:anchorId="66532E54" wp14:editId="04D3F442">
                  <wp:extent cx="1622066" cy="11296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cstate="print"/>
                          <a:srcRect l="67174" t="35366" b="23780"/>
                          <a:stretch>
                            <a:fillRect/>
                          </a:stretch>
                        </pic:blipFill>
                        <pic:spPr bwMode="auto">
                          <a:xfrm>
                            <a:off x="0" y="0"/>
                            <a:ext cx="1636897" cy="1139943"/>
                          </a:xfrm>
                          <a:prstGeom prst="rect">
                            <a:avLst/>
                          </a:prstGeom>
                          <a:noFill/>
                          <a:ln w="9525">
                            <a:noFill/>
                            <a:miter lim="800000"/>
                            <a:headEnd/>
                            <a:tailEnd/>
                          </a:ln>
                        </pic:spPr>
                      </pic:pic>
                    </a:graphicData>
                  </a:graphic>
                </wp:inline>
              </w:drawing>
            </w:r>
          </w:p>
        </w:tc>
        <w:tc>
          <w:tcPr>
            <w:tcW w:w="737" w:type="dxa"/>
            <w:tcBorders>
              <w:top w:val="single" w:sz="4" w:space="0" w:color="FFFFFF" w:themeColor="background1"/>
            </w:tcBorders>
          </w:tcPr>
          <w:p w14:paraId="7786CA85" w14:textId="77777777" w:rsidR="003C57D2" w:rsidRDefault="003C57D2" w:rsidP="003C57D2">
            <w:pPr>
              <w:rPr>
                <w:b/>
              </w:rPr>
            </w:pPr>
            <w:r>
              <w:rPr>
                <w:b/>
              </w:rPr>
              <w:t>3 min</w:t>
            </w:r>
          </w:p>
        </w:tc>
        <w:tc>
          <w:tcPr>
            <w:tcW w:w="6662" w:type="dxa"/>
            <w:tcBorders>
              <w:top w:val="single" w:sz="4" w:space="0" w:color="FFFFFF" w:themeColor="background1"/>
            </w:tcBorders>
          </w:tcPr>
          <w:p w14:paraId="12D7C5AB" w14:textId="39F20221" w:rsidR="003C57D2" w:rsidRPr="00F4213E" w:rsidRDefault="003C57D2" w:rsidP="003C57D2">
            <w:pPr>
              <w:rPr>
                <w:b/>
              </w:rPr>
            </w:pPr>
            <w:r w:rsidRPr="00F4213E">
              <w:rPr>
                <w:b/>
              </w:rPr>
              <w:t>REVIEW: THE DESIGN PROCESS</w:t>
            </w:r>
          </w:p>
          <w:p w14:paraId="7AC6DBFA" w14:textId="77777777" w:rsidR="003C57D2" w:rsidRDefault="003C57D2" w:rsidP="003C57D2"/>
          <w:p w14:paraId="0E542911" w14:textId="77777777" w:rsidR="003C57D2" w:rsidRDefault="003C57D2" w:rsidP="003C57D2">
            <w:r w:rsidRPr="00F4213E">
              <w:rPr>
                <w:i/>
              </w:rPr>
              <w:t>Review</w:t>
            </w:r>
            <w:r>
              <w:t xml:space="preserve"> the steps on the slide</w:t>
            </w:r>
          </w:p>
          <w:p w14:paraId="2EC730CB" w14:textId="77777777" w:rsidR="003C57D2" w:rsidRDefault="003C57D2" w:rsidP="003C57D2"/>
          <w:p w14:paraId="09144F06" w14:textId="7F8C260C" w:rsidR="003C57D2" w:rsidRDefault="003C57D2" w:rsidP="003C57D2">
            <w:r>
              <w:rPr>
                <w:i/>
              </w:rPr>
              <w:t>Remind</w:t>
            </w:r>
            <w:r>
              <w:t xml:space="preserve"> learners that it is on their handout. </w:t>
            </w:r>
          </w:p>
        </w:tc>
        <w:tc>
          <w:tcPr>
            <w:tcW w:w="1701" w:type="dxa"/>
            <w:tcBorders>
              <w:top w:val="single" w:sz="4" w:space="0" w:color="FFFFFF" w:themeColor="background1"/>
            </w:tcBorders>
          </w:tcPr>
          <w:p w14:paraId="1097B5A7" w14:textId="77777777" w:rsidR="00BB285A" w:rsidRDefault="00BB285A" w:rsidP="00BB285A">
            <w:pPr>
              <w:pStyle w:val="ListParagraph"/>
              <w:numPr>
                <w:ilvl w:val="0"/>
                <w:numId w:val="64"/>
              </w:numPr>
            </w:pPr>
            <w:r>
              <w:t>Listen to instructor</w:t>
            </w:r>
          </w:p>
          <w:p w14:paraId="6B2852A6" w14:textId="0AD0BA18" w:rsidR="003C57D2" w:rsidRDefault="00BB285A" w:rsidP="00BB285A">
            <w:pPr>
              <w:pStyle w:val="ListParagraph"/>
              <w:numPr>
                <w:ilvl w:val="0"/>
                <w:numId w:val="64"/>
              </w:numPr>
            </w:pPr>
            <w:r>
              <w:t>A</w:t>
            </w:r>
            <w:r w:rsidR="003C57D2">
              <w:t>sk questions</w:t>
            </w:r>
          </w:p>
        </w:tc>
        <w:tc>
          <w:tcPr>
            <w:tcW w:w="2098" w:type="dxa"/>
            <w:tcBorders>
              <w:top w:val="single" w:sz="4" w:space="0" w:color="FFFFFF" w:themeColor="background1"/>
            </w:tcBorders>
          </w:tcPr>
          <w:p w14:paraId="04F7905C" w14:textId="77777777" w:rsidR="003C57D2" w:rsidRPr="00321B8F" w:rsidRDefault="003C57D2" w:rsidP="003C57D2">
            <w:pPr>
              <w:autoSpaceDE w:val="0"/>
              <w:autoSpaceDN w:val="0"/>
              <w:adjustRightInd w:val="0"/>
              <w:spacing w:after="12"/>
              <w:rPr>
                <w:rFonts w:ascii="Calibri" w:hAnsi="Calibri"/>
                <w:lang w:eastAsia="zh-TW"/>
              </w:rPr>
            </w:pPr>
          </w:p>
        </w:tc>
      </w:tr>
      <w:tr w:rsidR="003C57D2" w14:paraId="6391D027" w14:textId="77777777" w:rsidTr="00853D8E">
        <w:trPr>
          <w:cantSplit/>
          <w:trHeight w:val="739"/>
        </w:trPr>
        <w:tc>
          <w:tcPr>
            <w:tcW w:w="3369" w:type="dxa"/>
            <w:tcBorders>
              <w:top w:val="single" w:sz="4" w:space="0" w:color="FFFFFF" w:themeColor="background1"/>
            </w:tcBorders>
          </w:tcPr>
          <w:p w14:paraId="5F75B4C6" w14:textId="27208B7B" w:rsidR="003C57D2" w:rsidRDefault="003C57D2" w:rsidP="003C57D2">
            <w:pPr>
              <w:rPr>
                <w:b/>
              </w:rPr>
            </w:pPr>
            <w:r>
              <w:rPr>
                <w:b/>
                <w:noProof/>
                <w:lang w:eastAsia="zh-TW"/>
              </w:rPr>
              <w:lastRenderedPageBreak/>
              <w:drawing>
                <wp:inline distT="0" distB="0" distL="0" distR="0" wp14:anchorId="23E50FF9" wp14:editId="25A28745">
                  <wp:extent cx="2009745" cy="1460311"/>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l="17189" t="34146" r="51159" b="25000"/>
                          <a:stretch>
                            <a:fillRect/>
                          </a:stretch>
                        </pic:blipFill>
                        <pic:spPr bwMode="auto">
                          <a:xfrm>
                            <a:off x="0" y="0"/>
                            <a:ext cx="2009745" cy="1460311"/>
                          </a:xfrm>
                          <a:prstGeom prst="rect">
                            <a:avLst/>
                          </a:prstGeom>
                          <a:noFill/>
                          <a:ln w="9525">
                            <a:noFill/>
                            <a:miter lim="800000"/>
                            <a:headEnd/>
                            <a:tailEnd/>
                          </a:ln>
                        </pic:spPr>
                      </pic:pic>
                    </a:graphicData>
                  </a:graphic>
                </wp:inline>
              </w:drawing>
            </w:r>
          </w:p>
        </w:tc>
        <w:tc>
          <w:tcPr>
            <w:tcW w:w="737" w:type="dxa"/>
            <w:tcBorders>
              <w:top w:val="single" w:sz="4" w:space="0" w:color="FFFFFF" w:themeColor="background1"/>
            </w:tcBorders>
          </w:tcPr>
          <w:p w14:paraId="41A4E80C" w14:textId="787D6067" w:rsidR="003C57D2" w:rsidRDefault="003C57D2" w:rsidP="003C57D2">
            <w:pPr>
              <w:rPr>
                <w:b/>
              </w:rPr>
            </w:pPr>
            <w:r>
              <w:rPr>
                <w:b/>
              </w:rPr>
              <w:t>2 min</w:t>
            </w:r>
          </w:p>
        </w:tc>
        <w:tc>
          <w:tcPr>
            <w:tcW w:w="6662" w:type="dxa"/>
            <w:tcBorders>
              <w:top w:val="single" w:sz="4" w:space="0" w:color="FFFFFF" w:themeColor="background1"/>
            </w:tcBorders>
          </w:tcPr>
          <w:p w14:paraId="4A2CA8EC" w14:textId="77777777" w:rsidR="003C57D2" w:rsidRPr="00574348" w:rsidRDefault="003C57D2" w:rsidP="003C57D2">
            <w:pPr>
              <w:rPr>
                <w:b/>
              </w:rPr>
            </w:pPr>
            <w:r>
              <w:rPr>
                <w:b/>
              </w:rPr>
              <w:t>DID WE LEARN HOW TO?</w:t>
            </w:r>
          </w:p>
          <w:p w14:paraId="2E59420C" w14:textId="77777777" w:rsidR="003C57D2" w:rsidRPr="00574348" w:rsidRDefault="003C57D2" w:rsidP="003C57D2">
            <w:pPr>
              <w:rPr>
                <w:b/>
              </w:rPr>
            </w:pPr>
          </w:p>
          <w:p w14:paraId="314797CF" w14:textId="77777777" w:rsidR="003C57D2" w:rsidRPr="00EC2FC1" w:rsidRDefault="003C57D2" w:rsidP="003C57D2">
            <w:pPr>
              <w:rPr>
                <w:i/>
              </w:rPr>
            </w:pPr>
            <w:r w:rsidRPr="00EC2FC1">
              <w:rPr>
                <w:i/>
              </w:rPr>
              <w:t>Ask:</w:t>
            </w:r>
          </w:p>
          <w:p w14:paraId="2297A4B0" w14:textId="77777777" w:rsidR="003C57D2" w:rsidRPr="00C17FD9" w:rsidRDefault="003C57D2" w:rsidP="00BB285A">
            <w:pPr>
              <w:pStyle w:val="ListParagraph"/>
              <w:numPr>
                <w:ilvl w:val="0"/>
                <w:numId w:val="15"/>
              </w:numPr>
              <w:rPr>
                <w:b/>
              </w:rPr>
            </w:pPr>
            <w:r w:rsidRPr="00574348">
              <w:t xml:space="preserve">Did we meet all of our goals today? </w:t>
            </w:r>
          </w:p>
          <w:p w14:paraId="2E95A82A" w14:textId="77777777" w:rsidR="003C57D2" w:rsidRPr="00C17FD9" w:rsidRDefault="003C57D2" w:rsidP="00BB285A">
            <w:pPr>
              <w:pStyle w:val="ListParagraph"/>
              <w:numPr>
                <w:ilvl w:val="0"/>
                <w:numId w:val="15"/>
              </w:numPr>
              <w:rPr>
                <w:b/>
              </w:rPr>
            </w:pPr>
            <w:r w:rsidRPr="00574348">
              <w:t xml:space="preserve">Was there anything we didn’t cover? </w:t>
            </w:r>
          </w:p>
          <w:p w14:paraId="3E611DE3" w14:textId="77777777" w:rsidR="003C57D2" w:rsidRPr="001F0456" w:rsidRDefault="003C57D2" w:rsidP="00BB285A">
            <w:pPr>
              <w:pStyle w:val="ListParagraph"/>
              <w:numPr>
                <w:ilvl w:val="0"/>
                <w:numId w:val="15"/>
              </w:numPr>
              <w:rPr>
                <w:b/>
              </w:rPr>
            </w:pPr>
            <w:r w:rsidRPr="00574348">
              <w:t xml:space="preserve">Do you have any other questions and/or comments </w:t>
            </w:r>
          </w:p>
          <w:p w14:paraId="2EC46402" w14:textId="77777777" w:rsidR="003C57D2" w:rsidRDefault="003C57D2" w:rsidP="003C57D2">
            <w:pPr>
              <w:rPr>
                <w:i/>
              </w:rPr>
            </w:pPr>
          </w:p>
          <w:p w14:paraId="3F3D72B3" w14:textId="77777777" w:rsidR="003C57D2" w:rsidRPr="00D93764" w:rsidRDefault="003C57D2" w:rsidP="003C57D2">
            <w:pPr>
              <w:rPr>
                <w:b/>
              </w:rPr>
            </w:pPr>
            <w:r w:rsidRPr="00D93764">
              <w:rPr>
                <w:i/>
              </w:rPr>
              <w:t>Refer</w:t>
            </w:r>
            <w:r>
              <w:t xml:space="preserve"> learners to </w:t>
            </w:r>
            <w:r w:rsidRPr="00574348">
              <w:t>resources</w:t>
            </w:r>
            <w:r>
              <w:t xml:space="preserve"> on the handout</w:t>
            </w:r>
          </w:p>
          <w:p w14:paraId="33660BEE" w14:textId="77777777" w:rsidR="003C57D2" w:rsidRDefault="003C57D2" w:rsidP="003C57D2">
            <w:pPr>
              <w:rPr>
                <w:i/>
              </w:rPr>
            </w:pPr>
          </w:p>
          <w:p w14:paraId="6CE46733" w14:textId="77777777" w:rsidR="003C57D2" w:rsidRPr="00D93764" w:rsidRDefault="003C57D2" w:rsidP="003C57D2">
            <w:pPr>
              <w:rPr>
                <w:b/>
              </w:rPr>
            </w:pPr>
            <w:r w:rsidRPr="00D93764">
              <w:rPr>
                <w:i/>
              </w:rPr>
              <w:t>Review</w:t>
            </w:r>
            <w:r w:rsidRPr="00D93764">
              <w:rPr>
                <w:b/>
              </w:rPr>
              <w:t xml:space="preserve"> </w:t>
            </w:r>
            <w:r w:rsidRPr="00EE3521">
              <w:t>how to search for more classes</w:t>
            </w:r>
          </w:p>
          <w:p w14:paraId="02FABD31" w14:textId="60EEF4A8" w:rsidR="003C57D2" w:rsidRPr="00F4213E" w:rsidRDefault="003C57D2" w:rsidP="003C57D2">
            <w:pPr>
              <w:rPr>
                <w:b/>
              </w:rPr>
            </w:pPr>
          </w:p>
        </w:tc>
        <w:tc>
          <w:tcPr>
            <w:tcW w:w="1701" w:type="dxa"/>
            <w:tcBorders>
              <w:top w:val="single" w:sz="4" w:space="0" w:color="FFFFFF" w:themeColor="background1"/>
            </w:tcBorders>
          </w:tcPr>
          <w:p w14:paraId="7E9B8D61" w14:textId="77777777" w:rsidR="00BB285A" w:rsidRDefault="003C57D2" w:rsidP="00BB285A">
            <w:pPr>
              <w:pStyle w:val="ListParagraph"/>
              <w:numPr>
                <w:ilvl w:val="0"/>
                <w:numId w:val="37"/>
              </w:numPr>
              <w:ind w:left="318"/>
            </w:pPr>
            <w:r>
              <w:t>Reflect</w:t>
            </w:r>
          </w:p>
          <w:p w14:paraId="6838B33A" w14:textId="7F15FFCF" w:rsidR="003C57D2" w:rsidRDefault="00BB285A" w:rsidP="00BB285A">
            <w:pPr>
              <w:pStyle w:val="ListParagraph"/>
              <w:numPr>
                <w:ilvl w:val="0"/>
                <w:numId w:val="37"/>
              </w:numPr>
              <w:ind w:left="318"/>
            </w:pPr>
            <w:r>
              <w:t>A</w:t>
            </w:r>
            <w:r w:rsidR="003C57D2">
              <w:t>sk questions</w:t>
            </w:r>
          </w:p>
        </w:tc>
        <w:tc>
          <w:tcPr>
            <w:tcW w:w="2098" w:type="dxa"/>
            <w:tcBorders>
              <w:top w:val="single" w:sz="4" w:space="0" w:color="FFFFFF" w:themeColor="background1"/>
            </w:tcBorders>
          </w:tcPr>
          <w:p w14:paraId="62409B47" w14:textId="77777777" w:rsidR="003C57D2" w:rsidRPr="001B1251" w:rsidRDefault="003C57D2" w:rsidP="003C57D2">
            <w:pPr>
              <w:pStyle w:val="Default"/>
              <w:spacing w:after="12"/>
              <w:rPr>
                <w:rFonts w:asciiTheme="minorHAnsi" w:hAnsiTheme="minorHAnsi" w:cs="Calibri"/>
                <w:color w:val="auto"/>
                <w:sz w:val="22"/>
                <w:szCs w:val="22"/>
              </w:rPr>
            </w:pPr>
          </w:p>
        </w:tc>
      </w:tr>
      <w:tr w:rsidR="003C57D2" w14:paraId="4AF36D29" w14:textId="77777777" w:rsidTr="00853D8E">
        <w:trPr>
          <w:cantSplit/>
          <w:trHeight w:val="739"/>
        </w:trPr>
        <w:tc>
          <w:tcPr>
            <w:tcW w:w="3369" w:type="dxa"/>
            <w:tcBorders>
              <w:top w:val="single" w:sz="4" w:space="0" w:color="FFFFFF" w:themeColor="background1"/>
            </w:tcBorders>
          </w:tcPr>
          <w:p w14:paraId="6FE6488A" w14:textId="7B7E11B3" w:rsidR="003C57D2" w:rsidRDefault="003C57D2" w:rsidP="003C57D2">
            <w:pPr>
              <w:rPr>
                <w:b/>
                <w:noProof/>
                <w:lang w:eastAsia="zh-TW"/>
              </w:rPr>
            </w:pPr>
            <w:r>
              <w:rPr>
                <w:b/>
                <w:noProof/>
                <w:lang w:eastAsia="zh-TW"/>
              </w:rPr>
              <w:drawing>
                <wp:inline distT="0" distB="0" distL="0" distR="0" wp14:anchorId="2E79EA34" wp14:editId="161A8F34">
                  <wp:extent cx="2002155" cy="15016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02155" cy="1501616"/>
                          </a:xfrm>
                          <a:prstGeom prst="rect">
                            <a:avLst/>
                          </a:prstGeom>
                        </pic:spPr>
                      </pic:pic>
                    </a:graphicData>
                  </a:graphic>
                </wp:inline>
              </w:drawing>
            </w:r>
          </w:p>
        </w:tc>
        <w:tc>
          <w:tcPr>
            <w:tcW w:w="737" w:type="dxa"/>
            <w:tcBorders>
              <w:top w:val="single" w:sz="4" w:space="0" w:color="FFFFFF" w:themeColor="background1"/>
            </w:tcBorders>
          </w:tcPr>
          <w:p w14:paraId="7079C1A7" w14:textId="13F48E37" w:rsidR="003C57D2" w:rsidRDefault="003C57D2" w:rsidP="003C57D2">
            <w:pPr>
              <w:rPr>
                <w:b/>
              </w:rPr>
            </w:pPr>
            <w:r>
              <w:rPr>
                <w:b/>
              </w:rPr>
              <w:t>5 min</w:t>
            </w:r>
          </w:p>
        </w:tc>
        <w:tc>
          <w:tcPr>
            <w:tcW w:w="6662" w:type="dxa"/>
            <w:tcBorders>
              <w:top w:val="single" w:sz="4" w:space="0" w:color="FFFFFF" w:themeColor="background1"/>
            </w:tcBorders>
          </w:tcPr>
          <w:p w14:paraId="2800A308" w14:textId="77777777" w:rsidR="003C57D2" w:rsidRDefault="003C57D2" w:rsidP="003C57D2">
            <w:pPr>
              <w:rPr>
                <w:b/>
              </w:rPr>
            </w:pPr>
            <w:r w:rsidRPr="00C17FD9">
              <w:rPr>
                <w:b/>
              </w:rPr>
              <w:t>EVALUATION FORMS</w:t>
            </w:r>
            <w:r>
              <w:rPr>
                <w:b/>
              </w:rPr>
              <w:br/>
            </w:r>
          </w:p>
          <w:p w14:paraId="00C38081" w14:textId="36CE88F4" w:rsidR="003C57D2" w:rsidRPr="005F3591" w:rsidRDefault="003C57D2" w:rsidP="003C57D2">
            <w:r w:rsidRPr="00D039F5">
              <w:rPr>
                <w:i/>
              </w:rPr>
              <w:t xml:space="preserve">Ask </w:t>
            </w:r>
            <w:r>
              <w:t>them to take some time to fill out the evaluation form. If possible, have them fill out the form online.  If not, provide them with the paper forms:</w:t>
            </w:r>
          </w:p>
          <w:p w14:paraId="67259380" w14:textId="77777777" w:rsidR="003C57D2" w:rsidRDefault="003C57D2" w:rsidP="003C57D2">
            <w:pPr>
              <w:pStyle w:val="ListParagraph"/>
              <w:numPr>
                <w:ilvl w:val="0"/>
                <w:numId w:val="3"/>
              </w:numPr>
              <w:ind w:left="459"/>
            </w:pPr>
            <w:r>
              <w:t>We would like your feedback! Please take some time to fill out an evaluation form to let us know what you enjoyed and what could be improved.</w:t>
            </w:r>
          </w:p>
          <w:p w14:paraId="27989003" w14:textId="77777777" w:rsidR="003C57D2" w:rsidRDefault="003C57D2" w:rsidP="003C57D2">
            <w:pPr>
              <w:pStyle w:val="ListParagraph"/>
              <w:numPr>
                <w:ilvl w:val="0"/>
                <w:numId w:val="3"/>
              </w:numPr>
              <w:ind w:left="459"/>
            </w:pPr>
            <w:r>
              <w:t xml:space="preserve">There is a bookmark link to the form on all computers. </w:t>
            </w:r>
          </w:p>
          <w:p w14:paraId="22D9815B" w14:textId="77777777" w:rsidR="003C57D2" w:rsidRDefault="003C57D2" w:rsidP="003C57D2">
            <w:pPr>
              <w:pStyle w:val="ListParagraph"/>
              <w:numPr>
                <w:ilvl w:val="0"/>
                <w:numId w:val="3"/>
              </w:numPr>
              <w:ind w:left="459"/>
            </w:pPr>
            <w:r>
              <w:t xml:space="preserve">You can also access the link by going to   </w:t>
            </w:r>
            <w:hyperlink r:id="rId52" w:history="1">
              <w:r w:rsidRPr="00FF2E8C">
                <w:rPr>
                  <w:rStyle w:val="Hyperlink"/>
                </w:rPr>
                <w:t>http://www.vpl.ca/trainingfeedback</w:t>
              </w:r>
            </w:hyperlink>
          </w:p>
          <w:p w14:paraId="0A0716B0" w14:textId="77777777" w:rsidR="003C57D2" w:rsidRPr="00574348" w:rsidRDefault="003C57D2" w:rsidP="003C57D2">
            <w:pPr>
              <w:rPr>
                <w:b/>
              </w:rPr>
            </w:pPr>
          </w:p>
        </w:tc>
        <w:tc>
          <w:tcPr>
            <w:tcW w:w="1701" w:type="dxa"/>
            <w:tcBorders>
              <w:top w:val="single" w:sz="4" w:space="0" w:color="FFFFFF" w:themeColor="background1"/>
            </w:tcBorders>
          </w:tcPr>
          <w:p w14:paraId="0D4457BA" w14:textId="77777777" w:rsidR="003C57D2" w:rsidRDefault="003C57D2" w:rsidP="00BB285A">
            <w:pPr>
              <w:pStyle w:val="ListParagraph"/>
              <w:numPr>
                <w:ilvl w:val="0"/>
                <w:numId w:val="36"/>
              </w:numPr>
              <w:ind w:left="317"/>
            </w:pPr>
            <w:r w:rsidRPr="00574348">
              <w:t>Listen to instructor</w:t>
            </w:r>
          </w:p>
          <w:p w14:paraId="11E641FB" w14:textId="77777777" w:rsidR="003C57D2" w:rsidRDefault="003C57D2" w:rsidP="00BB285A">
            <w:pPr>
              <w:pStyle w:val="ListParagraph"/>
              <w:numPr>
                <w:ilvl w:val="0"/>
                <w:numId w:val="36"/>
              </w:numPr>
              <w:ind w:left="317"/>
            </w:pPr>
            <w:r w:rsidRPr="00574348">
              <w:t>Ask questions</w:t>
            </w:r>
          </w:p>
          <w:p w14:paraId="4CFE0A85" w14:textId="497DF1A1" w:rsidR="003C57D2" w:rsidRDefault="003C57D2" w:rsidP="003C57D2">
            <w:pPr>
              <w:pStyle w:val="ListParagraph"/>
              <w:ind w:left="360"/>
            </w:pPr>
            <w:r>
              <w:t>Fill out evaluation form</w:t>
            </w:r>
          </w:p>
        </w:tc>
        <w:tc>
          <w:tcPr>
            <w:tcW w:w="2098" w:type="dxa"/>
            <w:tcBorders>
              <w:top w:val="single" w:sz="4" w:space="0" w:color="FFFFFF" w:themeColor="background1"/>
            </w:tcBorders>
          </w:tcPr>
          <w:p w14:paraId="48E66D14" w14:textId="77777777" w:rsidR="003C57D2" w:rsidRPr="001B1251" w:rsidRDefault="003C57D2" w:rsidP="003C57D2">
            <w:pPr>
              <w:pStyle w:val="Default"/>
              <w:spacing w:after="12"/>
              <w:rPr>
                <w:rFonts w:asciiTheme="minorHAnsi" w:hAnsiTheme="minorHAnsi" w:cs="Calibri"/>
                <w:color w:val="auto"/>
                <w:sz w:val="22"/>
                <w:szCs w:val="22"/>
              </w:rPr>
            </w:pPr>
          </w:p>
        </w:tc>
      </w:tr>
      <w:tr w:rsidR="003C57D2" w14:paraId="6079174C" w14:textId="77777777" w:rsidTr="00804583">
        <w:trPr>
          <w:cantSplit/>
        </w:trPr>
        <w:tc>
          <w:tcPr>
            <w:tcW w:w="3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BEB4E71" w14:textId="77777777" w:rsidR="003C57D2" w:rsidRPr="00083368" w:rsidRDefault="003C57D2" w:rsidP="003C57D2">
            <w:pPr>
              <w:rPr>
                <w:b/>
                <w:color w:val="FFFFFF" w:themeColor="background1"/>
              </w:rPr>
            </w:pPr>
          </w:p>
        </w:tc>
        <w:tc>
          <w:tcPr>
            <w:tcW w:w="7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D2D42EE" w14:textId="77777777" w:rsidR="003C57D2" w:rsidRPr="00083368" w:rsidRDefault="003C57D2" w:rsidP="003C57D2">
            <w:pPr>
              <w:rPr>
                <w:b/>
                <w:color w:val="FFFFFF" w:themeColor="background1"/>
              </w:rPr>
            </w:pPr>
            <w:r>
              <w:rPr>
                <w:b/>
                <w:color w:val="FFFFFF" w:themeColor="background1"/>
              </w:rPr>
              <w:t>5 min</w:t>
            </w:r>
          </w:p>
        </w:tc>
        <w:tc>
          <w:tcPr>
            <w:tcW w:w="1046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0C6D844C" w14:textId="46A0F2B1" w:rsidR="003C57D2" w:rsidRPr="00083368" w:rsidRDefault="003C57D2" w:rsidP="003C57D2">
            <w:pPr>
              <w:rPr>
                <w:b/>
                <w:color w:val="FFFFFF" w:themeColor="background1"/>
              </w:rPr>
            </w:pPr>
            <w:r w:rsidRPr="00083368">
              <w:rPr>
                <w:b/>
                <w:color w:val="FFFFFF" w:themeColor="background1"/>
              </w:rPr>
              <w:t>Time for practice, questions, etc</w:t>
            </w:r>
          </w:p>
        </w:tc>
      </w:tr>
    </w:tbl>
    <w:p w14:paraId="207FA796" w14:textId="77777777" w:rsidR="0043408C" w:rsidRDefault="0043408C" w:rsidP="0043408C">
      <w:pPr>
        <w:pStyle w:val="Heading2"/>
      </w:pPr>
      <w:r>
        <w:t>Closing</w:t>
      </w:r>
    </w:p>
    <w:p w14:paraId="5C4CEB53" w14:textId="77777777" w:rsidR="0043408C" w:rsidRDefault="0043408C" w:rsidP="00B01013">
      <w:pPr>
        <w:pStyle w:val="ListParagraph"/>
        <w:numPr>
          <w:ilvl w:val="0"/>
          <w:numId w:val="3"/>
        </w:numPr>
      </w:pPr>
      <w:r>
        <w:t>Thank learners for coming</w:t>
      </w:r>
    </w:p>
    <w:p w14:paraId="4CC556CE" w14:textId="77777777" w:rsidR="00654ED3" w:rsidRPr="0043408C" w:rsidRDefault="00654ED3" w:rsidP="0043408C"/>
    <w:sectPr w:rsidR="00654ED3" w:rsidRPr="0043408C" w:rsidSect="0043408C">
      <w:headerReference w:type="default" r:id="rId53"/>
      <w:footerReference w:type="default" r:id="rId54"/>
      <w:pgSz w:w="15840" w:h="12240" w:orient="landscape"/>
      <w:pgMar w:top="720" w:right="720" w:bottom="720" w:left="720" w:header="68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4E039" w14:textId="77777777" w:rsidR="00FB1922" w:rsidRDefault="00FB1922" w:rsidP="00EF396F">
      <w:pPr>
        <w:spacing w:after="0" w:line="240" w:lineRule="auto"/>
      </w:pPr>
      <w:r>
        <w:separator/>
      </w:r>
    </w:p>
  </w:endnote>
  <w:endnote w:type="continuationSeparator" w:id="0">
    <w:p w14:paraId="5F6FC37D" w14:textId="77777777" w:rsidR="00FB1922" w:rsidRDefault="00FB1922" w:rsidP="00EF3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98013"/>
      <w:docPartObj>
        <w:docPartGallery w:val="Page Numbers (Bottom of Page)"/>
        <w:docPartUnique/>
      </w:docPartObj>
    </w:sdtPr>
    <w:sdtEndPr/>
    <w:sdtContent>
      <w:p w14:paraId="3DB904F2" w14:textId="77777777" w:rsidR="005F3591" w:rsidRDefault="005F3591">
        <w:pPr>
          <w:pStyle w:val="Footer"/>
          <w:jc w:val="right"/>
        </w:pPr>
        <w:r>
          <w:rPr>
            <w:noProof/>
          </w:rPr>
          <w:fldChar w:fldCharType="begin"/>
        </w:r>
        <w:r>
          <w:rPr>
            <w:noProof/>
          </w:rPr>
          <w:instrText xml:space="preserve"> PAGE   \* MERGEFORMAT </w:instrText>
        </w:r>
        <w:r>
          <w:rPr>
            <w:noProof/>
          </w:rPr>
          <w:fldChar w:fldCharType="separate"/>
        </w:r>
        <w:r w:rsidR="00D27606">
          <w:rPr>
            <w:noProof/>
          </w:rPr>
          <w:t>3</w:t>
        </w:r>
        <w:r>
          <w:rPr>
            <w:noProof/>
          </w:rPr>
          <w:fldChar w:fldCharType="end"/>
        </w:r>
      </w:p>
    </w:sdtContent>
  </w:sdt>
  <w:p w14:paraId="7DFF7B0C" w14:textId="77777777" w:rsidR="005F3591" w:rsidRDefault="005F35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81718D" w14:textId="77777777" w:rsidR="00FB1922" w:rsidRDefault="00FB1922" w:rsidP="00EF396F">
      <w:pPr>
        <w:spacing w:after="0" w:line="240" w:lineRule="auto"/>
      </w:pPr>
      <w:r>
        <w:separator/>
      </w:r>
    </w:p>
  </w:footnote>
  <w:footnote w:type="continuationSeparator" w:id="0">
    <w:p w14:paraId="05F3CEBB" w14:textId="77777777" w:rsidR="00FB1922" w:rsidRDefault="00FB1922" w:rsidP="00EF39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6D5C4" w14:textId="77777777" w:rsidR="005F3591" w:rsidRDefault="005F3591" w:rsidP="00544A10">
    <w:pPr>
      <w:pStyle w:val="Header"/>
      <w:jc w:val="right"/>
      <w:rPr>
        <w:i/>
      </w:rPr>
    </w:pPr>
    <w:r w:rsidRPr="00544A10">
      <w:rPr>
        <w:i/>
      </w:rPr>
      <w:t>VPL DIGITAL LITERACY</w:t>
    </w:r>
    <w:r>
      <w:rPr>
        <w:i/>
      </w:rPr>
      <w:t xml:space="preserve"> – Web Design Essentials: The Design Process</w:t>
    </w:r>
  </w:p>
  <w:p w14:paraId="4FF39027" w14:textId="77777777" w:rsidR="005F3591" w:rsidRPr="00544A10" w:rsidRDefault="005F3591" w:rsidP="00544A10">
    <w:pPr>
      <w:pStyle w:val="Header"/>
      <w:jc w:val="right"/>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08BF"/>
    <w:multiLevelType w:val="hybridMultilevel"/>
    <w:tmpl w:val="3E824A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825C75"/>
    <w:multiLevelType w:val="hybridMultilevel"/>
    <w:tmpl w:val="890C23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E21ABE"/>
    <w:multiLevelType w:val="hybridMultilevel"/>
    <w:tmpl w:val="F9667B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7F377B"/>
    <w:multiLevelType w:val="hybridMultilevel"/>
    <w:tmpl w:val="602E4F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8EB50DC"/>
    <w:multiLevelType w:val="hybridMultilevel"/>
    <w:tmpl w:val="7CE00DC8"/>
    <w:lvl w:ilvl="0" w:tplc="FFCE3412">
      <w:start w:val="1"/>
      <w:numFmt w:val="bullet"/>
      <w:lvlText w:val=""/>
      <w:lvlJc w:val="left"/>
      <w:pPr>
        <w:ind w:left="360" w:hanging="360"/>
      </w:pPr>
      <w:rPr>
        <w:rFonts w:ascii="Symbol" w:hAnsi="Symbol"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92324AD"/>
    <w:multiLevelType w:val="hybridMultilevel"/>
    <w:tmpl w:val="4202CC2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0A797C03"/>
    <w:multiLevelType w:val="hybridMultilevel"/>
    <w:tmpl w:val="B4DC0B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D7333F5"/>
    <w:multiLevelType w:val="hybridMultilevel"/>
    <w:tmpl w:val="DE68E5C4"/>
    <w:lvl w:ilvl="0" w:tplc="10090001">
      <w:start w:val="1"/>
      <w:numFmt w:val="bullet"/>
      <w:lvlText w:val=""/>
      <w:lvlJc w:val="left"/>
      <w:pPr>
        <w:tabs>
          <w:tab w:val="num" w:pos="720"/>
        </w:tabs>
        <w:ind w:left="720" w:hanging="360"/>
      </w:pPr>
      <w:rPr>
        <w:rFonts w:ascii="Symbol" w:hAnsi="Symbol" w:hint="default"/>
      </w:rPr>
    </w:lvl>
    <w:lvl w:ilvl="1" w:tplc="B18E37DE">
      <w:start w:val="1"/>
      <w:numFmt w:val="bullet"/>
      <w:lvlText w:val="•"/>
      <w:lvlJc w:val="left"/>
      <w:pPr>
        <w:tabs>
          <w:tab w:val="num" w:pos="1440"/>
        </w:tabs>
        <w:ind w:left="1440" w:hanging="360"/>
      </w:pPr>
      <w:rPr>
        <w:rFonts w:ascii="Arial" w:hAnsi="Arial" w:hint="default"/>
      </w:rPr>
    </w:lvl>
    <w:lvl w:ilvl="2" w:tplc="86E0AAA4" w:tentative="1">
      <w:start w:val="1"/>
      <w:numFmt w:val="bullet"/>
      <w:lvlText w:val="•"/>
      <w:lvlJc w:val="left"/>
      <w:pPr>
        <w:tabs>
          <w:tab w:val="num" w:pos="2160"/>
        </w:tabs>
        <w:ind w:left="2160" w:hanging="360"/>
      </w:pPr>
      <w:rPr>
        <w:rFonts w:ascii="Arial" w:hAnsi="Arial" w:hint="default"/>
      </w:rPr>
    </w:lvl>
    <w:lvl w:ilvl="3" w:tplc="D17E8302" w:tentative="1">
      <w:start w:val="1"/>
      <w:numFmt w:val="bullet"/>
      <w:lvlText w:val="•"/>
      <w:lvlJc w:val="left"/>
      <w:pPr>
        <w:tabs>
          <w:tab w:val="num" w:pos="2880"/>
        </w:tabs>
        <w:ind w:left="2880" w:hanging="360"/>
      </w:pPr>
      <w:rPr>
        <w:rFonts w:ascii="Arial" w:hAnsi="Arial" w:hint="default"/>
      </w:rPr>
    </w:lvl>
    <w:lvl w:ilvl="4" w:tplc="5F5A642A" w:tentative="1">
      <w:start w:val="1"/>
      <w:numFmt w:val="bullet"/>
      <w:lvlText w:val="•"/>
      <w:lvlJc w:val="left"/>
      <w:pPr>
        <w:tabs>
          <w:tab w:val="num" w:pos="3600"/>
        </w:tabs>
        <w:ind w:left="3600" w:hanging="360"/>
      </w:pPr>
      <w:rPr>
        <w:rFonts w:ascii="Arial" w:hAnsi="Arial" w:hint="default"/>
      </w:rPr>
    </w:lvl>
    <w:lvl w:ilvl="5" w:tplc="3A0A197E" w:tentative="1">
      <w:start w:val="1"/>
      <w:numFmt w:val="bullet"/>
      <w:lvlText w:val="•"/>
      <w:lvlJc w:val="left"/>
      <w:pPr>
        <w:tabs>
          <w:tab w:val="num" w:pos="4320"/>
        </w:tabs>
        <w:ind w:left="4320" w:hanging="360"/>
      </w:pPr>
      <w:rPr>
        <w:rFonts w:ascii="Arial" w:hAnsi="Arial" w:hint="default"/>
      </w:rPr>
    </w:lvl>
    <w:lvl w:ilvl="6" w:tplc="795C22A6" w:tentative="1">
      <w:start w:val="1"/>
      <w:numFmt w:val="bullet"/>
      <w:lvlText w:val="•"/>
      <w:lvlJc w:val="left"/>
      <w:pPr>
        <w:tabs>
          <w:tab w:val="num" w:pos="5040"/>
        </w:tabs>
        <w:ind w:left="5040" w:hanging="360"/>
      </w:pPr>
      <w:rPr>
        <w:rFonts w:ascii="Arial" w:hAnsi="Arial" w:hint="default"/>
      </w:rPr>
    </w:lvl>
    <w:lvl w:ilvl="7" w:tplc="B9BE6586" w:tentative="1">
      <w:start w:val="1"/>
      <w:numFmt w:val="bullet"/>
      <w:lvlText w:val="•"/>
      <w:lvlJc w:val="left"/>
      <w:pPr>
        <w:tabs>
          <w:tab w:val="num" w:pos="5760"/>
        </w:tabs>
        <w:ind w:left="5760" w:hanging="360"/>
      </w:pPr>
      <w:rPr>
        <w:rFonts w:ascii="Arial" w:hAnsi="Arial" w:hint="default"/>
      </w:rPr>
    </w:lvl>
    <w:lvl w:ilvl="8" w:tplc="1B26036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58563C"/>
    <w:multiLevelType w:val="hybridMultilevel"/>
    <w:tmpl w:val="FE383EEA"/>
    <w:lvl w:ilvl="0" w:tplc="FFCE3412">
      <w:start w:val="1"/>
      <w:numFmt w:val="bullet"/>
      <w:lvlText w:val=""/>
      <w:lvlJc w:val="left"/>
      <w:pPr>
        <w:ind w:left="360" w:hanging="360"/>
      </w:pPr>
      <w:rPr>
        <w:rFonts w:ascii="Symbol" w:hAnsi="Symbol"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1CB494D"/>
    <w:multiLevelType w:val="hybridMultilevel"/>
    <w:tmpl w:val="240084B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1F339CE"/>
    <w:multiLevelType w:val="hybridMultilevel"/>
    <w:tmpl w:val="BD38A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3C40311"/>
    <w:multiLevelType w:val="hybridMultilevel"/>
    <w:tmpl w:val="2C74E7B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5080237"/>
    <w:multiLevelType w:val="hybridMultilevel"/>
    <w:tmpl w:val="46D82D58"/>
    <w:lvl w:ilvl="0" w:tplc="10090001">
      <w:start w:val="1"/>
      <w:numFmt w:val="bullet"/>
      <w:lvlText w:val=""/>
      <w:lvlJc w:val="left"/>
      <w:pPr>
        <w:ind w:left="2160" w:hanging="360"/>
      </w:pPr>
      <w:rPr>
        <w:rFonts w:ascii="Symbol" w:hAnsi="Symbol" w:hint="default"/>
      </w:rPr>
    </w:lvl>
    <w:lvl w:ilvl="1" w:tplc="10090003">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3" w15:restartNumberingAfterBreak="0">
    <w:nsid w:val="24FA4684"/>
    <w:multiLevelType w:val="hybridMultilevel"/>
    <w:tmpl w:val="11984F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5457DC3"/>
    <w:multiLevelType w:val="hybridMultilevel"/>
    <w:tmpl w:val="7360B72A"/>
    <w:lvl w:ilvl="0" w:tplc="10090001">
      <w:start w:val="1"/>
      <w:numFmt w:val="bullet"/>
      <w:lvlText w:val=""/>
      <w:lvlJc w:val="left"/>
      <w:pPr>
        <w:ind w:left="360" w:hanging="360"/>
      </w:pPr>
      <w:rPr>
        <w:rFonts w:ascii="Symbol" w:hAnsi="Symbol" w:hint="default"/>
        <w:b/>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57B1004"/>
    <w:multiLevelType w:val="hybridMultilevel"/>
    <w:tmpl w:val="62049B3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273E242E"/>
    <w:multiLevelType w:val="hybridMultilevel"/>
    <w:tmpl w:val="505A267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B355426"/>
    <w:multiLevelType w:val="hybridMultilevel"/>
    <w:tmpl w:val="CEDC87D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2C3E04B4"/>
    <w:multiLevelType w:val="hybridMultilevel"/>
    <w:tmpl w:val="4BCC4D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C7A7B78"/>
    <w:multiLevelType w:val="hybridMultilevel"/>
    <w:tmpl w:val="2638A5A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68"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F7C580E"/>
    <w:multiLevelType w:val="hybridMultilevel"/>
    <w:tmpl w:val="ACD02080"/>
    <w:lvl w:ilvl="0" w:tplc="2086352E">
      <w:start w:val="1"/>
      <w:numFmt w:val="bullet"/>
      <w:lvlText w:val="•"/>
      <w:lvlJc w:val="left"/>
      <w:pPr>
        <w:tabs>
          <w:tab w:val="num" w:pos="360"/>
        </w:tabs>
        <w:ind w:left="360" w:hanging="360"/>
      </w:pPr>
      <w:rPr>
        <w:rFonts w:ascii="Arial" w:hAnsi="Arial" w:hint="default"/>
      </w:rPr>
    </w:lvl>
    <w:lvl w:ilvl="1" w:tplc="6D9A3DE4" w:tentative="1">
      <w:start w:val="1"/>
      <w:numFmt w:val="bullet"/>
      <w:lvlText w:val="•"/>
      <w:lvlJc w:val="left"/>
      <w:pPr>
        <w:tabs>
          <w:tab w:val="num" w:pos="1080"/>
        </w:tabs>
        <w:ind w:left="1080" w:hanging="360"/>
      </w:pPr>
      <w:rPr>
        <w:rFonts w:ascii="Arial" w:hAnsi="Arial" w:hint="default"/>
      </w:rPr>
    </w:lvl>
    <w:lvl w:ilvl="2" w:tplc="E8209614" w:tentative="1">
      <w:start w:val="1"/>
      <w:numFmt w:val="bullet"/>
      <w:lvlText w:val="•"/>
      <w:lvlJc w:val="left"/>
      <w:pPr>
        <w:tabs>
          <w:tab w:val="num" w:pos="1800"/>
        </w:tabs>
        <w:ind w:left="1800" w:hanging="360"/>
      </w:pPr>
      <w:rPr>
        <w:rFonts w:ascii="Arial" w:hAnsi="Arial" w:hint="default"/>
      </w:rPr>
    </w:lvl>
    <w:lvl w:ilvl="3" w:tplc="056EBBD6" w:tentative="1">
      <w:start w:val="1"/>
      <w:numFmt w:val="bullet"/>
      <w:lvlText w:val="•"/>
      <w:lvlJc w:val="left"/>
      <w:pPr>
        <w:tabs>
          <w:tab w:val="num" w:pos="2520"/>
        </w:tabs>
        <w:ind w:left="2520" w:hanging="360"/>
      </w:pPr>
      <w:rPr>
        <w:rFonts w:ascii="Arial" w:hAnsi="Arial" w:hint="default"/>
      </w:rPr>
    </w:lvl>
    <w:lvl w:ilvl="4" w:tplc="A8729696" w:tentative="1">
      <w:start w:val="1"/>
      <w:numFmt w:val="bullet"/>
      <w:lvlText w:val="•"/>
      <w:lvlJc w:val="left"/>
      <w:pPr>
        <w:tabs>
          <w:tab w:val="num" w:pos="3240"/>
        </w:tabs>
        <w:ind w:left="3240" w:hanging="360"/>
      </w:pPr>
      <w:rPr>
        <w:rFonts w:ascii="Arial" w:hAnsi="Arial" w:hint="default"/>
      </w:rPr>
    </w:lvl>
    <w:lvl w:ilvl="5" w:tplc="8E2EEDA0" w:tentative="1">
      <w:start w:val="1"/>
      <w:numFmt w:val="bullet"/>
      <w:lvlText w:val="•"/>
      <w:lvlJc w:val="left"/>
      <w:pPr>
        <w:tabs>
          <w:tab w:val="num" w:pos="3960"/>
        </w:tabs>
        <w:ind w:left="3960" w:hanging="360"/>
      </w:pPr>
      <w:rPr>
        <w:rFonts w:ascii="Arial" w:hAnsi="Arial" w:hint="default"/>
      </w:rPr>
    </w:lvl>
    <w:lvl w:ilvl="6" w:tplc="AE44E518" w:tentative="1">
      <w:start w:val="1"/>
      <w:numFmt w:val="bullet"/>
      <w:lvlText w:val="•"/>
      <w:lvlJc w:val="left"/>
      <w:pPr>
        <w:tabs>
          <w:tab w:val="num" w:pos="4680"/>
        </w:tabs>
        <w:ind w:left="4680" w:hanging="360"/>
      </w:pPr>
      <w:rPr>
        <w:rFonts w:ascii="Arial" w:hAnsi="Arial" w:hint="default"/>
      </w:rPr>
    </w:lvl>
    <w:lvl w:ilvl="7" w:tplc="51768330" w:tentative="1">
      <w:start w:val="1"/>
      <w:numFmt w:val="bullet"/>
      <w:lvlText w:val="•"/>
      <w:lvlJc w:val="left"/>
      <w:pPr>
        <w:tabs>
          <w:tab w:val="num" w:pos="5400"/>
        </w:tabs>
        <w:ind w:left="5400" w:hanging="360"/>
      </w:pPr>
      <w:rPr>
        <w:rFonts w:ascii="Arial" w:hAnsi="Arial" w:hint="default"/>
      </w:rPr>
    </w:lvl>
    <w:lvl w:ilvl="8" w:tplc="49BAF2F6"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31507D5C"/>
    <w:multiLevelType w:val="hybridMultilevel"/>
    <w:tmpl w:val="CDEA18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3237F70"/>
    <w:multiLevelType w:val="hybridMultilevel"/>
    <w:tmpl w:val="78446418"/>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48E7914"/>
    <w:multiLevelType w:val="hybridMultilevel"/>
    <w:tmpl w:val="9C307D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4C069D7"/>
    <w:multiLevelType w:val="hybridMultilevel"/>
    <w:tmpl w:val="8DE2AD0A"/>
    <w:lvl w:ilvl="0" w:tplc="10090001">
      <w:start w:val="1"/>
      <w:numFmt w:val="bullet"/>
      <w:lvlText w:val=""/>
      <w:lvlJc w:val="left"/>
      <w:pPr>
        <w:ind w:left="405" w:hanging="360"/>
      </w:pPr>
      <w:rPr>
        <w:rFonts w:ascii="Symbol" w:hAnsi="Symbol" w:hint="default"/>
      </w:rPr>
    </w:lvl>
    <w:lvl w:ilvl="1" w:tplc="10090003">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25" w15:restartNumberingAfterBreak="0">
    <w:nsid w:val="350B27DD"/>
    <w:multiLevelType w:val="hybridMultilevel"/>
    <w:tmpl w:val="3626BE5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81B329C"/>
    <w:multiLevelType w:val="hybridMultilevel"/>
    <w:tmpl w:val="ABBCFB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BB005D4"/>
    <w:multiLevelType w:val="hybridMultilevel"/>
    <w:tmpl w:val="9C8E93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EB60898"/>
    <w:multiLevelType w:val="hybridMultilevel"/>
    <w:tmpl w:val="FABC85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3EC30974"/>
    <w:multiLevelType w:val="hybridMultilevel"/>
    <w:tmpl w:val="BEBCCE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ECD012B"/>
    <w:multiLevelType w:val="hybridMultilevel"/>
    <w:tmpl w:val="D82E14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65C7FC5"/>
    <w:multiLevelType w:val="hybridMultilevel"/>
    <w:tmpl w:val="AAFE4360"/>
    <w:lvl w:ilvl="0" w:tplc="FFCE3412">
      <w:start w:val="1"/>
      <w:numFmt w:val="bullet"/>
      <w:lvlText w:val=""/>
      <w:lvlJc w:val="left"/>
      <w:pPr>
        <w:ind w:left="360" w:hanging="360"/>
      </w:pPr>
      <w:rPr>
        <w:rFonts w:ascii="Symbol" w:hAnsi="Symbol" w:hint="default"/>
        <w:color w:val="auto"/>
      </w:rPr>
    </w:lvl>
    <w:lvl w:ilvl="1" w:tplc="10090003">
      <w:start w:val="1"/>
      <w:numFmt w:val="bullet"/>
      <w:lvlText w:val="o"/>
      <w:lvlJc w:val="left"/>
      <w:pPr>
        <w:ind w:left="654" w:hanging="360"/>
      </w:pPr>
      <w:rPr>
        <w:rFonts w:ascii="Courier New" w:hAnsi="Courier New" w:cs="Courier New" w:hint="default"/>
      </w:rPr>
    </w:lvl>
    <w:lvl w:ilvl="2" w:tplc="10090005">
      <w:start w:val="1"/>
      <w:numFmt w:val="bullet"/>
      <w:lvlText w:val=""/>
      <w:lvlJc w:val="left"/>
      <w:pPr>
        <w:ind w:left="1374" w:hanging="360"/>
      </w:pPr>
      <w:rPr>
        <w:rFonts w:ascii="Wingdings" w:hAnsi="Wingdings" w:hint="default"/>
      </w:rPr>
    </w:lvl>
    <w:lvl w:ilvl="3" w:tplc="10090001" w:tentative="1">
      <w:start w:val="1"/>
      <w:numFmt w:val="bullet"/>
      <w:lvlText w:val=""/>
      <w:lvlJc w:val="left"/>
      <w:pPr>
        <w:ind w:left="2094" w:hanging="360"/>
      </w:pPr>
      <w:rPr>
        <w:rFonts w:ascii="Symbol" w:hAnsi="Symbol" w:hint="default"/>
      </w:rPr>
    </w:lvl>
    <w:lvl w:ilvl="4" w:tplc="10090003" w:tentative="1">
      <w:start w:val="1"/>
      <w:numFmt w:val="bullet"/>
      <w:lvlText w:val="o"/>
      <w:lvlJc w:val="left"/>
      <w:pPr>
        <w:ind w:left="2814" w:hanging="360"/>
      </w:pPr>
      <w:rPr>
        <w:rFonts w:ascii="Courier New" w:hAnsi="Courier New" w:cs="Courier New" w:hint="default"/>
      </w:rPr>
    </w:lvl>
    <w:lvl w:ilvl="5" w:tplc="10090005" w:tentative="1">
      <w:start w:val="1"/>
      <w:numFmt w:val="bullet"/>
      <w:lvlText w:val=""/>
      <w:lvlJc w:val="left"/>
      <w:pPr>
        <w:ind w:left="3534" w:hanging="360"/>
      </w:pPr>
      <w:rPr>
        <w:rFonts w:ascii="Wingdings" w:hAnsi="Wingdings" w:hint="default"/>
      </w:rPr>
    </w:lvl>
    <w:lvl w:ilvl="6" w:tplc="10090001" w:tentative="1">
      <w:start w:val="1"/>
      <w:numFmt w:val="bullet"/>
      <w:lvlText w:val=""/>
      <w:lvlJc w:val="left"/>
      <w:pPr>
        <w:ind w:left="4254" w:hanging="360"/>
      </w:pPr>
      <w:rPr>
        <w:rFonts w:ascii="Symbol" w:hAnsi="Symbol" w:hint="default"/>
      </w:rPr>
    </w:lvl>
    <w:lvl w:ilvl="7" w:tplc="10090003" w:tentative="1">
      <w:start w:val="1"/>
      <w:numFmt w:val="bullet"/>
      <w:lvlText w:val="o"/>
      <w:lvlJc w:val="left"/>
      <w:pPr>
        <w:ind w:left="4974" w:hanging="360"/>
      </w:pPr>
      <w:rPr>
        <w:rFonts w:ascii="Courier New" w:hAnsi="Courier New" w:cs="Courier New" w:hint="default"/>
      </w:rPr>
    </w:lvl>
    <w:lvl w:ilvl="8" w:tplc="10090005" w:tentative="1">
      <w:start w:val="1"/>
      <w:numFmt w:val="bullet"/>
      <w:lvlText w:val=""/>
      <w:lvlJc w:val="left"/>
      <w:pPr>
        <w:ind w:left="5694" w:hanging="360"/>
      </w:pPr>
      <w:rPr>
        <w:rFonts w:ascii="Wingdings" w:hAnsi="Wingdings" w:hint="default"/>
      </w:rPr>
    </w:lvl>
  </w:abstractNum>
  <w:abstractNum w:abstractNumId="32" w15:restartNumberingAfterBreak="0">
    <w:nsid w:val="46E46345"/>
    <w:multiLevelType w:val="hybridMultilevel"/>
    <w:tmpl w:val="35766AA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4AF25BC3"/>
    <w:multiLevelType w:val="hybridMultilevel"/>
    <w:tmpl w:val="3B684C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51294CD8"/>
    <w:multiLevelType w:val="hybridMultilevel"/>
    <w:tmpl w:val="9974A25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52BD5CE1"/>
    <w:multiLevelType w:val="hybridMultilevel"/>
    <w:tmpl w:val="F6B62A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51307E2"/>
    <w:multiLevelType w:val="hybridMultilevel"/>
    <w:tmpl w:val="B930D9AC"/>
    <w:lvl w:ilvl="0" w:tplc="FFCE341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66A6C13"/>
    <w:multiLevelType w:val="hybridMultilevel"/>
    <w:tmpl w:val="E8E415D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57633B18"/>
    <w:multiLevelType w:val="hybridMultilevel"/>
    <w:tmpl w:val="7D189A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7A80744"/>
    <w:multiLevelType w:val="hybridMultilevel"/>
    <w:tmpl w:val="FA16E3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92B21C5"/>
    <w:multiLevelType w:val="hybridMultilevel"/>
    <w:tmpl w:val="7A6E73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E193066"/>
    <w:multiLevelType w:val="hybridMultilevel"/>
    <w:tmpl w:val="E87EAE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E786F48"/>
    <w:multiLevelType w:val="hybridMultilevel"/>
    <w:tmpl w:val="EA9AA5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3A16D03"/>
    <w:multiLevelType w:val="hybridMultilevel"/>
    <w:tmpl w:val="8E2CBC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47953B0"/>
    <w:multiLevelType w:val="hybridMultilevel"/>
    <w:tmpl w:val="6462907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6C01210"/>
    <w:multiLevelType w:val="hybridMultilevel"/>
    <w:tmpl w:val="567EA0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7D9397A"/>
    <w:multiLevelType w:val="hybridMultilevel"/>
    <w:tmpl w:val="80967538"/>
    <w:lvl w:ilvl="0" w:tplc="FFCE3412">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B9A37C6"/>
    <w:multiLevelType w:val="hybridMultilevel"/>
    <w:tmpl w:val="E1BA57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C20434A"/>
    <w:multiLevelType w:val="hybridMultilevel"/>
    <w:tmpl w:val="4E021FD0"/>
    <w:lvl w:ilvl="0" w:tplc="FFCE3412">
      <w:start w:val="1"/>
      <w:numFmt w:val="bullet"/>
      <w:lvlText w:val=""/>
      <w:lvlJc w:val="left"/>
      <w:pPr>
        <w:ind w:left="1080" w:hanging="360"/>
      </w:pPr>
      <w:rPr>
        <w:rFonts w:ascii="Symbol" w:hAnsi="Symbol" w:hint="default"/>
        <w:color w:val="auto"/>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9" w15:restartNumberingAfterBreak="0">
    <w:nsid w:val="6E6A332E"/>
    <w:multiLevelType w:val="hybridMultilevel"/>
    <w:tmpl w:val="59B6004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713B26EF"/>
    <w:multiLevelType w:val="hybridMultilevel"/>
    <w:tmpl w:val="BF907D3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 w15:restartNumberingAfterBreak="0">
    <w:nsid w:val="748F5463"/>
    <w:multiLevelType w:val="hybridMultilevel"/>
    <w:tmpl w:val="3C28518E"/>
    <w:lvl w:ilvl="0" w:tplc="FFCE3412">
      <w:start w:val="1"/>
      <w:numFmt w:val="bullet"/>
      <w:lvlText w:val=""/>
      <w:lvlJc w:val="left"/>
      <w:pPr>
        <w:ind w:left="360" w:hanging="360"/>
      </w:pPr>
      <w:rPr>
        <w:rFonts w:ascii="Symbol" w:hAnsi="Symbol"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15:restartNumberingAfterBreak="0">
    <w:nsid w:val="751041DF"/>
    <w:multiLevelType w:val="hybridMultilevel"/>
    <w:tmpl w:val="62C22E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71E7EEF"/>
    <w:multiLevelType w:val="hybridMultilevel"/>
    <w:tmpl w:val="43CEA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7D62B3E"/>
    <w:multiLevelType w:val="hybridMultilevel"/>
    <w:tmpl w:val="6C98687E"/>
    <w:lvl w:ilvl="0" w:tplc="FFCE3412">
      <w:start w:val="1"/>
      <w:numFmt w:val="bullet"/>
      <w:lvlText w:val=""/>
      <w:lvlJc w:val="left"/>
      <w:pPr>
        <w:ind w:left="360" w:hanging="360"/>
      </w:pPr>
      <w:rPr>
        <w:rFonts w:ascii="Symbol" w:hAnsi="Symbol"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5" w15:restartNumberingAfterBreak="0">
    <w:nsid w:val="789968B5"/>
    <w:multiLevelType w:val="hybridMultilevel"/>
    <w:tmpl w:val="83BC4A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79A5755C"/>
    <w:multiLevelType w:val="hybridMultilevel"/>
    <w:tmpl w:val="31F630B0"/>
    <w:lvl w:ilvl="0" w:tplc="FFCE3412">
      <w:start w:val="1"/>
      <w:numFmt w:val="bullet"/>
      <w:lvlText w:val=""/>
      <w:lvlJc w:val="left"/>
      <w:pPr>
        <w:ind w:left="360" w:hanging="360"/>
      </w:pPr>
      <w:rPr>
        <w:rFonts w:ascii="Symbol" w:hAnsi="Symbol"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7" w15:restartNumberingAfterBreak="0">
    <w:nsid w:val="7A206E6E"/>
    <w:multiLevelType w:val="hybridMultilevel"/>
    <w:tmpl w:val="354053F6"/>
    <w:lvl w:ilvl="0" w:tplc="FFCE3412">
      <w:start w:val="1"/>
      <w:numFmt w:val="bullet"/>
      <w:lvlText w:val=""/>
      <w:lvlJc w:val="left"/>
      <w:pPr>
        <w:ind w:left="36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7B222987"/>
    <w:multiLevelType w:val="hybridMultilevel"/>
    <w:tmpl w:val="C218B0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7B33224C"/>
    <w:multiLevelType w:val="hybridMultilevel"/>
    <w:tmpl w:val="708063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0" w15:restartNumberingAfterBreak="0">
    <w:nsid w:val="7B5F2E75"/>
    <w:multiLevelType w:val="hybridMultilevel"/>
    <w:tmpl w:val="A84E64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C453B67"/>
    <w:multiLevelType w:val="hybridMultilevel"/>
    <w:tmpl w:val="51C425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7CC552A9"/>
    <w:multiLevelType w:val="hybridMultilevel"/>
    <w:tmpl w:val="AC804E3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3" w15:restartNumberingAfterBreak="0">
    <w:nsid w:val="7E01533E"/>
    <w:multiLevelType w:val="hybridMultilevel"/>
    <w:tmpl w:val="92789110"/>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2"/>
  </w:num>
  <w:num w:numId="2">
    <w:abstractNumId w:val="27"/>
  </w:num>
  <w:num w:numId="3">
    <w:abstractNumId w:val="6"/>
  </w:num>
  <w:num w:numId="4">
    <w:abstractNumId w:val="47"/>
  </w:num>
  <w:num w:numId="5">
    <w:abstractNumId w:val="10"/>
  </w:num>
  <w:num w:numId="6">
    <w:abstractNumId w:val="30"/>
  </w:num>
  <w:num w:numId="7">
    <w:abstractNumId w:val="9"/>
  </w:num>
  <w:num w:numId="8">
    <w:abstractNumId w:val="17"/>
  </w:num>
  <w:num w:numId="9">
    <w:abstractNumId w:val="20"/>
  </w:num>
  <w:num w:numId="10">
    <w:abstractNumId w:val="32"/>
  </w:num>
  <w:num w:numId="11">
    <w:abstractNumId w:val="60"/>
  </w:num>
  <w:num w:numId="12">
    <w:abstractNumId w:val="11"/>
  </w:num>
  <w:num w:numId="13">
    <w:abstractNumId w:val="61"/>
  </w:num>
  <w:num w:numId="14">
    <w:abstractNumId w:val="35"/>
  </w:num>
  <w:num w:numId="15">
    <w:abstractNumId w:val="23"/>
  </w:num>
  <w:num w:numId="16">
    <w:abstractNumId w:val="38"/>
  </w:num>
  <w:num w:numId="17">
    <w:abstractNumId w:val="22"/>
  </w:num>
  <w:num w:numId="18">
    <w:abstractNumId w:val="24"/>
  </w:num>
  <w:num w:numId="19">
    <w:abstractNumId w:val="19"/>
  </w:num>
  <w:num w:numId="20">
    <w:abstractNumId w:val="36"/>
  </w:num>
  <w:num w:numId="21">
    <w:abstractNumId w:val="37"/>
  </w:num>
  <w:num w:numId="22">
    <w:abstractNumId w:val="53"/>
  </w:num>
  <w:num w:numId="23">
    <w:abstractNumId w:val="42"/>
  </w:num>
  <w:num w:numId="24">
    <w:abstractNumId w:val="0"/>
  </w:num>
  <w:num w:numId="25">
    <w:abstractNumId w:val="63"/>
  </w:num>
  <w:num w:numId="26">
    <w:abstractNumId w:val="45"/>
  </w:num>
  <w:num w:numId="27">
    <w:abstractNumId w:val="43"/>
  </w:num>
  <w:num w:numId="28">
    <w:abstractNumId w:val="44"/>
  </w:num>
  <w:num w:numId="29">
    <w:abstractNumId w:val="13"/>
  </w:num>
  <w:num w:numId="30">
    <w:abstractNumId w:val="39"/>
  </w:num>
  <w:num w:numId="31">
    <w:abstractNumId w:val="18"/>
  </w:num>
  <w:num w:numId="32">
    <w:abstractNumId w:val="26"/>
  </w:num>
  <w:num w:numId="33">
    <w:abstractNumId w:val="14"/>
  </w:num>
  <w:num w:numId="34">
    <w:abstractNumId w:val="25"/>
  </w:num>
  <w:num w:numId="35">
    <w:abstractNumId w:val="21"/>
  </w:num>
  <w:num w:numId="36">
    <w:abstractNumId w:val="12"/>
  </w:num>
  <w:num w:numId="37">
    <w:abstractNumId w:val="58"/>
  </w:num>
  <w:num w:numId="38">
    <w:abstractNumId w:val="2"/>
  </w:num>
  <w:num w:numId="39">
    <w:abstractNumId w:val="7"/>
  </w:num>
  <w:num w:numId="40">
    <w:abstractNumId w:val="40"/>
  </w:num>
  <w:num w:numId="41">
    <w:abstractNumId w:val="29"/>
  </w:num>
  <w:num w:numId="42">
    <w:abstractNumId w:val="51"/>
  </w:num>
  <w:num w:numId="43">
    <w:abstractNumId w:val="48"/>
  </w:num>
  <w:num w:numId="44">
    <w:abstractNumId w:val="46"/>
  </w:num>
  <w:num w:numId="45">
    <w:abstractNumId w:val="31"/>
  </w:num>
  <w:num w:numId="46">
    <w:abstractNumId w:val="56"/>
  </w:num>
  <w:num w:numId="47">
    <w:abstractNumId w:val="57"/>
  </w:num>
  <w:num w:numId="48">
    <w:abstractNumId w:val="54"/>
  </w:num>
  <w:num w:numId="49">
    <w:abstractNumId w:val="8"/>
  </w:num>
  <w:num w:numId="50">
    <w:abstractNumId w:val="4"/>
  </w:num>
  <w:num w:numId="51">
    <w:abstractNumId w:val="5"/>
  </w:num>
  <w:num w:numId="52">
    <w:abstractNumId w:val="41"/>
  </w:num>
  <w:num w:numId="53">
    <w:abstractNumId w:val="55"/>
  </w:num>
  <w:num w:numId="54">
    <w:abstractNumId w:val="49"/>
  </w:num>
  <w:num w:numId="55">
    <w:abstractNumId w:val="62"/>
  </w:num>
  <w:num w:numId="56">
    <w:abstractNumId w:val="50"/>
  </w:num>
  <w:num w:numId="57">
    <w:abstractNumId w:val="16"/>
  </w:num>
  <w:num w:numId="58">
    <w:abstractNumId w:val="34"/>
  </w:num>
  <w:num w:numId="59">
    <w:abstractNumId w:val="1"/>
  </w:num>
  <w:num w:numId="60">
    <w:abstractNumId w:val="28"/>
  </w:num>
  <w:num w:numId="61">
    <w:abstractNumId w:val="33"/>
  </w:num>
  <w:num w:numId="62">
    <w:abstractNumId w:val="59"/>
  </w:num>
  <w:num w:numId="63">
    <w:abstractNumId w:val="15"/>
  </w:num>
  <w:num w:numId="64">
    <w:abstractNumId w:val="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68E"/>
    <w:rsid w:val="00011DBD"/>
    <w:rsid w:val="00024D9B"/>
    <w:rsid w:val="0002692E"/>
    <w:rsid w:val="00027475"/>
    <w:rsid w:val="0003315C"/>
    <w:rsid w:val="000338CC"/>
    <w:rsid w:val="0003448A"/>
    <w:rsid w:val="00034DF5"/>
    <w:rsid w:val="0005666C"/>
    <w:rsid w:val="000568A1"/>
    <w:rsid w:val="0007129F"/>
    <w:rsid w:val="00071A6C"/>
    <w:rsid w:val="00071D36"/>
    <w:rsid w:val="0007290C"/>
    <w:rsid w:val="000812B7"/>
    <w:rsid w:val="00083368"/>
    <w:rsid w:val="00084E7B"/>
    <w:rsid w:val="00090710"/>
    <w:rsid w:val="00097C4B"/>
    <w:rsid w:val="000A12EA"/>
    <w:rsid w:val="000A1476"/>
    <w:rsid w:val="000A2313"/>
    <w:rsid w:val="000A4077"/>
    <w:rsid w:val="000A4750"/>
    <w:rsid w:val="000B1DE3"/>
    <w:rsid w:val="000B2919"/>
    <w:rsid w:val="000B2C5F"/>
    <w:rsid w:val="000B3A21"/>
    <w:rsid w:val="000B3C5E"/>
    <w:rsid w:val="000C4737"/>
    <w:rsid w:val="000C5F31"/>
    <w:rsid w:val="000D2196"/>
    <w:rsid w:val="000D5201"/>
    <w:rsid w:val="000D63A5"/>
    <w:rsid w:val="000E0F07"/>
    <w:rsid w:val="000E10A0"/>
    <w:rsid w:val="000E133C"/>
    <w:rsid w:val="000E2A31"/>
    <w:rsid w:val="00100894"/>
    <w:rsid w:val="00102599"/>
    <w:rsid w:val="001123AF"/>
    <w:rsid w:val="001125E3"/>
    <w:rsid w:val="00122DAC"/>
    <w:rsid w:val="001232F4"/>
    <w:rsid w:val="001266C3"/>
    <w:rsid w:val="00135A72"/>
    <w:rsid w:val="00135A74"/>
    <w:rsid w:val="00140D59"/>
    <w:rsid w:val="0014187E"/>
    <w:rsid w:val="00142BEF"/>
    <w:rsid w:val="00144C94"/>
    <w:rsid w:val="00154468"/>
    <w:rsid w:val="0015585B"/>
    <w:rsid w:val="0016227E"/>
    <w:rsid w:val="0017638E"/>
    <w:rsid w:val="00180A9C"/>
    <w:rsid w:val="001A0C20"/>
    <w:rsid w:val="001A75D1"/>
    <w:rsid w:val="001C0DB6"/>
    <w:rsid w:val="001C3672"/>
    <w:rsid w:val="001C7ABB"/>
    <w:rsid w:val="001E3B5A"/>
    <w:rsid w:val="001F3A7B"/>
    <w:rsid w:val="001F5463"/>
    <w:rsid w:val="00204C0D"/>
    <w:rsid w:val="00210060"/>
    <w:rsid w:val="00210838"/>
    <w:rsid w:val="00211011"/>
    <w:rsid w:val="002140BD"/>
    <w:rsid w:val="002143C8"/>
    <w:rsid w:val="00232DB2"/>
    <w:rsid w:val="00256212"/>
    <w:rsid w:val="002576B6"/>
    <w:rsid w:val="00271DF5"/>
    <w:rsid w:val="0028160D"/>
    <w:rsid w:val="00283BA7"/>
    <w:rsid w:val="00286A5E"/>
    <w:rsid w:val="002963C7"/>
    <w:rsid w:val="002969BA"/>
    <w:rsid w:val="002B1380"/>
    <w:rsid w:val="002C1AD3"/>
    <w:rsid w:val="002C54C5"/>
    <w:rsid w:val="002D2C6F"/>
    <w:rsid w:val="002D322B"/>
    <w:rsid w:val="002D33FE"/>
    <w:rsid w:val="002D59F9"/>
    <w:rsid w:val="002E3DD6"/>
    <w:rsid w:val="002E5F96"/>
    <w:rsid w:val="002F368E"/>
    <w:rsid w:val="002F3CF0"/>
    <w:rsid w:val="002F3D19"/>
    <w:rsid w:val="002F4C8A"/>
    <w:rsid w:val="0030118C"/>
    <w:rsid w:val="00311533"/>
    <w:rsid w:val="00315244"/>
    <w:rsid w:val="00315E78"/>
    <w:rsid w:val="003165A3"/>
    <w:rsid w:val="0031739A"/>
    <w:rsid w:val="00321B8F"/>
    <w:rsid w:val="00321FCD"/>
    <w:rsid w:val="0032562D"/>
    <w:rsid w:val="00342A9F"/>
    <w:rsid w:val="00347994"/>
    <w:rsid w:val="00354178"/>
    <w:rsid w:val="0035544E"/>
    <w:rsid w:val="00361438"/>
    <w:rsid w:val="00361802"/>
    <w:rsid w:val="00382B0C"/>
    <w:rsid w:val="0038510C"/>
    <w:rsid w:val="0039198C"/>
    <w:rsid w:val="00394B73"/>
    <w:rsid w:val="003A1C54"/>
    <w:rsid w:val="003B1FEE"/>
    <w:rsid w:val="003B4466"/>
    <w:rsid w:val="003B456E"/>
    <w:rsid w:val="003C57D2"/>
    <w:rsid w:val="003D588C"/>
    <w:rsid w:val="003E4FC0"/>
    <w:rsid w:val="003F25BF"/>
    <w:rsid w:val="003F49F8"/>
    <w:rsid w:val="003F531B"/>
    <w:rsid w:val="0040100C"/>
    <w:rsid w:val="0040299F"/>
    <w:rsid w:val="00411AE4"/>
    <w:rsid w:val="00414C1C"/>
    <w:rsid w:val="0042150A"/>
    <w:rsid w:val="004222A8"/>
    <w:rsid w:val="00426F60"/>
    <w:rsid w:val="0043408C"/>
    <w:rsid w:val="004403D0"/>
    <w:rsid w:val="004457E2"/>
    <w:rsid w:val="0045172E"/>
    <w:rsid w:val="00451941"/>
    <w:rsid w:val="0045574E"/>
    <w:rsid w:val="004627BD"/>
    <w:rsid w:val="00473640"/>
    <w:rsid w:val="00474B20"/>
    <w:rsid w:val="00474B62"/>
    <w:rsid w:val="00483067"/>
    <w:rsid w:val="004833BA"/>
    <w:rsid w:val="0048523D"/>
    <w:rsid w:val="004A0F03"/>
    <w:rsid w:val="004A3FBE"/>
    <w:rsid w:val="004A510C"/>
    <w:rsid w:val="004A606B"/>
    <w:rsid w:val="004B0949"/>
    <w:rsid w:val="004B0F45"/>
    <w:rsid w:val="004B5567"/>
    <w:rsid w:val="004B6E6D"/>
    <w:rsid w:val="004C58F5"/>
    <w:rsid w:val="004C5991"/>
    <w:rsid w:val="004C60C8"/>
    <w:rsid w:val="004C7F48"/>
    <w:rsid w:val="004D6BA9"/>
    <w:rsid w:val="004E2508"/>
    <w:rsid w:val="004F392F"/>
    <w:rsid w:val="004F4071"/>
    <w:rsid w:val="004F517B"/>
    <w:rsid w:val="004F6F4D"/>
    <w:rsid w:val="00504C31"/>
    <w:rsid w:val="0051674E"/>
    <w:rsid w:val="00517C92"/>
    <w:rsid w:val="005264C2"/>
    <w:rsid w:val="00534289"/>
    <w:rsid w:val="005354BA"/>
    <w:rsid w:val="0053568F"/>
    <w:rsid w:val="00537304"/>
    <w:rsid w:val="00537492"/>
    <w:rsid w:val="00543605"/>
    <w:rsid w:val="00544A10"/>
    <w:rsid w:val="005558C8"/>
    <w:rsid w:val="0056402E"/>
    <w:rsid w:val="005648A7"/>
    <w:rsid w:val="00573BD6"/>
    <w:rsid w:val="005751FD"/>
    <w:rsid w:val="00581ACB"/>
    <w:rsid w:val="00584671"/>
    <w:rsid w:val="00592A81"/>
    <w:rsid w:val="005933FC"/>
    <w:rsid w:val="005A4B56"/>
    <w:rsid w:val="005B1030"/>
    <w:rsid w:val="005C7FBC"/>
    <w:rsid w:val="005D1D03"/>
    <w:rsid w:val="005E35EC"/>
    <w:rsid w:val="005E57F2"/>
    <w:rsid w:val="005E684E"/>
    <w:rsid w:val="005F3591"/>
    <w:rsid w:val="005F693C"/>
    <w:rsid w:val="005F75CF"/>
    <w:rsid w:val="0060688E"/>
    <w:rsid w:val="00606D15"/>
    <w:rsid w:val="006139B8"/>
    <w:rsid w:val="00614E39"/>
    <w:rsid w:val="00615581"/>
    <w:rsid w:val="00631B4D"/>
    <w:rsid w:val="00631CC4"/>
    <w:rsid w:val="00632131"/>
    <w:rsid w:val="006329CE"/>
    <w:rsid w:val="00635122"/>
    <w:rsid w:val="00636010"/>
    <w:rsid w:val="00637E02"/>
    <w:rsid w:val="00640DB1"/>
    <w:rsid w:val="00650AD0"/>
    <w:rsid w:val="00651C89"/>
    <w:rsid w:val="00654ED3"/>
    <w:rsid w:val="006672E5"/>
    <w:rsid w:val="006801FC"/>
    <w:rsid w:val="00680627"/>
    <w:rsid w:val="00682FFD"/>
    <w:rsid w:val="00686634"/>
    <w:rsid w:val="00693A21"/>
    <w:rsid w:val="006A1590"/>
    <w:rsid w:val="006A3FC2"/>
    <w:rsid w:val="006B77CE"/>
    <w:rsid w:val="006C32CB"/>
    <w:rsid w:val="006C479C"/>
    <w:rsid w:val="006E4048"/>
    <w:rsid w:val="006E7327"/>
    <w:rsid w:val="006F3B5C"/>
    <w:rsid w:val="006F4994"/>
    <w:rsid w:val="00710165"/>
    <w:rsid w:val="007146E0"/>
    <w:rsid w:val="0073420E"/>
    <w:rsid w:val="007428C1"/>
    <w:rsid w:val="00752557"/>
    <w:rsid w:val="00752EEE"/>
    <w:rsid w:val="0075794F"/>
    <w:rsid w:val="00760A81"/>
    <w:rsid w:val="007627AF"/>
    <w:rsid w:val="00762ECA"/>
    <w:rsid w:val="00763851"/>
    <w:rsid w:val="00764D5B"/>
    <w:rsid w:val="00765C0D"/>
    <w:rsid w:val="00766379"/>
    <w:rsid w:val="00790632"/>
    <w:rsid w:val="007915AA"/>
    <w:rsid w:val="007928FF"/>
    <w:rsid w:val="00794DB0"/>
    <w:rsid w:val="00796ABE"/>
    <w:rsid w:val="007A5FF7"/>
    <w:rsid w:val="007B0A8B"/>
    <w:rsid w:val="007B6189"/>
    <w:rsid w:val="007C4EEE"/>
    <w:rsid w:val="007D644E"/>
    <w:rsid w:val="007D7139"/>
    <w:rsid w:val="007E2FE7"/>
    <w:rsid w:val="007F020A"/>
    <w:rsid w:val="007F0BF2"/>
    <w:rsid w:val="007F0F15"/>
    <w:rsid w:val="007F5404"/>
    <w:rsid w:val="0080056C"/>
    <w:rsid w:val="00801D9B"/>
    <w:rsid w:val="00804583"/>
    <w:rsid w:val="00814E68"/>
    <w:rsid w:val="008366DC"/>
    <w:rsid w:val="00843661"/>
    <w:rsid w:val="00853D8E"/>
    <w:rsid w:val="00854C65"/>
    <w:rsid w:val="00860F42"/>
    <w:rsid w:val="00864AC8"/>
    <w:rsid w:val="00864D58"/>
    <w:rsid w:val="0087542B"/>
    <w:rsid w:val="0087656C"/>
    <w:rsid w:val="00877234"/>
    <w:rsid w:val="00883AE3"/>
    <w:rsid w:val="00886918"/>
    <w:rsid w:val="00891D62"/>
    <w:rsid w:val="008949D2"/>
    <w:rsid w:val="00896D68"/>
    <w:rsid w:val="008975F8"/>
    <w:rsid w:val="00897C8E"/>
    <w:rsid w:val="008A2AB0"/>
    <w:rsid w:val="008A4FD2"/>
    <w:rsid w:val="008A7D02"/>
    <w:rsid w:val="008B573F"/>
    <w:rsid w:val="008B5B89"/>
    <w:rsid w:val="008B6F3A"/>
    <w:rsid w:val="008C4032"/>
    <w:rsid w:val="008D11F8"/>
    <w:rsid w:val="008D338A"/>
    <w:rsid w:val="008E131E"/>
    <w:rsid w:val="008E175C"/>
    <w:rsid w:val="008E2F9B"/>
    <w:rsid w:val="008E5254"/>
    <w:rsid w:val="008F3D33"/>
    <w:rsid w:val="008F4C3B"/>
    <w:rsid w:val="008F7D5C"/>
    <w:rsid w:val="00900188"/>
    <w:rsid w:val="009057AA"/>
    <w:rsid w:val="00906E2B"/>
    <w:rsid w:val="0091143F"/>
    <w:rsid w:val="00911A80"/>
    <w:rsid w:val="009121E9"/>
    <w:rsid w:val="009126DC"/>
    <w:rsid w:val="00917F92"/>
    <w:rsid w:val="00920CB5"/>
    <w:rsid w:val="0092179D"/>
    <w:rsid w:val="00921E63"/>
    <w:rsid w:val="00927D53"/>
    <w:rsid w:val="009351F7"/>
    <w:rsid w:val="009359CE"/>
    <w:rsid w:val="00942311"/>
    <w:rsid w:val="00942D6F"/>
    <w:rsid w:val="009457B0"/>
    <w:rsid w:val="009469F1"/>
    <w:rsid w:val="0095433B"/>
    <w:rsid w:val="00957471"/>
    <w:rsid w:val="00966CA1"/>
    <w:rsid w:val="00970350"/>
    <w:rsid w:val="009811AE"/>
    <w:rsid w:val="00982A6C"/>
    <w:rsid w:val="009849EB"/>
    <w:rsid w:val="00985076"/>
    <w:rsid w:val="0098716F"/>
    <w:rsid w:val="00991E10"/>
    <w:rsid w:val="009947BA"/>
    <w:rsid w:val="009963F1"/>
    <w:rsid w:val="009A0607"/>
    <w:rsid w:val="009A4E0C"/>
    <w:rsid w:val="009B3E1D"/>
    <w:rsid w:val="009B48B6"/>
    <w:rsid w:val="009C74DB"/>
    <w:rsid w:val="009E248C"/>
    <w:rsid w:val="009F221C"/>
    <w:rsid w:val="00A01E08"/>
    <w:rsid w:val="00A064A9"/>
    <w:rsid w:val="00A14820"/>
    <w:rsid w:val="00A20525"/>
    <w:rsid w:val="00A212A2"/>
    <w:rsid w:val="00A24432"/>
    <w:rsid w:val="00A2615B"/>
    <w:rsid w:val="00A3350E"/>
    <w:rsid w:val="00A35882"/>
    <w:rsid w:val="00A3783E"/>
    <w:rsid w:val="00A37D4D"/>
    <w:rsid w:val="00A62C8A"/>
    <w:rsid w:val="00A6636D"/>
    <w:rsid w:val="00A84BC7"/>
    <w:rsid w:val="00A915E4"/>
    <w:rsid w:val="00AA3E36"/>
    <w:rsid w:val="00AA41E9"/>
    <w:rsid w:val="00AA58B5"/>
    <w:rsid w:val="00AA751C"/>
    <w:rsid w:val="00AB42C9"/>
    <w:rsid w:val="00AC40B5"/>
    <w:rsid w:val="00AC6463"/>
    <w:rsid w:val="00AC77DB"/>
    <w:rsid w:val="00AE01B0"/>
    <w:rsid w:val="00AE2CE4"/>
    <w:rsid w:val="00AE74C4"/>
    <w:rsid w:val="00AE78BC"/>
    <w:rsid w:val="00AF0978"/>
    <w:rsid w:val="00AF25D2"/>
    <w:rsid w:val="00AF3EEC"/>
    <w:rsid w:val="00B01013"/>
    <w:rsid w:val="00B01E8B"/>
    <w:rsid w:val="00B17DFD"/>
    <w:rsid w:val="00B21B75"/>
    <w:rsid w:val="00B23DBC"/>
    <w:rsid w:val="00B549A6"/>
    <w:rsid w:val="00B54FC5"/>
    <w:rsid w:val="00B65B4E"/>
    <w:rsid w:val="00B74D88"/>
    <w:rsid w:val="00B75F39"/>
    <w:rsid w:val="00B96A93"/>
    <w:rsid w:val="00BA3BEC"/>
    <w:rsid w:val="00BA7592"/>
    <w:rsid w:val="00BB285A"/>
    <w:rsid w:val="00BB7584"/>
    <w:rsid w:val="00BC63FE"/>
    <w:rsid w:val="00BC6D3A"/>
    <w:rsid w:val="00BD0752"/>
    <w:rsid w:val="00BD0F3A"/>
    <w:rsid w:val="00BD10D7"/>
    <w:rsid w:val="00BD1555"/>
    <w:rsid w:val="00BD5DB9"/>
    <w:rsid w:val="00BD6041"/>
    <w:rsid w:val="00BE3B97"/>
    <w:rsid w:val="00BE5961"/>
    <w:rsid w:val="00BF6C0D"/>
    <w:rsid w:val="00C00A50"/>
    <w:rsid w:val="00C059BD"/>
    <w:rsid w:val="00C066F0"/>
    <w:rsid w:val="00C11ACB"/>
    <w:rsid w:val="00C1272E"/>
    <w:rsid w:val="00C13A0B"/>
    <w:rsid w:val="00C14201"/>
    <w:rsid w:val="00C20E7B"/>
    <w:rsid w:val="00C2103E"/>
    <w:rsid w:val="00C46C57"/>
    <w:rsid w:val="00C506FE"/>
    <w:rsid w:val="00C50CCC"/>
    <w:rsid w:val="00C60D5D"/>
    <w:rsid w:val="00C805BE"/>
    <w:rsid w:val="00C84E6B"/>
    <w:rsid w:val="00C91168"/>
    <w:rsid w:val="00CB191E"/>
    <w:rsid w:val="00CB20D7"/>
    <w:rsid w:val="00CB35B1"/>
    <w:rsid w:val="00CC074D"/>
    <w:rsid w:val="00CC2B30"/>
    <w:rsid w:val="00CD0121"/>
    <w:rsid w:val="00CF399F"/>
    <w:rsid w:val="00CF4E48"/>
    <w:rsid w:val="00CF4FB0"/>
    <w:rsid w:val="00D044DF"/>
    <w:rsid w:val="00D1259F"/>
    <w:rsid w:val="00D13B2E"/>
    <w:rsid w:val="00D13F43"/>
    <w:rsid w:val="00D1782C"/>
    <w:rsid w:val="00D2060D"/>
    <w:rsid w:val="00D241A5"/>
    <w:rsid w:val="00D27606"/>
    <w:rsid w:val="00D30619"/>
    <w:rsid w:val="00D32710"/>
    <w:rsid w:val="00D3395C"/>
    <w:rsid w:val="00D36D9F"/>
    <w:rsid w:val="00D41995"/>
    <w:rsid w:val="00D47D7C"/>
    <w:rsid w:val="00D50D9B"/>
    <w:rsid w:val="00D524DC"/>
    <w:rsid w:val="00D66A8F"/>
    <w:rsid w:val="00D82B57"/>
    <w:rsid w:val="00D84698"/>
    <w:rsid w:val="00D95EED"/>
    <w:rsid w:val="00D97D77"/>
    <w:rsid w:val="00DA482C"/>
    <w:rsid w:val="00DA4879"/>
    <w:rsid w:val="00DA65E0"/>
    <w:rsid w:val="00DB0A8A"/>
    <w:rsid w:val="00DB7158"/>
    <w:rsid w:val="00DC14B8"/>
    <w:rsid w:val="00DC5B9A"/>
    <w:rsid w:val="00DC6A09"/>
    <w:rsid w:val="00DC7344"/>
    <w:rsid w:val="00DD1A8C"/>
    <w:rsid w:val="00DD22A8"/>
    <w:rsid w:val="00DE57E6"/>
    <w:rsid w:val="00DE700E"/>
    <w:rsid w:val="00DF1939"/>
    <w:rsid w:val="00DF1D8E"/>
    <w:rsid w:val="00DF239C"/>
    <w:rsid w:val="00DF56D6"/>
    <w:rsid w:val="00DF6E6B"/>
    <w:rsid w:val="00E04B9C"/>
    <w:rsid w:val="00E05E9F"/>
    <w:rsid w:val="00E07013"/>
    <w:rsid w:val="00E124CD"/>
    <w:rsid w:val="00E1499F"/>
    <w:rsid w:val="00E22166"/>
    <w:rsid w:val="00E226B0"/>
    <w:rsid w:val="00E26F21"/>
    <w:rsid w:val="00E270B5"/>
    <w:rsid w:val="00E34F40"/>
    <w:rsid w:val="00E50523"/>
    <w:rsid w:val="00E53692"/>
    <w:rsid w:val="00E60216"/>
    <w:rsid w:val="00E76445"/>
    <w:rsid w:val="00E77E86"/>
    <w:rsid w:val="00E83306"/>
    <w:rsid w:val="00E835FA"/>
    <w:rsid w:val="00E90A50"/>
    <w:rsid w:val="00E9342B"/>
    <w:rsid w:val="00EA0B0A"/>
    <w:rsid w:val="00EA33EC"/>
    <w:rsid w:val="00EB13E0"/>
    <w:rsid w:val="00ED1C8D"/>
    <w:rsid w:val="00EE1A25"/>
    <w:rsid w:val="00EE7697"/>
    <w:rsid w:val="00EF200A"/>
    <w:rsid w:val="00EF396F"/>
    <w:rsid w:val="00EF3B7F"/>
    <w:rsid w:val="00F038A8"/>
    <w:rsid w:val="00F07C71"/>
    <w:rsid w:val="00F20027"/>
    <w:rsid w:val="00F2191F"/>
    <w:rsid w:val="00F230F3"/>
    <w:rsid w:val="00F26B48"/>
    <w:rsid w:val="00F27840"/>
    <w:rsid w:val="00F3550E"/>
    <w:rsid w:val="00F35B90"/>
    <w:rsid w:val="00F36E55"/>
    <w:rsid w:val="00F4213E"/>
    <w:rsid w:val="00F43069"/>
    <w:rsid w:val="00F47B85"/>
    <w:rsid w:val="00F6385C"/>
    <w:rsid w:val="00F66460"/>
    <w:rsid w:val="00F67F54"/>
    <w:rsid w:val="00F70B7D"/>
    <w:rsid w:val="00F7234A"/>
    <w:rsid w:val="00F72E2C"/>
    <w:rsid w:val="00F74056"/>
    <w:rsid w:val="00F7561A"/>
    <w:rsid w:val="00F843C5"/>
    <w:rsid w:val="00F86316"/>
    <w:rsid w:val="00F931E0"/>
    <w:rsid w:val="00F96612"/>
    <w:rsid w:val="00FA2B34"/>
    <w:rsid w:val="00FA3B58"/>
    <w:rsid w:val="00FB1922"/>
    <w:rsid w:val="00FC2F05"/>
    <w:rsid w:val="00FC5212"/>
    <w:rsid w:val="00FC5371"/>
    <w:rsid w:val="00FE3EEC"/>
    <w:rsid w:val="00FF2623"/>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67580"/>
  <w15:docId w15:val="{AA457982-2396-4AC4-9677-91BC2936B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08C"/>
    <w:rPr>
      <w:lang w:eastAsia="zh-CN"/>
    </w:rPr>
  </w:style>
  <w:style w:type="paragraph" w:styleId="Heading1">
    <w:name w:val="heading 1"/>
    <w:basedOn w:val="Normal"/>
    <w:next w:val="Normal"/>
    <w:link w:val="Heading1Char"/>
    <w:uiPriority w:val="9"/>
    <w:qFormat/>
    <w:rsid w:val="000B1DE3"/>
    <w:pPr>
      <w:keepNext/>
      <w:keepLines/>
      <w:shd w:val="clear" w:color="auto" w:fill="FFFFFF" w:themeFill="background1"/>
      <w:spacing w:before="480" w:after="0"/>
      <w:outlineLvl w:val="0"/>
    </w:pPr>
    <w:rPr>
      <w:rFonts w:eastAsiaTheme="majorEastAsia" w:cstheme="majorBidi"/>
      <w:b/>
      <w:bCs/>
      <w:caps/>
      <w:sz w:val="32"/>
      <w:szCs w:val="28"/>
    </w:rPr>
  </w:style>
  <w:style w:type="paragraph" w:styleId="Heading2">
    <w:name w:val="heading 2"/>
    <w:basedOn w:val="Normal"/>
    <w:next w:val="Normal"/>
    <w:link w:val="Heading2Char"/>
    <w:uiPriority w:val="9"/>
    <w:unhideWhenUsed/>
    <w:qFormat/>
    <w:rsid w:val="000B1DE3"/>
    <w:pPr>
      <w:keepNext/>
      <w:keepLines/>
      <w:pBdr>
        <w:bottom w:val="single" w:sz="4" w:space="1" w:color="auto"/>
      </w:pBdr>
      <w:spacing w:before="200" w:after="0"/>
      <w:outlineLvl w:val="1"/>
    </w:pPr>
    <w:rPr>
      <w:rFonts w:eastAsiaTheme="majorEastAsia" w:cstheme="majorBidi"/>
      <w:b/>
      <w:bCs/>
      <w:caps/>
      <w:sz w:val="26"/>
      <w:szCs w:val="26"/>
    </w:rPr>
  </w:style>
  <w:style w:type="paragraph" w:styleId="Heading3">
    <w:name w:val="heading 3"/>
    <w:basedOn w:val="Normal"/>
    <w:next w:val="Normal"/>
    <w:link w:val="Heading3Char"/>
    <w:uiPriority w:val="9"/>
    <w:unhideWhenUsed/>
    <w:qFormat/>
    <w:rsid w:val="005558C8"/>
    <w:pPr>
      <w:spacing w:after="0" w:line="240" w:lineRule="auto"/>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DE3"/>
    <w:rPr>
      <w:rFonts w:eastAsiaTheme="majorEastAsia" w:cstheme="majorBidi"/>
      <w:b/>
      <w:bCs/>
      <w:caps/>
      <w:sz w:val="32"/>
      <w:szCs w:val="28"/>
      <w:shd w:val="clear" w:color="auto" w:fill="FFFFFF" w:themeFill="background1"/>
      <w:lang w:eastAsia="zh-CN"/>
    </w:rPr>
  </w:style>
  <w:style w:type="character" w:customStyle="1" w:styleId="Heading2Char">
    <w:name w:val="Heading 2 Char"/>
    <w:basedOn w:val="DefaultParagraphFont"/>
    <w:link w:val="Heading2"/>
    <w:uiPriority w:val="9"/>
    <w:rsid w:val="000B1DE3"/>
    <w:rPr>
      <w:rFonts w:eastAsiaTheme="majorEastAsia" w:cstheme="majorBidi"/>
      <w:b/>
      <w:bCs/>
      <w:caps/>
      <w:sz w:val="26"/>
      <w:szCs w:val="26"/>
      <w:lang w:eastAsia="zh-CN"/>
    </w:rPr>
  </w:style>
  <w:style w:type="table" w:styleId="TableGrid">
    <w:name w:val="Table Grid"/>
    <w:basedOn w:val="TableNormal"/>
    <w:uiPriority w:val="59"/>
    <w:rsid w:val="002F368E"/>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F368E"/>
    <w:pPr>
      <w:ind w:left="720"/>
      <w:contextualSpacing/>
    </w:pPr>
  </w:style>
  <w:style w:type="character" w:styleId="Hyperlink">
    <w:name w:val="Hyperlink"/>
    <w:basedOn w:val="DefaultParagraphFont"/>
    <w:uiPriority w:val="99"/>
    <w:unhideWhenUsed/>
    <w:rsid w:val="002F368E"/>
    <w:rPr>
      <w:color w:val="0000FF" w:themeColor="hyperlink"/>
      <w:u w:val="single"/>
    </w:rPr>
  </w:style>
  <w:style w:type="character" w:styleId="Emphasis">
    <w:name w:val="Emphasis"/>
    <w:basedOn w:val="DefaultParagraphFont"/>
    <w:uiPriority w:val="20"/>
    <w:qFormat/>
    <w:rsid w:val="002F368E"/>
    <w:rPr>
      <w:i/>
      <w:iCs/>
    </w:rPr>
  </w:style>
  <w:style w:type="paragraph" w:styleId="Header">
    <w:name w:val="header"/>
    <w:basedOn w:val="Normal"/>
    <w:link w:val="HeaderChar"/>
    <w:uiPriority w:val="99"/>
    <w:semiHidden/>
    <w:unhideWhenUsed/>
    <w:rsid w:val="00EF396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F396F"/>
    <w:rPr>
      <w:lang w:eastAsia="zh-CN"/>
    </w:rPr>
  </w:style>
  <w:style w:type="paragraph" w:styleId="Footer">
    <w:name w:val="footer"/>
    <w:basedOn w:val="Normal"/>
    <w:link w:val="FooterChar"/>
    <w:uiPriority w:val="99"/>
    <w:unhideWhenUsed/>
    <w:rsid w:val="00EF39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96F"/>
    <w:rPr>
      <w:lang w:eastAsia="zh-CN"/>
    </w:rPr>
  </w:style>
  <w:style w:type="paragraph" w:styleId="BalloonText">
    <w:name w:val="Balloon Text"/>
    <w:basedOn w:val="Normal"/>
    <w:link w:val="BalloonTextChar"/>
    <w:uiPriority w:val="99"/>
    <w:semiHidden/>
    <w:unhideWhenUsed/>
    <w:rsid w:val="007F0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F15"/>
    <w:rPr>
      <w:rFonts w:ascii="Tahoma" w:hAnsi="Tahoma" w:cs="Tahoma"/>
      <w:sz w:val="16"/>
      <w:szCs w:val="16"/>
      <w:lang w:eastAsia="zh-CN"/>
    </w:rPr>
  </w:style>
  <w:style w:type="character" w:customStyle="1" w:styleId="Heading3Char">
    <w:name w:val="Heading 3 Char"/>
    <w:basedOn w:val="DefaultParagraphFont"/>
    <w:link w:val="Heading3"/>
    <w:uiPriority w:val="9"/>
    <w:rsid w:val="005558C8"/>
    <w:rPr>
      <w:b/>
      <w:lang w:eastAsia="zh-CN"/>
    </w:rPr>
  </w:style>
  <w:style w:type="paragraph" w:styleId="NormalWeb">
    <w:name w:val="Normal (Web)"/>
    <w:basedOn w:val="Normal"/>
    <w:uiPriority w:val="99"/>
    <w:semiHidden/>
    <w:unhideWhenUsed/>
    <w:rsid w:val="00361802"/>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transcript">
    <w:name w:val="transcript"/>
    <w:basedOn w:val="DefaultParagraphFont"/>
    <w:rsid w:val="00EE1A25"/>
  </w:style>
  <w:style w:type="character" w:styleId="Strong">
    <w:name w:val="Strong"/>
    <w:basedOn w:val="DefaultParagraphFont"/>
    <w:uiPriority w:val="22"/>
    <w:qFormat/>
    <w:rsid w:val="005F75CF"/>
    <w:rPr>
      <w:b/>
      <w:bCs/>
    </w:rPr>
  </w:style>
  <w:style w:type="paragraph" w:customStyle="1" w:styleId="Default">
    <w:name w:val="Default"/>
    <w:rsid w:val="00084E7B"/>
    <w:pPr>
      <w:autoSpaceDE w:val="0"/>
      <w:autoSpaceDN w:val="0"/>
      <w:adjustRightInd w:val="0"/>
      <w:spacing w:after="0" w:line="240" w:lineRule="auto"/>
    </w:pPr>
    <w:rPr>
      <w:rFonts w:ascii="Wingdings" w:hAnsi="Wingdings" w:cs="Wingdings"/>
      <w:color w:val="000000"/>
      <w:sz w:val="24"/>
      <w:szCs w:val="24"/>
    </w:rPr>
  </w:style>
  <w:style w:type="character" w:styleId="FollowedHyperlink">
    <w:name w:val="FollowedHyperlink"/>
    <w:basedOn w:val="DefaultParagraphFont"/>
    <w:uiPriority w:val="99"/>
    <w:semiHidden/>
    <w:unhideWhenUsed/>
    <w:rsid w:val="00693A21"/>
    <w:rPr>
      <w:color w:val="800080" w:themeColor="followedHyperlink"/>
      <w:u w:val="single"/>
    </w:rPr>
  </w:style>
  <w:style w:type="character" w:customStyle="1" w:styleId="ListParagraphChar">
    <w:name w:val="List Paragraph Char"/>
    <w:basedOn w:val="DefaultParagraphFont"/>
    <w:link w:val="ListParagraph"/>
    <w:uiPriority w:val="34"/>
    <w:rsid w:val="00B74D88"/>
    <w:rPr>
      <w:lang w:eastAsia="zh-CN"/>
    </w:rPr>
  </w:style>
  <w:style w:type="paragraph" w:styleId="NoSpacing">
    <w:name w:val="No Spacing"/>
    <w:uiPriority w:val="1"/>
    <w:qFormat/>
    <w:rsid w:val="00B74D88"/>
    <w:pPr>
      <w:spacing w:after="0" w:line="240" w:lineRule="auto"/>
    </w:pPr>
    <w:rPr>
      <w:lang w:eastAsia="zh-CN"/>
    </w:rPr>
  </w:style>
  <w:style w:type="character" w:styleId="CommentReference">
    <w:name w:val="annotation reference"/>
    <w:basedOn w:val="DefaultParagraphFont"/>
    <w:uiPriority w:val="99"/>
    <w:semiHidden/>
    <w:unhideWhenUsed/>
    <w:rsid w:val="00AA751C"/>
    <w:rPr>
      <w:sz w:val="16"/>
      <w:szCs w:val="16"/>
    </w:rPr>
  </w:style>
  <w:style w:type="paragraph" w:styleId="CommentText">
    <w:name w:val="annotation text"/>
    <w:basedOn w:val="Normal"/>
    <w:link w:val="CommentTextChar"/>
    <w:uiPriority w:val="99"/>
    <w:semiHidden/>
    <w:unhideWhenUsed/>
    <w:rsid w:val="00AA751C"/>
    <w:pPr>
      <w:spacing w:line="240" w:lineRule="auto"/>
    </w:pPr>
    <w:rPr>
      <w:sz w:val="20"/>
      <w:szCs w:val="20"/>
    </w:rPr>
  </w:style>
  <w:style w:type="character" w:customStyle="1" w:styleId="CommentTextChar">
    <w:name w:val="Comment Text Char"/>
    <w:basedOn w:val="DefaultParagraphFont"/>
    <w:link w:val="CommentText"/>
    <w:uiPriority w:val="99"/>
    <w:semiHidden/>
    <w:rsid w:val="00AA751C"/>
    <w:rPr>
      <w:sz w:val="20"/>
      <w:szCs w:val="20"/>
      <w:lang w:eastAsia="zh-CN"/>
    </w:rPr>
  </w:style>
  <w:style w:type="paragraph" w:styleId="CommentSubject">
    <w:name w:val="annotation subject"/>
    <w:basedOn w:val="CommentText"/>
    <w:next w:val="CommentText"/>
    <w:link w:val="CommentSubjectChar"/>
    <w:uiPriority w:val="99"/>
    <w:semiHidden/>
    <w:unhideWhenUsed/>
    <w:rsid w:val="00AA751C"/>
    <w:rPr>
      <w:b/>
      <w:bCs/>
    </w:rPr>
  </w:style>
  <w:style w:type="character" w:customStyle="1" w:styleId="CommentSubjectChar">
    <w:name w:val="Comment Subject Char"/>
    <w:basedOn w:val="CommentTextChar"/>
    <w:link w:val="CommentSubject"/>
    <w:uiPriority w:val="99"/>
    <w:semiHidden/>
    <w:rsid w:val="00AA751C"/>
    <w:rPr>
      <w:b/>
      <w:bCs/>
      <w:sz w:val="20"/>
      <w:szCs w:val="20"/>
      <w:lang w:eastAsia="zh-CN"/>
    </w:rPr>
  </w:style>
  <w:style w:type="paragraph" w:styleId="Revision">
    <w:name w:val="Revision"/>
    <w:hidden/>
    <w:uiPriority w:val="99"/>
    <w:semiHidden/>
    <w:rsid w:val="000D63A5"/>
    <w:pPr>
      <w:spacing w:after="0" w:line="240" w:lineRule="auto"/>
    </w:pPr>
    <w:rPr>
      <w:lang w:eastAsia="zh-CN"/>
    </w:rPr>
  </w:style>
  <w:style w:type="character" w:customStyle="1" w:styleId="st">
    <w:name w:val="st"/>
    <w:basedOn w:val="DefaultParagraphFont"/>
    <w:rsid w:val="005F6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07392">
      <w:bodyDiv w:val="1"/>
      <w:marLeft w:val="0"/>
      <w:marRight w:val="0"/>
      <w:marTop w:val="0"/>
      <w:marBottom w:val="0"/>
      <w:divBdr>
        <w:top w:val="none" w:sz="0" w:space="0" w:color="auto"/>
        <w:left w:val="none" w:sz="0" w:space="0" w:color="auto"/>
        <w:bottom w:val="none" w:sz="0" w:space="0" w:color="auto"/>
        <w:right w:val="none" w:sz="0" w:space="0" w:color="auto"/>
      </w:divBdr>
      <w:divsChild>
        <w:div w:id="590918">
          <w:marLeft w:val="547"/>
          <w:marRight w:val="0"/>
          <w:marTop w:val="134"/>
          <w:marBottom w:val="0"/>
          <w:divBdr>
            <w:top w:val="none" w:sz="0" w:space="0" w:color="auto"/>
            <w:left w:val="none" w:sz="0" w:space="0" w:color="auto"/>
            <w:bottom w:val="none" w:sz="0" w:space="0" w:color="auto"/>
            <w:right w:val="none" w:sz="0" w:space="0" w:color="auto"/>
          </w:divBdr>
        </w:div>
        <w:div w:id="86312283">
          <w:marLeft w:val="1166"/>
          <w:marRight w:val="0"/>
          <w:marTop w:val="115"/>
          <w:marBottom w:val="0"/>
          <w:divBdr>
            <w:top w:val="none" w:sz="0" w:space="0" w:color="auto"/>
            <w:left w:val="none" w:sz="0" w:space="0" w:color="auto"/>
            <w:bottom w:val="none" w:sz="0" w:space="0" w:color="auto"/>
            <w:right w:val="none" w:sz="0" w:space="0" w:color="auto"/>
          </w:divBdr>
        </w:div>
        <w:div w:id="157236002">
          <w:marLeft w:val="547"/>
          <w:marRight w:val="0"/>
          <w:marTop w:val="134"/>
          <w:marBottom w:val="0"/>
          <w:divBdr>
            <w:top w:val="none" w:sz="0" w:space="0" w:color="auto"/>
            <w:left w:val="none" w:sz="0" w:space="0" w:color="auto"/>
            <w:bottom w:val="none" w:sz="0" w:space="0" w:color="auto"/>
            <w:right w:val="none" w:sz="0" w:space="0" w:color="auto"/>
          </w:divBdr>
        </w:div>
        <w:div w:id="353070719">
          <w:marLeft w:val="1166"/>
          <w:marRight w:val="0"/>
          <w:marTop w:val="115"/>
          <w:marBottom w:val="0"/>
          <w:divBdr>
            <w:top w:val="none" w:sz="0" w:space="0" w:color="auto"/>
            <w:left w:val="none" w:sz="0" w:space="0" w:color="auto"/>
            <w:bottom w:val="none" w:sz="0" w:space="0" w:color="auto"/>
            <w:right w:val="none" w:sz="0" w:space="0" w:color="auto"/>
          </w:divBdr>
        </w:div>
        <w:div w:id="592977543">
          <w:marLeft w:val="547"/>
          <w:marRight w:val="0"/>
          <w:marTop w:val="134"/>
          <w:marBottom w:val="0"/>
          <w:divBdr>
            <w:top w:val="none" w:sz="0" w:space="0" w:color="auto"/>
            <w:left w:val="none" w:sz="0" w:space="0" w:color="auto"/>
            <w:bottom w:val="none" w:sz="0" w:space="0" w:color="auto"/>
            <w:right w:val="none" w:sz="0" w:space="0" w:color="auto"/>
          </w:divBdr>
        </w:div>
        <w:div w:id="636032289">
          <w:marLeft w:val="1166"/>
          <w:marRight w:val="0"/>
          <w:marTop w:val="115"/>
          <w:marBottom w:val="0"/>
          <w:divBdr>
            <w:top w:val="none" w:sz="0" w:space="0" w:color="auto"/>
            <w:left w:val="none" w:sz="0" w:space="0" w:color="auto"/>
            <w:bottom w:val="none" w:sz="0" w:space="0" w:color="auto"/>
            <w:right w:val="none" w:sz="0" w:space="0" w:color="auto"/>
          </w:divBdr>
        </w:div>
        <w:div w:id="645280692">
          <w:marLeft w:val="547"/>
          <w:marRight w:val="0"/>
          <w:marTop w:val="134"/>
          <w:marBottom w:val="0"/>
          <w:divBdr>
            <w:top w:val="none" w:sz="0" w:space="0" w:color="auto"/>
            <w:left w:val="none" w:sz="0" w:space="0" w:color="auto"/>
            <w:bottom w:val="none" w:sz="0" w:space="0" w:color="auto"/>
            <w:right w:val="none" w:sz="0" w:space="0" w:color="auto"/>
          </w:divBdr>
        </w:div>
        <w:div w:id="1117485758">
          <w:marLeft w:val="547"/>
          <w:marRight w:val="0"/>
          <w:marTop w:val="134"/>
          <w:marBottom w:val="0"/>
          <w:divBdr>
            <w:top w:val="none" w:sz="0" w:space="0" w:color="auto"/>
            <w:left w:val="none" w:sz="0" w:space="0" w:color="auto"/>
            <w:bottom w:val="none" w:sz="0" w:space="0" w:color="auto"/>
            <w:right w:val="none" w:sz="0" w:space="0" w:color="auto"/>
          </w:divBdr>
        </w:div>
        <w:div w:id="1218781350">
          <w:marLeft w:val="1166"/>
          <w:marRight w:val="0"/>
          <w:marTop w:val="115"/>
          <w:marBottom w:val="0"/>
          <w:divBdr>
            <w:top w:val="none" w:sz="0" w:space="0" w:color="auto"/>
            <w:left w:val="none" w:sz="0" w:space="0" w:color="auto"/>
            <w:bottom w:val="none" w:sz="0" w:space="0" w:color="auto"/>
            <w:right w:val="none" w:sz="0" w:space="0" w:color="auto"/>
          </w:divBdr>
        </w:div>
        <w:div w:id="1979650902">
          <w:marLeft w:val="547"/>
          <w:marRight w:val="0"/>
          <w:marTop w:val="134"/>
          <w:marBottom w:val="0"/>
          <w:divBdr>
            <w:top w:val="none" w:sz="0" w:space="0" w:color="auto"/>
            <w:left w:val="none" w:sz="0" w:space="0" w:color="auto"/>
            <w:bottom w:val="none" w:sz="0" w:space="0" w:color="auto"/>
            <w:right w:val="none" w:sz="0" w:space="0" w:color="auto"/>
          </w:divBdr>
        </w:div>
      </w:divsChild>
    </w:div>
    <w:div w:id="364595405">
      <w:bodyDiv w:val="1"/>
      <w:marLeft w:val="0"/>
      <w:marRight w:val="0"/>
      <w:marTop w:val="0"/>
      <w:marBottom w:val="0"/>
      <w:divBdr>
        <w:top w:val="none" w:sz="0" w:space="0" w:color="auto"/>
        <w:left w:val="none" w:sz="0" w:space="0" w:color="auto"/>
        <w:bottom w:val="none" w:sz="0" w:space="0" w:color="auto"/>
        <w:right w:val="none" w:sz="0" w:space="0" w:color="auto"/>
      </w:divBdr>
    </w:div>
    <w:div w:id="534198489">
      <w:bodyDiv w:val="1"/>
      <w:marLeft w:val="0"/>
      <w:marRight w:val="0"/>
      <w:marTop w:val="0"/>
      <w:marBottom w:val="0"/>
      <w:divBdr>
        <w:top w:val="none" w:sz="0" w:space="0" w:color="auto"/>
        <w:left w:val="none" w:sz="0" w:space="0" w:color="auto"/>
        <w:bottom w:val="none" w:sz="0" w:space="0" w:color="auto"/>
        <w:right w:val="none" w:sz="0" w:space="0" w:color="auto"/>
      </w:divBdr>
    </w:div>
    <w:div w:id="592082988">
      <w:bodyDiv w:val="1"/>
      <w:marLeft w:val="0"/>
      <w:marRight w:val="0"/>
      <w:marTop w:val="0"/>
      <w:marBottom w:val="0"/>
      <w:divBdr>
        <w:top w:val="none" w:sz="0" w:space="0" w:color="auto"/>
        <w:left w:val="none" w:sz="0" w:space="0" w:color="auto"/>
        <w:bottom w:val="none" w:sz="0" w:space="0" w:color="auto"/>
        <w:right w:val="none" w:sz="0" w:space="0" w:color="auto"/>
      </w:divBdr>
      <w:divsChild>
        <w:div w:id="1674335189">
          <w:marLeft w:val="1166"/>
          <w:marRight w:val="0"/>
          <w:marTop w:val="134"/>
          <w:marBottom w:val="0"/>
          <w:divBdr>
            <w:top w:val="none" w:sz="0" w:space="0" w:color="auto"/>
            <w:left w:val="none" w:sz="0" w:space="0" w:color="auto"/>
            <w:bottom w:val="none" w:sz="0" w:space="0" w:color="auto"/>
            <w:right w:val="none" w:sz="0" w:space="0" w:color="auto"/>
          </w:divBdr>
        </w:div>
      </w:divsChild>
    </w:div>
    <w:div w:id="743647132">
      <w:bodyDiv w:val="1"/>
      <w:marLeft w:val="0"/>
      <w:marRight w:val="0"/>
      <w:marTop w:val="0"/>
      <w:marBottom w:val="0"/>
      <w:divBdr>
        <w:top w:val="none" w:sz="0" w:space="0" w:color="auto"/>
        <w:left w:val="none" w:sz="0" w:space="0" w:color="auto"/>
        <w:bottom w:val="none" w:sz="0" w:space="0" w:color="auto"/>
        <w:right w:val="none" w:sz="0" w:space="0" w:color="auto"/>
      </w:divBdr>
      <w:divsChild>
        <w:div w:id="797839420">
          <w:marLeft w:val="547"/>
          <w:marRight w:val="0"/>
          <w:marTop w:val="154"/>
          <w:marBottom w:val="0"/>
          <w:divBdr>
            <w:top w:val="none" w:sz="0" w:space="0" w:color="auto"/>
            <w:left w:val="none" w:sz="0" w:space="0" w:color="auto"/>
            <w:bottom w:val="none" w:sz="0" w:space="0" w:color="auto"/>
            <w:right w:val="none" w:sz="0" w:space="0" w:color="auto"/>
          </w:divBdr>
        </w:div>
        <w:div w:id="1309703636">
          <w:marLeft w:val="547"/>
          <w:marRight w:val="0"/>
          <w:marTop w:val="154"/>
          <w:marBottom w:val="0"/>
          <w:divBdr>
            <w:top w:val="none" w:sz="0" w:space="0" w:color="auto"/>
            <w:left w:val="none" w:sz="0" w:space="0" w:color="auto"/>
            <w:bottom w:val="none" w:sz="0" w:space="0" w:color="auto"/>
            <w:right w:val="none" w:sz="0" w:space="0" w:color="auto"/>
          </w:divBdr>
        </w:div>
        <w:div w:id="1312516151">
          <w:marLeft w:val="547"/>
          <w:marRight w:val="0"/>
          <w:marTop w:val="154"/>
          <w:marBottom w:val="0"/>
          <w:divBdr>
            <w:top w:val="none" w:sz="0" w:space="0" w:color="auto"/>
            <w:left w:val="none" w:sz="0" w:space="0" w:color="auto"/>
            <w:bottom w:val="none" w:sz="0" w:space="0" w:color="auto"/>
            <w:right w:val="none" w:sz="0" w:space="0" w:color="auto"/>
          </w:divBdr>
        </w:div>
      </w:divsChild>
    </w:div>
    <w:div w:id="747994300">
      <w:bodyDiv w:val="1"/>
      <w:marLeft w:val="0"/>
      <w:marRight w:val="0"/>
      <w:marTop w:val="0"/>
      <w:marBottom w:val="0"/>
      <w:divBdr>
        <w:top w:val="none" w:sz="0" w:space="0" w:color="auto"/>
        <w:left w:val="none" w:sz="0" w:space="0" w:color="auto"/>
        <w:bottom w:val="none" w:sz="0" w:space="0" w:color="auto"/>
        <w:right w:val="none" w:sz="0" w:space="0" w:color="auto"/>
      </w:divBdr>
    </w:div>
    <w:div w:id="789319457">
      <w:bodyDiv w:val="1"/>
      <w:marLeft w:val="0"/>
      <w:marRight w:val="0"/>
      <w:marTop w:val="0"/>
      <w:marBottom w:val="0"/>
      <w:divBdr>
        <w:top w:val="none" w:sz="0" w:space="0" w:color="auto"/>
        <w:left w:val="none" w:sz="0" w:space="0" w:color="auto"/>
        <w:bottom w:val="none" w:sz="0" w:space="0" w:color="auto"/>
        <w:right w:val="none" w:sz="0" w:space="0" w:color="auto"/>
      </w:divBdr>
    </w:div>
    <w:div w:id="858933945">
      <w:bodyDiv w:val="1"/>
      <w:marLeft w:val="0"/>
      <w:marRight w:val="0"/>
      <w:marTop w:val="0"/>
      <w:marBottom w:val="0"/>
      <w:divBdr>
        <w:top w:val="none" w:sz="0" w:space="0" w:color="auto"/>
        <w:left w:val="none" w:sz="0" w:space="0" w:color="auto"/>
        <w:bottom w:val="none" w:sz="0" w:space="0" w:color="auto"/>
        <w:right w:val="none" w:sz="0" w:space="0" w:color="auto"/>
      </w:divBdr>
    </w:div>
    <w:div w:id="1225411095">
      <w:bodyDiv w:val="1"/>
      <w:marLeft w:val="0"/>
      <w:marRight w:val="0"/>
      <w:marTop w:val="0"/>
      <w:marBottom w:val="0"/>
      <w:divBdr>
        <w:top w:val="none" w:sz="0" w:space="0" w:color="auto"/>
        <w:left w:val="none" w:sz="0" w:space="0" w:color="auto"/>
        <w:bottom w:val="none" w:sz="0" w:space="0" w:color="auto"/>
        <w:right w:val="none" w:sz="0" w:space="0" w:color="auto"/>
      </w:divBdr>
    </w:div>
    <w:div w:id="1378163173">
      <w:bodyDiv w:val="1"/>
      <w:marLeft w:val="0"/>
      <w:marRight w:val="0"/>
      <w:marTop w:val="0"/>
      <w:marBottom w:val="0"/>
      <w:divBdr>
        <w:top w:val="none" w:sz="0" w:space="0" w:color="auto"/>
        <w:left w:val="none" w:sz="0" w:space="0" w:color="auto"/>
        <w:bottom w:val="none" w:sz="0" w:space="0" w:color="auto"/>
        <w:right w:val="none" w:sz="0" w:space="0" w:color="auto"/>
      </w:divBdr>
    </w:div>
    <w:div w:id="1536231479">
      <w:bodyDiv w:val="1"/>
      <w:marLeft w:val="0"/>
      <w:marRight w:val="0"/>
      <w:marTop w:val="0"/>
      <w:marBottom w:val="0"/>
      <w:divBdr>
        <w:top w:val="none" w:sz="0" w:space="0" w:color="auto"/>
        <w:left w:val="none" w:sz="0" w:space="0" w:color="auto"/>
        <w:bottom w:val="none" w:sz="0" w:space="0" w:color="auto"/>
        <w:right w:val="none" w:sz="0" w:space="0" w:color="auto"/>
      </w:divBdr>
    </w:div>
    <w:div w:id="1719354167">
      <w:bodyDiv w:val="1"/>
      <w:marLeft w:val="0"/>
      <w:marRight w:val="0"/>
      <w:marTop w:val="0"/>
      <w:marBottom w:val="0"/>
      <w:divBdr>
        <w:top w:val="none" w:sz="0" w:space="0" w:color="auto"/>
        <w:left w:val="none" w:sz="0" w:space="0" w:color="auto"/>
        <w:bottom w:val="none" w:sz="0" w:space="0" w:color="auto"/>
        <w:right w:val="none" w:sz="0" w:space="0" w:color="auto"/>
      </w:divBdr>
      <w:divsChild>
        <w:div w:id="53352506">
          <w:marLeft w:val="547"/>
          <w:marRight w:val="0"/>
          <w:marTop w:val="115"/>
          <w:marBottom w:val="0"/>
          <w:divBdr>
            <w:top w:val="none" w:sz="0" w:space="0" w:color="auto"/>
            <w:left w:val="none" w:sz="0" w:space="0" w:color="auto"/>
            <w:bottom w:val="none" w:sz="0" w:space="0" w:color="auto"/>
            <w:right w:val="none" w:sz="0" w:space="0" w:color="auto"/>
          </w:divBdr>
        </w:div>
        <w:div w:id="1077703394">
          <w:marLeft w:val="547"/>
          <w:marRight w:val="0"/>
          <w:marTop w:val="115"/>
          <w:marBottom w:val="0"/>
          <w:divBdr>
            <w:top w:val="none" w:sz="0" w:space="0" w:color="auto"/>
            <w:left w:val="none" w:sz="0" w:space="0" w:color="auto"/>
            <w:bottom w:val="none" w:sz="0" w:space="0" w:color="auto"/>
            <w:right w:val="none" w:sz="0" w:space="0" w:color="auto"/>
          </w:divBdr>
        </w:div>
        <w:div w:id="2127506778">
          <w:marLeft w:val="547"/>
          <w:marRight w:val="0"/>
          <w:marTop w:val="115"/>
          <w:marBottom w:val="0"/>
          <w:divBdr>
            <w:top w:val="none" w:sz="0" w:space="0" w:color="auto"/>
            <w:left w:val="none" w:sz="0" w:space="0" w:color="auto"/>
            <w:bottom w:val="none" w:sz="0" w:space="0" w:color="auto"/>
            <w:right w:val="none" w:sz="0" w:space="0" w:color="auto"/>
          </w:divBdr>
        </w:div>
      </w:divsChild>
    </w:div>
    <w:div w:id="1729962948">
      <w:bodyDiv w:val="1"/>
      <w:marLeft w:val="0"/>
      <w:marRight w:val="0"/>
      <w:marTop w:val="0"/>
      <w:marBottom w:val="0"/>
      <w:divBdr>
        <w:top w:val="none" w:sz="0" w:space="0" w:color="auto"/>
        <w:left w:val="none" w:sz="0" w:space="0" w:color="auto"/>
        <w:bottom w:val="none" w:sz="0" w:space="0" w:color="auto"/>
        <w:right w:val="none" w:sz="0" w:space="0" w:color="auto"/>
      </w:divBdr>
      <w:divsChild>
        <w:div w:id="1574124084">
          <w:marLeft w:val="0"/>
          <w:marRight w:val="0"/>
          <w:marTop w:val="0"/>
          <w:marBottom w:val="0"/>
          <w:divBdr>
            <w:top w:val="none" w:sz="0" w:space="0" w:color="auto"/>
            <w:left w:val="none" w:sz="0" w:space="0" w:color="auto"/>
            <w:bottom w:val="none" w:sz="0" w:space="0" w:color="auto"/>
            <w:right w:val="none" w:sz="0" w:space="0" w:color="auto"/>
          </w:divBdr>
        </w:div>
      </w:divsChild>
    </w:div>
    <w:div w:id="173126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www.007museum.com" TargetMode="External"/><Relationship Id="rId39" Type="http://schemas.openxmlformats.org/officeDocument/2006/relationships/image" Target="media/image21.png"/><Relationship Id="rId21" Type="http://schemas.openxmlformats.org/officeDocument/2006/relationships/hyperlink" Target="http://www.vpl.ca"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guides.vpl.ca/"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http://www.vpl.ca/lynda" TargetMode="External"/><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package" Target="embeddings/Microsoft_PowerPoint_Slide1.sldx"/><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vpl.ca/lynda" TargetMode="External"/><Relationship Id="rId23" Type="http://schemas.openxmlformats.org/officeDocument/2006/relationships/hyperlink" Target="http://www.vpl.ca" TargetMode="External"/><Relationship Id="rId28" Type="http://schemas.openxmlformats.org/officeDocument/2006/relationships/hyperlink" Target="http://www.vanartgallery.bc.ca" TargetMode="External"/><Relationship Id="rId36" Type="http://schemas.openxmlformats.org/officeDocument/2006/relationships/image" Target="media/image18.png"/><Relationship Id="rId49" Type="http://schemas.openxmlformats.org/officeDocument/2006/relationships/image" Target="media/image29.png"/><Relationship Id="rId10" Type="http://schemas.openxmlformats.org/officeDocument/2006/relationships/hyperlink" Target="mailto:programs@vpl.ca" TargetMode="Externa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image" Target="media/image25.emf"/><Relationship Id="rId52" Type="http://schemas.openxmlformats.org/officeDocument/2006/relationships/hyperlink" Target="http://www.vpl.ca/trainingfeedback" TargetMode="External"/><Relationship Id="rId4" Type="http://schemas.openxmlformats.org/officeDocument/2006/relationships/settings" Target="settings.xml"/><Relationship Id="rId9" Type="http://schemas.openxmlformats.org/officeDocument/2006/relationships/hyperlink" Target="http://hub.vpl.ca/content/64490" TargetMode="External"/><Relationship Id="rId14" Type="http://schemas.openxmlformats.org/officeDocument/2006/relationships/hyperlink" Target="http://www.vpl.ca/lynda"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007museum.com" TargetMode="External"/><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hyperlink" Target="http://hub.vpl.ca/content/85898" TargetMode="External"/><Relationship Id="rId51" Type="http://schemas.openxmlformats.org/officeDocument/2006/relationships/image" Target="media/image3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2A28710-2891-468E-8442-1811ECEAE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A857DC0C.dotm</Template>
  <TotalTime>78</TotalTime>
  <Pages>23</Pages>
  <Words>3654</Words>
  <Characters>20832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Vancouver Public Library</Company>
  <LinksUpToDate>false</LinksUpToDate>
  <CharactersWithSpaces>24438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workstation</dc:creator>
  <cp:lastModifiedBy>Colleen Cole</cp:lastModifiedBy>
  <cp:revision>14</cp:revision>
  <cp:lastPrinted>2019-01-19T00:46:00Z</cp:lastPrinted>
  <dcterms:created xsi:type="dcterms:W3CDTF">2019-02-11T22:47:00Z</dcterms:created>
  <dcterms:modified xsi:type="dcterms:W3CDTF">2019-03-21T21:03:00Z</dcterms:modified>
</cp:coreProperties>
</file>