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4C8BA" w14:textId="77777777" w:rsidR="00BC2C8A" w:rsidRDefault="00BC2C8A" w:rsidP="00BC2C8A">
      <w:pPr>
        <w:pStyle w:val="Heading1"/>
      </w:pPr>
      <w:r>
        <w:t>Your Website: creating a website with wordpress</w:t>
      </w:r>
    </w:p>
    <w:p w14:paraId="43B577BD" w14:textId="77777777" w:rsidR="00BC2C8A" w:rsidRDefault="00BC2C8A" w:rsidP="00BC2C8A">
      <w:pPr>
        <w:pStyle w:val="Heading2"/>
      </w:pPr>
      <w:r>
        <w:t>Description</w:t>
      </w:r>
    </w:p>
    <w:p w14:paraId="23BF6448" w14:textId="77777777" w:rsidR="000E3B9A" w:rsidRDefault="000E3B9A" w:rsidP="000E3B9A">
      <w:r>
        <w:t>Learn how to create a basic WordPress website for your business or personal venture in this hands-on, introductory class.  Learners will create a free account, explore visual customization and practise creating new content. A valid email address is required to create an account. Basic ability to use a computer and mouse is required. Register here for other classes in the Web Design Essentials series. Each class must be registered for separately.</w:t>
      </w:r>
    </w:p>
    <w:p w14:paraId="0076D0BD" w14:textId="77777777" w:rsidR="00BC2C8A" w:rsidRDefault="00BC2C8A" w:rsidP="00BC2C8A">
      <w:pPr>
        <w:pStyle w:val="Heading2"/>
      </w:pPr>
      <w:r>
        <w:t>Learning goals &gt; OUTCOMES</w:t>
      </w:r>
    </w:p>
    <w:p w14:paraId="69328713" w14:textId="77777777" w:rsidR="00BC2C8A" w:rsidRDefault="00BC2C8A" w:rsidP="00BC2C8A">
      <w:pPr>
        <w:pStyle w:val="Default"/>
      </w:pPr>
    </w:p>
    <w:p w14:paraId="5274C862" w14:textId="77777777" w:rsidR="00BC2C8A" w:rsidRPr="008674A3" w:rsidRDefault="00BC2C8A" w:rsidP="00BC2C8A">
      <w:r w:rsidRPr="008674A3">
        <w:rPr>
          <w:b/>
        </w:rPr>
        <w:t>Digital Fluency</w:t>
      </w:r>
      <w:r>
        <w:t xml:space="preserve"> &gt; Manage &gt; Manage Digital Information &amp; Data</w:t>
      </w:r>
    </w:p>
    <w:p w14:paraId="65382CCB" w14:textId="77777777" w:rsidR="00BC2C8A" w:rsidRPr="008674A3" w:rsidRDefault="00BC2C8A" w:rsidP="0014677C">
      <w:pPr>
        <w:pStyle w:val="ListParagraph"/>
        <w:numPr>
          <w:ilvl w:val="0"/>
          <w:numId w:val="8"/>
        </w:numPr>
        <w:autoSpaceDE w:val="0"/>
        <w:autoSpaceDN w:val="0"/>
        <w:adjustRightInd w:val="0"/>
        <w:spacing w:after="0" w:line="240" w:lineRule="auto"/>
        <w:rPr>
          <w:rFonts w:ascii="Calibri" w:hAnsi="Calibri"/>
          <w:lang w:eastAsia="zh-TW"/>
        </w:rPr>
      </w:pPr>
      <w:r w:rsidRPr="008674A3">
        <w:rPr>
          <w:rFonts w:ascii="Calibri" w:hAnsi="Calibri"/>
          <w:lang w:eastAsia="zh-TW"/>
        </w:rPr>
        <w:t xml:space="preserve">Identify the benefits and limitations of different data and information management tools. </w:t>
      </w:r>
    </w:p>
    <w:p w14:paraId="371B55BE" w14:textId="77777777" w:rsidR="00BC2C8A" w:rsidRDefault="00BC2C8A" w:rsidP="00BC2C8A">
      <w:pPr>
        <w:rPr>
          <w:b/>
        </w:rPr>
      </w:pPr>
    </w:p>
    <w:p w14:paraId="2EB52660" w14:textId="77777777" w:rsidR="00BC2C8A" w:rsidRPr="00392AE6" w:rsidRDefault="00BC2C8A" w:rsidP="00BC2C8A">
      <w:r w:rsidRPr="00392AE6">
        <w:rPr>
          <w:b/>
        </w:rPr>
        <w:t>Digital Fluency</w:t>
      </w:r>
      <w:r w:rsidRPr="00392AE6">
        <w:t xml:space="preserve"> &gt; Create &gt; Apply Design Principles &amp; Processes</w:t>
      </w:r>
    </w:p>
    <w:p w14:paraId="768E0E3C" w14:textId="77777777" w:rsidR="00BC2C8A" w:rsidRPr="00392AE6" w:rsidRDefault="00BC2C8A" w:rsidP="0014677C">
      <w:pPr>
        <w:pStyle w:val="Default"/>
        <w:numPr>
          <w:ilvl w:val="0"/>
          <w:numId w:val="14"/>
        </w:numPr>
        <w:spacing w:after="12"/>
        <w:rPr>
          <w:rFonts w:ascii="Calibri" w:hAnsi="Calibri" w:cs="Calibri"/>
          <w:color w:val="auto"/>
          <w:sz w:val="22"/>
          <w:szCs w:val="22"/>
        </w:rPr>
      </w:pPr>
      <w:r w:rsidRPr="00392AE6">
        <w:rPr>
          <w:rFonts w:ascii="Calibri" w:hAnsi="Calibri" w:cs="Calibri"/>
          <w:color w:val="auto"/>
          <w:sz w:val="22"/>
          <w:szCs w:val="22"/>
        </w:rPr>
        <w:t>Design the final product or purpose of a digital project.</w:t>
      </w:r>
    </w:p>
    <w:p w14:paraId="42C4FA13" w14:textId="77777777" w:rsidR="00BC2C8A" w:rsidRPr="00392AE6" w:rsidRDefault="00BC2C8A" w:rsidP="0014677C">
      <w:pPr>
        <w:pStyle w:val="Default"/>
        <w:numPr>
          <w:ilvl w:val="0"/>
          <w:numId w:val="14"/>
        </w:numPr>
        <w:spacing w:after="12"/>
        <w:rPr>
          <w:rFonts w:ascii="Calibri" w:hAnsi="Calibri" w:cs="Calibri"/>
          <w:color w:val="auto"/>
          <w:sz w:val="22"/>
          <w:szCs w:val="22"/>
        </w:rPr>
      </w:pPr>
      <w:r w:rsidRPr="00392AE6">
        <w:rPr>
          <w:rFonts w:ascii="Calibri" w:hAnsi="Calibri" w:cs="Calibri"/>
          <w:color w:val="auto"/>
          <w:sz w:val="22"/>
          <w:szCs w:val="22"/>
        </w:rPr>
        <w:t xml:space="preserve">Integrate considerations of accessibility, aesthetics and user experience into the design process. </w:t>
      </w:r>
    </w:p>
    <w:p w14:paraId="19BA827F" w14:textId="77777777" w:rsidR="00BC2C8A" w:rsidRPr="00392AE6" w:rsidRDefault="00BC2C8A" w:rsidP="0014677C">
      <w:pPr>
        <w:pStyle w:val="Default"/>
        <w:numPr>
          <w:ilvl w:val="0"/>
          <w:numId w:val="14"/>
        </w:numPr>
        <w:spacing w:after="12"/>
        <w:rPr>
          <w:rFonts w:ascii="Calibri" w:hAnsi="Calibri" w:cs="Calibri"/>
          <w:color w:val="auto"/>
          <w:sz w:val="22"/>
          <w:szCs w:val="22"/>
        </w:rPr>
      </w:pPr>
      <w:r w:rsidRPr="00392AE6">
        <w:rPr>
          <w:rFonts w:ascii="Calibri" w:hAnsi="Calibri" w:cs="Calibri"/>
          <w:color w:val="auto"/>
          <w:sz w:val="22"/>
          <w:szCs w:val="22"/>
        </w:rPr>
        <w:t xml:space="preserve">Capture, generate or assemble content using available creative tools. </w:t>
      </w:r>
    </w:p>
    <w:p w14:paraId="232D0294" w14:textId="77777777" w:rsidR="00BC2C8A" w:rsidRPr="00392AE6" w:rsidRDefault="00BC2C8A" w:rsidP="0014677C">
      <w:pPr>
        <w:pStyle w:val="Default"/>
        <w:numPr>
          <w:ilvl w:val="0"/>
          <w:numId w:val="14"/>
        </w:numPr>
        <w:rPr>
          <w:rFonts w:ascii="Calibri" w:hAnsi="Calibri" w:cs="Calibri"/>
          <w:color w:val="auto"/>
          <w:sz w:val="22"/>
          <w:szCs w:val="22"/>
        </w:rPr>
      </w:pPr>
      <w:r w:rsidRPr="00392AE6">
        <w:rPr>
          <w:rFonts w:ascii="Calibri" w:hAnsi="Calibri" w:cs="Calibri"/>
          <w:color w:val="auto"/>
          <w:sz w:val="22"/>
          <w:szCs w:val="22"/>
        </w:rPr>
        <w:t xml:space="preserve">Arrange and edit the project to provide the audience with cues for navigating and understanding it. </w:t>
      </w:r>
    </w:p>
    <w:p w14:paraId="10C8A356" w14:textId="77777777" w:rsidR="00BC2C8A" w:rsidRPr="00392AE6" w:rsidRDefault="00BC2C8A" w:rsidP="00BC2C8A"/>
    <w:p w14:paraId="7C2EDD3A" w14:textId="77777777" w:rsidR="00BC2C8A" w:rsidRPr="00392AE6" w:rsidRDefault="00BC2C8A" w:rsidP="00BC2C8A">
      <w:r w:rsidRPr="00392AE6">
        <w:rPr>
          <w:b/>
        </w:rPr>
        <w:t>Digital Fluency</w:t>
      </w:r>
      <w:r w:rsidRPr="00392AE6">
        <w:t xml:space="preserve"> &gt; Create &gt; Understand Creative Rights &amp; Responsibilities in a Digital Context</w:t>
      </w:r>
    </w:p>
    <w:p w14:paraId="2CE9E2BF" w14:textId="77777777" w:rsidR="00BC2C8A" w:rsidRPr="00392AE6" w:rsidRDefault="00BC2C8A" w:rsidP="0014677C">
      <w:pPr>
        <w:pStyle w:val="Default"/>
        <w:numPr>
          <w:ilvl w:val="0"/>
          <w:numId w:val="15"/>
        </w:numPr>
        <w:spacing w:after="12"/>
        <w:rPr>
          <w:rFonts w:ascii="Calibri" w:hAnsi="Calibri" w:cs="Calibri"/>
          <w:color w:val="auto"/>
          <w:sz w:val="22"/>
          <w:szCs w:val="22"/>
        </w:rPr>
      </w:pPr>
      <w:r w:rsidRPr="00392AE6">
        <w:rPr>
          <w:rFonts w:ascii="Calibri" w:hAnsi="Calibri" w:cs="Calibri"/>
          <w:color w:val="auto"/>
          <w:sz w:val="22"/>
          <w:szCs w:val="22"/>
        </w:rPr>
        <w:t xml:space="preserve">Determine how Canadian copyright laws and “copyleft” options (2017: Creative Commons, etc) govern the use and adaptation of existing works (ownership, term, fair dealing, etc). </w:t>
      </w:r>
    </w:p>
    <w:p w14:paraId="23AC89C9" w14:textId="77777777" w:rsidR="00BC2C8A" w:rsidRDefault="00BC2C8A" w:rsidP="00BC2C8A">
      <w:pPr>
        <w:pStyle w:val="Heading2"/>
        <w:spacing w:before="0"/>
      </w:pPr>
      <w:r>
        <w:br w:type="page"/>
      </w:r>
      <w:r>
        <w:lastRenderedPageBreak/>
        <w:t>Preparation</w:t>
      </w:r>
    </w:p>
    <w:p w14:paraId="2D2EBA0A" w14:textId="77777777" w:rsidR="00BC2C8A" w:rsidRPr="0000667A" w:rsidRDefault="00BC2C8A" w:rsidP="00BC2C8A">
      <w:pPr>
        <w:rPr>
          <w:sz w:val="2"/>
        </w:rPr>
      </w:pPr>
    </w:p>
    <w:tbl>
      <w:tblPr>
        <w:tblStyle w:val="TableGrid"/>
        <w:tblW w:w="0" w:type="auto"/>
        <w:tblLook w:val="04A0" w:firstRow="1" w:lastRow="0" w:firstColumn="1" w:lastColumn="0" w:noHBand="0" w:noVBand="1"/>
      </w:tblPr>
      <w:tblGrid>
        <w:gridCol w:w="2216"/>
        <w:gridCol w:w="12174"/>
      </w:tblGrid>
      <w:tr w:rsidR="00BC2C8A" w14:paraId="3E7EE01D" w14:textId="77777777" w:rsidTr="00733CC9">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4A3D930" w14:textId="77777777" w:rsidR="00BC2C8A" w:rsidRPr="0000667A" w:rsidRDefault="00BC2C8A" w:rsidP="00733CC9">
            <w:pPr>
              <w:pStyle w:val="Heading3"/>
              <w:outlineLvl w:val="2"/>
            </w:pPr>
            <w:r w:rsidRPr="0000667A">
              <w:t xml:space="preserve">Equipment </w:t>
            </w:r>
            <w:r w:rsidRPr="005558C8">
              <w:t>Needed</w:t>
            </w:r>
            <w:r w:rsidRPr="004F4071">
              <w:t>:</w:t>
            </w:r>
          </w:p>
          <w:p w14:paraId="4CCFF22F" w14:textId="77777777" w:rsidR="00BC2C8A" w:rsidRPr="0000667A" w:rsidRDefault="00BC2C8A" w:rsidP="00733CC9"/>
        </w:tc>
        <w:tc>
          <w:tcPr>
            <w:tcW w:w="12332" w:type="dxa"/>
            <w:tcBorders>
              <w:left w:val="single" w:sz="4" w:space="0" w:color="FFFFFF" w:themeColor="background1"/>
            </w:tcBorders>
          </w:tcPr>
          <w:p w14:paraId="608AD6B4" w14:textId="77777777" w:rsidR="00BC2C8A" w:rsidRPr="00574348" w:rsidRDefault="00BC2C8A" w:rsidP="00733CC9">
            <w:pPr>
              <w:pStyle w:val="ListParagraph"/>
              <w:numPr>
                <w:ilvl w:val="0"/>
                <w:numId w:val="3"/>
              </w:numPr>
            </w:pPr>
            <w:r w:rsidRPr="00574348">
              <w:t>Computers for learners</w:t>
            </w:r>
          </w:p>
          <w:p w14:paraId="495BAB3B" w14:textId="77777777" w:rsidR="00BC2C8A" w:rsidRDefault="00BC2C8A" w:rsidP="00733CC9">
            <w:pPr>
              <w:pStyle w:val="ListParagraph"/>
              <w:numPr>
                <w:ilvl w:val="0"/>
                <w:numId w:val="3"/>
              </w:numPr>
            </w:pPr>
            <w:r>
              <w:t>Projector/laptop</w:t>
            </w:r>
          </w:p>
          <w:p w14:paraId="5CC4C93A" w14:textId="77777777" w:rsidR="00BC2C8A" w:rsidRDefault="00BC2C8A" w:rsidP="00733CC9">
            <w:pPr>
              <w:pStyle w:val="ListParagraph"/>
              <w:numPr>
                <w:ilvl w:val="0"/>
                <w:numId w:val="3"/>
              </w:numPr>
            </w:pPr>
            <w:r>
              <w:t>Internet access</w:t>
            </w:r>
          </w:p>
          <w:p w14:paraId="0468AB43" w14:textId="77777777" w:rsidR="00BC2C8A" w:rsidRDefault="00BC2C8A" w:rsidP="00733CC9">
            <w:pPr>
              <w:pStyle w:val="ListParagraph"/>
              <w:numPr>
                <w:ilvl w:val="0"/>
                <w:numId w:val="3"/>
              </w:numPr>
            </w:pPr>
            <w:r>
              <w:t>Sound</w:t>
            </w:r>
          </w:p>
        </w:tc>
      </w:tr>
      <w:tr w:rsidR="00BC2C8A" w14:paraId="45C66F9A" w14:textId="77777777" w:rsidTr="00733CC9">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46889E9" w14:textId="77777777" w:rsidR="00BC2C8A" w:rsidRPr="0000667A" w:rsidRDefault="00BC2C8A" w:rsidP="00733CC9">
            <w:r w:rsidRPr="0000667A">
              <w:rPr>
                <w:b/>
              </w:rPr>
              <w:t>Materials</w:t>
            </w:r>
            <w:r>
              <w:rPr>
                <w:b/>
              </w:rPr>
              <w:t xml:space="preserve"> Needed:</w:t>
            </w:r>
          </w:p>
          <w:p w14:paraId="597F6D29" w14:textId="77777777" w:rsidR="00BC2C8A" w:rsidRPr="0000667A" w:rsidRDefault="00BC2C8A" w:rsidP="00733CC9"/>
        </w:tc>
        <w:tc>
          <w:tcPr>
            <w:tcW w:w="12332" w:type="dxa"/>
            <w:tcBorders>
              <w:left w:val="single" w:sz="4" w:space="0" w:color="FFFFFF" w:themeColor="background1"/>
            </w:tcBorders>
          </w:tcPr>
          <w:p w14:paraId="088B9C9C" w14:textId="77777777" w:rsidR="00BC2C8A" w:rsidRPr="00574348" w:rsidRDefault="00BC2C8A" w:rsidP="00733CC9">
            <w:pPr>
              <w:pStyle w:val="ListParagraph"/>
              <w:numPr>
                <w:ilvl w:val="0"/>
                <w:numId w:val="4"/>
              </w:numPr>
            </w:pPr>
            <w:r w:rsidRPr="00574348">
              <w:t xml:space="preserve">PowerPoint </w:t>
            </w:r>
            <w:r>
              <w:t>on usb</w:t>
            </w:r>
          </w:p>
          <w:p w14:paraId="6F03B08F" w14:textId="77777777" w:rsidR="00BC2C8A" w:rsidRDefault="00BC2C8A" w:rsidP="00733CC9">
            <w:pPr>
              <w:pStyle w:val="ListParagraph"/>
              <w:numPr>
                <w:ilvl w:val="0"/>
                <w:numId w:val="4"/>
              </w:numPr>
            </w:pPr>
            <w:r>
              <w:t xml:space="preserve">Handouts/evaluation forms </w:t>
            </w:r>
            <w:r w:rsidRPr="00574348">
              <w:t>for learners</w:t>
            </w:r>
          </w:p>
          <w:p w14:paraId="7B995E5F" w14:textId="77777777" w:rsidR="00BC2C8A" w:rsidRDefault="00BC2C8A" w:rsidP="00733CC9">
            <w:pPr>
              <w:pStyle w:val="ListParagraph"/>
              <w:numPr>
                <w:ilvl w:val="0"/>
                <w:numId w:val="4"/>
              </w:numPr>
            </w:pPr>
            <w:r w:rsidRPr="008F2A13">
              <w:t>Blank certificates</w:t>
            </w:r>
            <w:r>
              <w:t xml:space="preserve"> + date stamp</w:t>
            </w:r>
          </w:p>
        </w:tc>
      </w:tr>
      <w:tr w:rsidR="00BC2C8A" w14:paraId="43D1B997" w14:textId="77777777" w:rsidTr="00733CC9">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8B441FB" w14:textId="77777777" w:rsidR="00BC2C8A" w:rsidRPr="00BE5697" w:rsidRDefault="00BC2C8A" w:rsidP="00733CC9">
            <w:pPr>
              <w:rPr>
                <w:b/>
              </w:rPr>
            </w:pPr>
            <w:r w:rsidRPr="00BE5697">
              <w:rPr>
                <w:b/>
              </w:rPr>
              <w:t>Setup Procedures:</w:t>
            </w:r>
          </w:p>
          <w:p w14:paraId="66542E9F" w14:textId="77777777" w:rsidR="00BC2C8A" w:rsidRPr="00BE5697" w:rsidRDefault="00BC2C8A" w:rsidP="00733CC9"/>
        </w:tc>
        <w:tc>
          <w:tcPr>
            <w:tcW w:w="12332" w:type="dxa"/>
            <w:tcBorders>
              <w:left w:val="single" w:sz="4" w:space="0" w:color="FFFFFF" w:themeColor="background1"/>
            </w:tcBorders>
          </w:tcPr>
          <w:p w14:paraId="468D6DF1" w14:textId="77777777" w:rsidR="00BC2C8A" w:rsidRPr="00BE5697" w:rsidRDefault="00BC2C8A" w:rsidP="00733CC9">
            <w:pPr>
              <w:pStyle w:val="ListParagraph"/>
              <w:numPr>
                <w:ilvl w:val="0"/>
                <w:numId w:val="1"/>
              </w:numPr>
            </w:pPr>
            <w:r w:rsidRPr="00BE5697">
              <w:t xml:space="preserve">Review the “Adult Teaching &amp; Learning at VPL” teaching philosophy: </w:t>
            </w:r>
            <w:hyperlink r:id="rId8" w:history="1">
              <w:r w:rsidRPr="00BE5697">
                <w:rPr>
                  <w:rStyle w:val="Hyperlink"/>
                </w:rPr>
                <w:t>http://hub.vpl.ca/content/85898</w:t>
              </w:r>
            </w:hyperlink>
            <w:r w:rsidRPr="00BE5697">
              <w:t xml:space="preserve"> </w:t>
            </w:r>
          </w:p>
          <w:p w14:paraId="3ABF8AC5" w14:textId="77777777" w:rsidR="00BC2C8A" w:rsidRPr="00BE5697" w:rsidRDefault="00BC2C8A" w:rsidP="00733CC9">
            <w:pPr>
              <w:pStyle w:val="ListParagraph"/>
              <w:numPr>
                <w:ilvl w:val="0"/>
                <w:numId w:val="1"/>
              </w:numPr>
            </w:pPr>
            <w:r w:rsidRPr="00BE5697">
              <w:t>Review the lesson materials</w:t>
            </w:r>
          </w:p>
          <w:p w14:paraId="1F9B3612" w14:textId="77777777" w:rsidR="00BC2C8A" w:rsidRDefault="00BC2C8A" w:rsidP="00733CC9">
            <w:pPr>
              <w:pStyle w:val="ListParagraph"/>
              <w:numPr>
                <w:ilvl w:val="0"/>
                <w:numId w:val="1"/>
              </w:numPr>
            </w:pPr>
            <w:r w:rsidRPr="00BE5697">
              <w:t>Confirm that all necessary space and equipment has been booked</w:t>
            </w:r>
          </w:p>
          <w:p w14:paraId="613B87B3" w14:textId="4FFABB94" w:rsidR="00BE57EB" w:rsidRPr="00BE5697" w:rsidRDefault="00625481" w:rsidP="00733CC9">
            <w:pPr>
              <w:pStyle w:val="ListParagraph"/>
              <w:numPr>
                <w:ilvl w:val="0"/>
                <w:numId w:val="1"/>
              </w:numPr>
            </w:pPr>
            <w:r>
              <w:t>Login to WordPress account, and ensure the previous Site had been deleted (see Opening procedure)</w:t>
            </w:r>
          </w:p>
        </w:tc>
      </w:tr>
      <w:tr w:rsidR="00BC2C8A" w14:paraId="2DE5A07B" w14:textId="77777777" w:rsidTr="00733CC9">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FC9AE58" w14:textId="77777777" w:rsidR="00BC2C8A" w:rsidRPr="00BE5697" w:rsidRDefault="00BC2C8A" w:rsidP="00733CC9">
            <w:pPr>
              <w:autoSpaceDE w:val="0"/>
              <w:autoSpaceDN w:val="0"/>
              <w:adjustRightInd w:val="0"/>
              <w:rPr>
                <w:rFonts w:cs="Times New Roman"/>
                <w:lang w:eastAsia="zh-TW"/>
              </w:rPr>
            </w:pPr>
            <w:r w:rsidRPr="00BE5697">
              <w:rPr>
                <w:rFonts w:cs="Times New Roman"/>
                <w:b/>
                <w:bCs/>
                <w:color w:val="FFFFFF" w:themeColor="background1"/>
                <w:lang w:eastAsia="zh-TW"/>
              </w:rPr>
              <w:t>Background Reading</w:t>
            </w:r>
            <w:r w:rsidRPr="00BE5697">
              <w:rPr>
                <w:rFonts w:cs="Times New Roman"/>
                <w:lang w:eastAsia="zh-TW"/>
              </w:rPr>
              <w:t xml:space="preserve"> (books, websites, articles for staff to get familiar with the lesson topics)</w:t>
            </w:r>
          </w:p>
        </w:tc>
        <w:tc>
          <w:tcPr>
            <w:tcW w:w="12332" w:type="dxa"/>
            <w:tcBorders>
              <w:left w:val="single" w:sz="4" w:space="0" w:color="FFFFFF" w:themeColor="background1"/>
            </w:tcBorders>
          </w:tcPr>
          <w:p w14:paraId="573253AA" w14:textId="77777777" w:rsidR="00BC2C8A" w:rsidRPr="00BE5697" w:rsidRDefault="00BC2C8A" w:rsidP="00733CC9">
            <w:pPr>
              <w:pStyle w:val="ListParagraph"/>
              <w:numPr>
                <w:ilvl w:val="0"/>
                <w:numId w:val="4"/>
              </w:numPr>
            </w:pPr>
            <w:r w:rsidRPr="00BE5697">
              <w:rPr>
                <w:rFonts w:cs="Times New Roman"/>
                <w:lang w:eastAsia="zh-TW"/>
              </w:rPr>
              <w:t>How to Make A Website for free on WordPress.com 2016 Restaurant Example / Real Website Hints</w:t>
            </w:r>
          </w:p>
          <w:p w14:paraId="40C0779A" w14:textId="77777777" w:rsidR="00BC2C8A" w:rsidRPr="00BE5697" w:rsidRDefault="00BC2C8A" w:rsidP="00733CC9">
            <w:pPr>
              <w:pStyle w:val="ListParagraph"/>
            </w:pPr>
            <w:r w:rsidRPr="00BE5697">
              <w:rPr>
                <w:rFonts w:cs="Times New Roman"/>
                <w:color w:val="0000FF"/>
                <w:u w:val="single"/>
                <w:lang w:eastAsia="zh-TW"/>
              </w:rPr>
              <w:t>https://youtu.be/JrypWf_Uxqk</w:t>
            </w:r>
          </w:p>
          <w:p w14:paraId="32B9166E" w14:textId="77777777" w:rsidR="00BC2C8A" w:rsidRPr="00BE5697" w:rsidRDefault="00BC2C8A" w:rsidP="00733CC9">
            <w:pPr>
              <w:pStyle w:val="ListParagraph"/>
              <w:numPr>
                <w:ilvl w:val="0"/>
                <w:numId w:val="4"/>
              </w:numPr>
            </w:pPr>
            <w:r w:rsidRPr="00BE5697">
              <w:rPr>
                <w:rFonts w:cs="Times New Roman"/>
                <w:lang w:eastAsia="zh-TW"/>
              </w:rPr>
              <w:t>WordPress Support Page – Video Tutorials – Customize Your Site</w:t>
            </w:r>
          </w:p>
          <w:p w14:paraId="019E3861" w14:textId="77777777" w:rsidR="00BC2C8A" w:rsidRPr="00BE5697" w:rsidRDefault="00BC2C8A" w:rsidP="00733CC9">
            <w:pPr>
              <w:pStyle w:val="ListParagraph"/>
            </w:pPr>
            <w:r w:rsidRPr="00BE5697">
              <w:rPr>
                <w:rFonts w:cs="Times New Roman"/>
                <w:color w:val="0000FF"/>
                <w:u w:val="single"/>
                <w:lang w:eastAsia="zh-TW"/>
              </w:rPr>
              <w:t>https://en.support.wordpress.com/video-tutorials/customize-your-site/</w:t>
            </w:r>
          </w:p>
        </w:tc>
      </w:tr>
      <w:tr w:rsidR="00BC2C8A" w14:paraId="6954F0E9" w14:textId="77777777" w:rsidTr="00733CC9">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D4A4DD9" w14:textId="77777777" w:rsidR="00BC2C8A" w:rsidRPr="00BE5697" w:rsidRDefault="00BC2C8A" w:rsidP="00733CC9">
            <w:pPr>
              <w:rPr>
                <w:b/>
              </w:rPr>
            </w:pPr>
            <w:r w:rsidRPr="00BE5697">
              <w:rPr>
                <w:b/>
              </w:rPr>
              <w:t xml:space="preserve"># of Staff Required </w:t>
            </w:r>
          </w:p>
        </w:tc>
        <w:tc>
          <w:tcPr>
            <w:tcW w:w="12332" w:type="dxa"/>
            <w:tcBorders>
              <w:left w:val="single" w:sz="4" w:space="0" w:color="FFFFFF" w:themeColor="background1"/>
            </w:tcBorders>
          </w:tcPr>
          <w:p w14:paraId="069967E6" w14:textId="77777777" w:rsidR="00BC2C8A" w:rsidRPr="00BE5697" w:rsidRDefault="00BC2C8A" w:rsidP="00733CC9">
            <w:pPr>
              <w:pStyle w:val="ListParagraph"/>
              <w:numPr>
                <w:ilvl w:val="0"/>
                <w:numId w:val="1"/>
              </w:numPr>
              <w:spacing w:after="200" w:line="276" w:lineRule="auto"/>
            </w:pPr>
            <w:r w:rsidRPr="00BE5697">
              <w:t>1-5 learners: 1 instructor</w:t>
            </w:r>
          </w:p>
          <w:p w14:paraId="4633871F" w14:textId="77777777" w:rsidR="00BC2C8A" w:rsidRPr="00BE5697" w:rsidRDefault="00BC2C8A" w:rsidP="00733CC9">
            <w:pPr>
              <w:pStyle w:val="ListParagraph"/>
              <w:numPr>
                <w:ilvl w:val="0"/>
                <w:numId w:val="1"/>
              </w:numPr>
              <w:spacing w:after="200" w:line="276" w:lineRule="auto"/>
            </w:pPr>
            <w:r w:rsidRPr="00BE5697">
              <w:t>6-12 learners: 2 instructors</w:t>
            </w:r>
          </w:p>
          <w:p w14:paraId="41D37C50" w14:textId="77777777" w:rsidR="00BC2C8A" w:rsidRPr="00BE5697" w:rsidRDefault="00BC2C8A" w:rsidP="00733CC9">
            <w:pPr>
              <w:pStyle w:val="ListParagraph"/>
              <w:numPr>
                <w:ilvl w:val="0"/>
                <w:numId w:val="1"/>
              </w:numPr>
            </w:pPr>
            <w:r w:rsidRPr="00BE5697">
              <w:t xml:space="preserve">For branch meeting room capacities, please see: </w:t>
            </w:r>
            <w:hyperlink r:id="rId9" w:history="1">
              <w:r w:rsidRPr="00BE5697">
                <w:rPr>
                  <w:rStyle w:val="Hyperlink"/>
                </w:rPr>
                <w:t>http://hub.vpl.ca/content/64490</w:t>
              </w:r>
            </w:hyperlink>
          </w:p>
        </w:tc>
      </w:tr>
    </w:tbl>
    <w:p w14:paraId="7AAB1167" w14:textId="77777777" w:rsidR="00BC2C8A" w:rsidRPr="00574348" w:rsidRDefault="00BC2C8A" w:rsidP="00BC2C8A">
      <w:pPr>
        <w:pStyle w:val="Heading2"/>
      </w:pPr>
      <w:r w:rsidRPr="00574348">
        <w:t>Opening</w:t>
      </w:r>
    </w:p>
    <w:p w14:paraId="0FC798CD" w14:textId="77777777" w:rsidR="00BC2C8A" w:rsidRDefault="00BC2C8A" w:rsidP="00BC2C8A">
      <w:pPr>
        <w:pStyle w:val="NoSpacing"/>
      </w:pPr>
    </w:p>
    <w:p w14:paraId="773DB807" w14:textId="77777777" w:rsidR="00BC2C8A" w:rsidRPr="00574348" w:rsidRDefault="00BC2C8A" w:rsidP="00BC2C8A">
      <w:pPr>
        <w:pStyle w:val="NoSpacing"/>
      </w:pPr>
      <w:r w:rsidRPr="00574348">
        <w:t>Before doors open:</w:t>
      </w:r>
    </w:p>
    <w:p w14:paraId="15C9D04B" w14:textId="77777777" w:rsidR="00BC2C8A" w:rsidRPr="00574348" w:rsidRDefault="00BC2C8A" w:rsidP="0014677C">
      <w:pPr>
        <w:pStyle w:val="NoSpacing"/>
        <w:numPr>
          <w:ilvl w:val="0"/>
          <w:numId w:val="11"/>
        </w:numPr>
      </w:pPr>
      <w:r w:rsidRPr="00574348">
        <w:t>Write your name and contact info (optional) somewhere visible</w:t>
      </w:r>
    </w:p>
    <w:p w14:paraId="7A488883" w14:textId="77777777" w:rsidR="00BC2C8A" w:rsidRDefault="00BC2C8A" w:rsidP="0014677C">
      <w:pPr>
        <w:pStyle w:val="NoSpacing"/>
        <w:numPr>
          <w:ilvl w:val="0"/>
          <w:numId w:val="9"/>
        </w:numPr>
      </w:pPr>
      <w:r w:rsidRPr="00574348">
        <w:t>Distribute handouts, evaluation forms</w:t>
      </w:r>
    </w:p>
    <w:p w14:paraId="4BA9FD6E" w14:textId="1A1AC438" w:rsidR="00BC2C8A" w:rsidRDefault="00625481" w:rsidP="0014677C">
      <w:pPr>
        <w:pStyle w:val="ListParagraph"/>
        <w:numPr>
          <w:ilvl w:val="0"/>
          <w:numId w:val="11"/>
        </w:numPr>
      </w:pPr>
      <w:r>
        <w:t xml:space="preserve">Test internet &amp; </w:t>
      </w:r>
      <w:r w:rsidR="00BC2C8A">
        <w:t>speakers</w:t>
      </w:r>
    </w:p>
    <w:p w14:paraId="536C37E8" w14:textId="77777777" w:rsidR="00BC2C8A" w:rsidRPr="003B568B" w:rsidRDefault="00BC2C8A" w:rsidP="0014677C">
      <w:pPr>
        <w:pStyle w:val="ListParagraph"/>
        <w:numPr>
          <w:ilvl w:val="0"/>
          <w:numId w:val="11"/>
        </w:numPr>
        <w:spacing w:after="0"/>
      </w:pPr>
      <w:r w:rsidRPr="00DC7C95">
        <w:rPr>
          <w:rFonts w:ascii="Calibri" w:hAnsi="Calibri"/>
        </w:rPr>
        <w:t>Log in to the PLG Wordpress test account:</w:t>
      </w:r>
    </w:p>
    <w:p w14:paraId="274A671C" w14:textId="14899FD7" w:rsidR="003B568B" w:rsidRPr="00BE57EB" w:rsidRDefault="003B568B" w:rsidP="00BE57EB">
      <w:pPr>
        <w:pStyle w:val="NoSpacing"/>
      </w:pPr>
      <w:r w:rsidRPr="003B568B">
        <w:rPr>
          <w:rFonts w:ascii="Calibri" w:hAnsi="Calibri"/>
          <w:highlight w:val="yellow"/>
        </w:rPr>
        <w:t xml:space="preserve">NEW account (to see what learners see)  login with: </w:t>
      </w:r>
      <w:hyperlink r:id="rId10" w:history="1">
        <w:r w:rsidRPr="003B568B">
          <w:rPr>
            <w:rStyle w:val="Hyperlink"/>
            <w:highlight w:val="yellow"/>
          </w:rPr>
          <w:t>plgpractice@gmail.com</w:t>
        </w:r>
      </w:hyperlink>
      <w:r w:rsidR="00625481">
        <w:rPr>
          <w:highlight w:val="yellow"/>
        </w:rPr>
        <w:t xml:space="preserve"> password: tpi4plgWP </w:t>
      </w:r>
      <w:r w:rsidRPr="003B568B">
        <w:rPr>
          <w:highlight w:val="yellow"/>
        </w:rPr>
        <w:t xml:space="preserve"> -the gmail password is tpi4plgG (you will need to access this </w:t>
      </w:r>
      <w:r>
        <w:rPr>
          <w:highlight w:val="yellow"/>
        </w:rPr>
        <w:t>to verify a new site if you choose to create one as a demo</w:t>
      </w:r>
      <w:r w:rsidR="00714B12">
        <w:rPr>
          <w:highlight w:val="yellow"/>
        </w:rPr>
        <w:t>)</w:t>
      </w:r>
      <w:r>
        <w:rPr>
          <w:highlight w:val="yellow"/>
        </w:rPr>
        <w:t xml:space="preserve">. </w:t>
      </w:r>
    </w:p>
    <w:p w14:paraId="7AAF6ECE" w14:textId="6276E9FF" w:rsidR="003B568B" w:rsidRPr="00574348" w:rsidRDefault="003B568B" w:rsidP="003B568B">
      <w:pPr>
        <w:pStyle w:val="ListParagraph"/>
        <w:spacing w:after="0"/>
      </w:pPr>
      <w:r>
        <w:rPr>
          <w:rFonts w:ascii="Calibri" w:hAnsi="Calibri"/>
        </w:rPr>
        <w:t xml:space="preserve">OLD account – for your information and use : </w:t>
      </w:r>
    </w:p>
    <w:p w14:paraId="79A99C0A" w14:textId="77777777" w:rsidR="00BC2C8A" w:rsidRDefault="004F714A" w:rsidP="003B568B">
      <w:pPr>
        <w:pStyle w:val="NoSpacing"/>
      </w:pPr>
      <w:hyperlink r:id="rId11" w:history="1">
        <w:r w:rsidR="00BC2C8A" w:rsidRPr="001C3E52">
          <w:rPr>
            <w:rStyle w:val="Hyperlink"/>
          </w:rPr>
          <w:t>http://plgvpl.wordpress.com</w:t>
        </w:r>
      </w:hyperlink>
      <w:r w:rsidR="00BC2C8A">
        <w:t xml:space="preserve"> (plgtestblog  / tpi4plgTESTblog )  email associated with account is: </w:t>
      </w:r>
      <w:hyperlink r:id="rId12" w:history="1">
        <w:r w:rsidR="00BC2C8A" w:rsidRPr="00B271D8">
          <w:rPr>
            <w:rStyle w:val="Hyperlink"/>
          </w:rPr>
          <w:t>plg_vpl@yahoo.ca</w:t>
        </w:r>
      </w:hyperlink>
      <w:r w:rsidR="00BC2C8A">
        <w:t xml:space="preserve"> / tpi4plgY</w:t>
      </w:r>
    </w:p>
    <w:p w14:paraId="40D489DA" w14:textId="77777777" w:rsidR="00A869BD" w:rsidRDefault="00A869BD" w:rsidP="00A869BD">
      <w:pPr>
        <w:pStyle w:val="NoSpacing"/>
      </w:pPr>
    </w:p>
    <w:p w14:paraId="3D6DE699" w14:textId="77777777" w:rsidR="00A869BD" w:rsidRPr="00A869BD" w:rsidRDefault="00A869BD" w:rsidP="0014677C">
      <w:pPr>
        <w:pStyle w:val="NoSpacing"/>
        <w:numPr>
          <w:ilvl w:val="0"/>
          <w:numId w:val="25"/>
        </w:numPr>
        <w:rPr>
          <w:rFonts w:eastAsiaTheme="majorEastAsia" w:cstheme="majorBidi"/>
          <w:b/>
          <w:bCs/>
          <w:caps/>
          <w:sz w:val="26"/>
          <w:szCs w:val="26"/>
        </w:rPr>
      </w:pPr>
      <w:r>
        <w:t xml:space="preserve">Library Card info for PLG Log in to Lynda.com and load the videos in lesson plan/slides.  </w:t>
      </w:r>
      <w:r w:rsidRPr="00A869BD">
        <w:rPr>
          <w:iCs/>
        </w:rPr>
        <w:t>21383026295464 / 2013</w:t>
      </w:r>
    </w:p>
    <w:p w14:paraId="7EC5A7FC" w14:textId="77777777" w:rsidR="00625481" w:rsidRDefault="00625481" w:rsidP="00BC2C8A">
      <w:pPr>
        <w:pStyle w:val="NoSpacing"/>
      </w:pPr>
    </w:p>
    <w:p w14:paraId="37E4CB06" w14:textId="77777777" w:rsidR="00BC2C8A" w:rsidRPr="00574348" w:rsidRDefault="00BC2C8A" w:rsidP="00BC2C8A">
      <w:pPr>
        <w:pStyle w:val="NoSpacing"/>
      </w:pPr>
      <w:r>
        <w:t>As learners enter:</w:t>
      </w:r>
    </w:p>
    <w:p w14:paraId="5F4D890F" w14:textId="12E53AA3" w:rsidR="00BC2C8A" w:rsidRPr="00574348" w:rsidRDefault="00BC2C8A" w:rsidP="0014677C">
      <w:pPr>
        <w:pStyle w:val="NoSpacing"/>
        <w:numPr>
          <w:ilvl w:val="0"/>
          <w:numId w:val="10"/>
        </w:numPr>
      </w:pPr>
      <w:r w:rsidRPr="00574348">
        <w:t xml:space="preserve">As people arrive, </w:t>
      </w:r>
      <w:r>
        <w:t>reminder learners that they must have an email address (and know their password) in order to create a Word</w:t>
      </w:r>
      <w:r w:rsidR="00625481">
        <w:t>P</w:t>
      </w:r>
      <w:r>
        <w:t>ress account for the lesson.  In order to save changes on their new site today, they must confirm their account via their email account.</w:t>
      </w:r>
    </w:p>
    <w:p w14:paraId="3C8FE329" w14:textId="15B76D4A" w:rsidR="00BC2C8A" w:rsidRDefault="00625481" w:rsidP="0014677C">
      <w:pPr>
        <w:pStyle w:val="NoSpacing"/>
        <w:numPr>
          <w:ilvl w:val="0"/>
          <w:numId w:val="10"/>
        </w:numPr>
      </w:pPr>
      <w:r w:rsidRPr="00625481">
        <w:rPr>
          <w:i/>
        </w:rPr>
        <w:t xml:space="preserve">If they have an existing </w:t>
      </w:r>
      <w:r w:rsidR="00BC2C8A" w:rsidRPr="00625481">
        <w:rPr>
          <w:i/>
        </w:rPr>
        <w:t>Word</w:t>
      </w:r>
      <w:r w:rsidRPr="00625481">
        <w:rPr>
          <w:i/>
        </w:rPr>
        <w:t>P</w:t>
      </w:r>
      <w:r w:rsidR="00BC2C8A" w:rsidRPr="00625481">
        <w:rPr>
          <w:i/>
        </w:rPr>
        <w:t>ress account</w:t>
      </w:r>
      <w:r w:rsidR="00BC2C8A">
        <w:t>: get them to log in (this will allow time f</w:t>
      </w:r>
      <w:r>
        <w:t xml:space="preserve">or password resets if needed). </w:t>
      </w:r>
      <w:r w:rsidR="00BC2C8A">
        <w:t>Users with an existing account can create multiple sites.</w:t>
      </w:r>
    </w:p>
    <w:p w14:paraId="4630CCC4" w14:textId="543B568F" w:rsidR="00A869BD" w:rsidRDefault="00BC2C8A" w:rsidP="0014677C">
      <w:pPr>
        <w:pStyle w:val="NoSpacing"/>
        <w:numPr>
          <w:ilvl w:val="0"/>
          <w:numId w:val="10"/>
        </w:numPr>
        <w:rPr>
          <w:rFonts w:eastAsiaTheme="majorEastAsia" w:cstheme="majorBidi"/>
          <w:b/>
          <w:bCs/>
          <w:caps/>
          <w:sz w:val="26"/>
          <w:szCs w:val="26"/>
        </w:rPr>
      </w:pPr>
      <w:r>
        <w:t>Those who c</w:t>
      </w:r>
      <w:r w:rsidR="00A9585B">
        <w:t>an’t log in to their email/WordP</w:t>
      </w:r>
      <w:r>
        <w:t>ress account are welcome to observe.  Refer them to ISV’s Tech Café or One-to-One’s for help.</w:t>
      </w:r>
    </w:p>
    <w:p w14:paraId="361B29BC" w14:textId="4B1CD688" w:rsidR="00A869BD" w:rsidRDefault="00A869BD" w:rsidP="00996B5F">
      <w:pPr>
        <w:pStyle w:val="NoSpacing"/>
      </w:pPr>
    </w:p>
    <w:p w14:paraId="349AE85D" w14:textId="77777777" w:rsidR="00BC2C8A" w:rsidRDefault="00BC2C8A" w:rsidP="00BC2C8A">
      <w:pPr>
        <w:pStyle w:val="Heading2"/>
        <w:spacing w:before="0"/>
      </w:pPr>
      <w:r>
        <w:t>Lesson</w:t>
      </w:r>
    </w:p>
    <w:p w14:paraId="35D107A9" w14:textId="77777777" w:rsidR="00BC2C8A" w:rsidRPr="0000667A" w:rsidRDefault="00BC2C8A" w:rsidP="00BC2C8A">
      <w:pPr>
        <w:rPr>
          <w:sz w:val="2"/>
        </w:rPr>
      </w:pPr>
    </w:p>
    <w:tbl>
      <w:tblPr>
        <w:tblStyle w:val="TableGrid"/>
        <w:tblW w:w="14567" w:type="dxa"/>
        <w:tblLayout w:type="fixed"/>
        <w:tblLook w:val="04A0" w:firstRow="1" w:lastRow="0" w:firstColumn="1" w:lastColumn="0" w:noHBand="0" w:noVBand="1"/>
      </w:tblPr>
      <w:tblGrid>
        <w:gridCol w:w="3369"/>
        <w:gridCol w:w="879"/>
        <w:gridCol w:w="5358"/>
        <w:gridCol w:w="2409"/>
        <w:gridCol w:w="2552"/>
      </w:tblGrid>
      <w:tr w:rsidR="00BC2C8A" w14:paraId="287BD6E9" w14:textId="77777777" w:rsidTr="002766B5">
        <w:trPr>
          <w:tblHeader/>
        </w:trPr>
        <w:tc>
          <w:tcPr>
            <w:tcW w:w="120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F1FB580" w14:textId="77777777" w:rsidR="00BC2C8A" w:rsidRPr="00EB096A" w:rsidRDefault="00BC2C8A" w:rsidP="00733CC9">
            <w:pPr>
              <w:rPr>
                <w:b/>
              </w:rPr>
            </w:pPr>
            <w:r>
              <w:rPr>
                <w:b/>
              </w:rPr>
              <w:lastRenderedPageBreak/>
              <w:t>LEARNING ACTIVITIES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E82BC39" w14:textId="77777777" w:rsidR="00BC2C8A" w:rsidRPr="00EB096A" w:rsidRDefault="00BC2C8A" w:rsidP="00733CC9">
            <w:pPr>
              <w:rPr>
                <w:b/>
              </w:rPr>
            </w:pPr>
            <w:r>
              <w:rPr>
                <w:b/>
              </w:rPr>
              <w:t>LEARNING OUTCOMES</w:t>
            </w:r>
          </w:p>
        </w:tc>
      </w:tr>
      <w:tr w:rsidR="00BC2C8A" w14:paraId="484201CC" w14:textId="77777777" w:rsidTr="002766B5">
        <w:trPr>
          <w:tblHeader/>
        </w:trPr>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1F07A64" w14:textId="77777777" w:rsidR="00BC2C8A" w:rsidRPr="00EB096A" w:rsidRDefault="00BC2C8A" w:rsidP="00733CC9">
            <w:pPr>
              <w:rPr>
                <w:b/>
              </w:rPr>
            </w:pPr>
            <w:r>
              <w:rPr>
                <w:b/>
              </w:rPr>
              <w:t>Slideshow and/or Demo</w:t>
            </w:r>
          </w:p>
        </w:tc>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1942EAF" w14:textId="77777777" w:rsidR="00BC2C8A" w:rsidRPr="00EB096A" w:rsidRDefault="00BC2C8A" w:rsidP="00733CC9">
            <w:pPr>
              <w:rPr>
                <w:b/>
              </w:rPr>
            </w:pPr>
            <w:r w:rsidRPr="00EB096A">
              <w:rPr>
                <w:b/>
              </w:rPr>
              <w:t>Time</w:t>
            </w:r>
          </w:p>
        </w:tc>
        <w:tc>
          <w:tcPr>
            <w:tcW w:w="5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CCFE00A" w14:textId="77777777" w:rsidR="00BC2C8A" w:rsidRDefault="00BC2C8A" w:rsidP="00733CC9">
            <w:pPr>
              <w:rPr>
                <w:b/>
              </w:rPr>
            </w:pPr>
            <w:r>
              <w:rPr>
                <w:b/>
              </w:rPr>
              <w:t>Trainer Does</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DD2D233" w14:textId="77777777" w:rsidR="00BC2C8A" w:rsidRPr="00EB096A" w:rsidRDefault="00BC2C8A" w:rsidP="00733CC9">
            <w:pPr>
              <w:rPr>
                <w:b/>
              </w:rPr>
            </w:pPr>
            <w:r>
              <w:rPr>
                <w:b/>
              </w:rPr>
              <w:t>Learners Do</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BD6BDF4" w14:textId="77777777" w:rsidR="00BC2C8A" w:rsidRDefault="00BC2C8A" w:rsidP="00733CC9">
            <w:pPr>
              <w:rPr>
                <w:b/>
              </w:rPr>
            </w:pPr>
          </w:p>
        </w:tc>
      </w:tr>
      <w:tr w:rsidR="007C2DEF" w14:paraId="515DF845" w14:textId="77777777" w:rsidTr="002766B5">
        <w:trPr>
          <w:trHeight w:val="739"/>
          <w:tblHeader/>
        </w:trPr>
        <w:tc>
          <w:tcPr>
            <w:tcW w:w="3369" w:type="dxa"/>
            <w:tcBorders>
              <w:top w:val="single" w:sz="4" w:space="0" w:color="FFFFFF" w:themeColor="background1"/>
            </w:tcBorders>
          </w:tcPr>
          <w:p w14:paraId="274BC5E1" w14:textId="77777777" w:rsidR="007C2DEF" w:rsidRPr="00083368" w:rsidRDefault="007C2DEF" w:rsidP="007C2DEF">
            <w:pPr>
              <w:keepLines/>
              <w:rPr>
                <w:b/>
              </w:rPr>
            </w:pPr>
            <w:r>
              <w:rPr>
                <w:b/>
                <w:noProof/>
                <w:lang w:eastAsia="zh-TW"/>
              </w:rPr>
              <w:drawing>
                <wp:inline distT="0" distB="0" distL="0" distR="0" wp14:anchorId="450E7815" wp14:editId="57219FA2">
                  <wp:extent cx="1819275" cy="1305170"/>
                  <wp:effectExtent l="19050" t="19050" r="28575" b="28330"/>
                  <wp:docPr id="11" name="Picture 4" descr="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png"/>
                          <pic:cNvPicPr/>
                        </pic:nvPicPr>
                        <pic:blipFill>
                          <a:blip r:embed="rId13" cstate="print"/>
                          <a:stretch>
                            <a:fillRect/>
                          </a:stretch>
                        </pic:blipFill>
                        <pic:spPr>
                          <a:xfrm>
                            <a:off x="0" y="0"/>
                            <a:ext cx="1819275" cy="1305170"/>
                          </a:xfrm>
                          <a:prstGeom prst="rect">
                            <a:avLst/>
                          </a:prstGeom>
                          <a:ln>
                            <a:solidFill>
                              <a:schemeClr val="accent1"/>
                            </a:solidFill>
                          </a:ln>
                        </pic:spPr>
                      </pic:pic>
                    </a:graphicData>
                  </a:graphic>
                </wp:inline>
              </w:drawing>
            </w:r>
          </w:p>
        </w:tc>
        <w:tc>
          <w:tcPr>
            <w:tcW w:w="879" w:type="dxa"/>
            <w:tcBorders>
              <w:top w:val="single" w:sz="4" w:space="0" w:color="FFFFFF" w:themeColor="background1"/>
            </w:tcBorders>
          </w:tcPr>
          <w:p w14:paraId="20F30941" w14:textId="1919B93E" w:rsidR="007C2DEF" w:rsidRPr="00083368" w:rsidRDefault="006F64DF" w:rsidP="007C2DEF">
            <w:pPr>
              <w:rPr>
                <w:b/>
              </w:rPr>
            </w:pPr>
            <w:r>
              <w:rPr>
                <w:b/>
              </w:rPr>
              <w:t>2</w:t>
            </w:r>
            <w:r w:rsidR="007C2DEF">
              <w:rPr>
                <w:b/>
              </w:rPr>
              <w:t xml:space="preserve"> </w:t>
            </w:r>
            <w:r w:rsidR="007C2DEF" w:rsidRPr="00083368">
              <w:rPr>
                <w:b/>
              </w:rPr>
              <w:t>min</w:t>
            </w:r>
          </w:p>
        </w:tc>
        <w:tc>
          <w:tcPr>
            <w:tcW w:w="5358" w:type="dxa"/>
            <w:tcBorders>
              <w:top w:val="single" w:sz="4" w:space="0" w:color="FFFFFF" w:themeColor="background1"/>
            </w:tcBorders>
          </w:tcPr>
          <w:p w14:paraId="40FBCDD0" w14:textId="77777777" w:rsidR="007C2DEF" w:rsidRDefault="007C2DEF" w:rsidP="007C2DEF">
            <w:pPr>
              <w:ind w:left="-14"/>
              <w:rPr>
                <w:b/>
              </w:rPr>
            </w:pPr>
            <w:r>
              <w:rPr>
                <w:b/>
              </w:rPr>
              <w:t>INTRODUCTION</w:t>
            </w:r>
          </w:p>
          <w:p w14:paraId="17137A82" w14:textId="77777777" w:rsidR="007C2DEF" w:rsidRPr="00A32237" w:rsidRDefault="007C2DEF" w:rsidP="007C2DEF">
            <w:pPr>
              <w:ind w:left="-14"/>
              <w:rPr>
                <w:b/>
              </w:rPr>
            </w:pPr>
          </w:p>
          <w:p w14:paraId="614F8DD0" w14:textId="77777777" w:rsidR="007C2DEF" w:rsidRDefault="007C2DEF" w:rsidP="007C2DEF">
            <w:pPr>
              <w:ind w:left="-14"/>
            </w:pPr>
            <w:r w:rsidRPr="00474C41">
              <w:rPr>
                <w:i/>
              </w:rPr>
              <w:t>Welcome</w:t>
            </w:r>
            <w:r w:rsidRPr="00474C41">
              <w:t xml:space="preserve"> students; </w:t>
            </w:r>
            <w:r w:rsidRPr="00474C41">
              <w:rPr>
                <w:i/>
              </w:rPr>
              <w:t>introduce</w:t>
            </w:r>
            <w:r>
              <w:t xml:space="preserve"> yourself; </w:t>
            </w:r>
            <w:r w:rsidRPr="00EC2FC1">
              <w:rPr>
                <w:i/>
              </w:rPr>
              <w:t>introduce</w:t>
            </w:r>
            <w:r>
              <w:t xml:space="preserve"> the class and series</w:t>
            </w:r>
          </w:p>
          <w:p w14:paraId="4400546E" w14:textId="77777777" w:rsidR="007C2DEF" w:rsidRDefault="007C2DEF" w:rsidP="007C2DEF">
            <w:pPr>
              <w:pStyle w:val="ListParagraph"/>
              <w:ind w:left="346"/>
            </w:pPr>
          </w:p>
          <w:p w14:paraId="5BB3E111" w14:textId="77777777" w:rsidR="007C2DEF" w:rsidRDefault="007C2DEF" w:rsidP="007C2DEF">
            <w:r w:rsidRPr="00EC2FC1">
              <w:rPr>
                <w:i/>
              </w:rPr>
              <w:t>Remind</w:t>
            </w:r>
            <w:r>
              <w:t xml:space="preserve"> learners of washroom locations; turn off cell phones; etc.</w:t>
            </w:r>
            <w:r w:rsidDel="00D93764">
              <w:t xml:space="preserve"> </w:t>
            </w:r>
          </w:p>
          <w:p w14:paraId="1ECE329A" w14:textId="77777777" w:rsidR="007C2DEF" w:rsidRDefault="007C2DEF" w:rsidP="007C2DEF"/>
          <w:p w14:paraId="67780739" w14:textId="77777777" w:rsidR="007C2DEF" w:rsidRDefault="007C2DEF" w:rsidP="007C2DEF">
            <w:r w:rsidRPr="00EB675B">
              <w:rPr>
                <w:i/>
              </w:rPr>
              <w:t>Ask</w:t>
            </w:r>
            <w:r>
              <w:t xml:space="preserve"> if everyone can hear you.</w:t>
            </w:r>
          </w:p>
          <w:p w14:paraId="15E0BACF" w14:textId="77777777" w:rsidR="007C2DEF" w:rsidRDefault="007C2DEF" w:rsidP="007C2DEF">
            <w:pPr>
              <w:pStyle w:val="ListParagraph"/>
              <w:ind w:left="459"/>
            </w:pPr>
          </w:p>
        </w:tc>
        <w:tc>
          <w:tcPr>
            <w:tcW w:w="2409" w:type="dxa"/>
            <w:tcBorders>
              <w:top w:val="single" w:sz="4" w:space="0" w:color="FFFFFF" w:themeColor="background1"/>
            </w:tcBorders>
          </w:tcPr>
          <w:p w14:paraId="696B51A5" w14:textId="77777777" w:rsidR="007C2DEF" w:rsidRPr="00574348" w:rsidRDefault="007C2DEF" w:rsidP="007C2DEF">
            <w:pPr>
              <w:pStyle w:val="ListParagraph"/>
              <w:numPr>
                <w:ilvl w:val="0"/>
                <w:numId w:val="12"/>
              </w:numPr>
            </w:pPr>
            <w:r w:rsidRPr="00574348">
              <w:t>Listen to instructor</w:t>
            </w:r>
          </w:p>
          <w:p w14:paraId="55280B7F" w14:textId="77777777" w:rsidR="007C2DEF" w:rsidRDefault="007C2DEF" w:rsidP="007C2DEF">
            <w:pPr>
              <w:pStyle w:val="ListParagraph"/>
              <w:numPr>
                <w:ilvl w:val="0"/>
                <w:numId w:val="5"/>
              </w:numPr>
            </w:pPr>
            <w:r w:rsidRPr="00574348">
              <w:t>Respond to instructor’s questions</w:t>
            </w:r>
          </w:p>
        </w:tc>
        <w:tc>
          <w:tcPr>
            <w:tcW w:w="2552" w:type="dxa"/>
            <w:tcBorders>
              <w:top w:val="single" w:sz="4" w:space="0" w:color="FFFFFF" w:themeColor="background1"/>
            </w:tcBorders>
          </w:tcPr>
          <w:p w14:paraId="7C4DD7D5" w14:textId="77777777" w:rsidR="007C2DEF" w:rsidRDefault="007C2DEF" w:rsidP="007C2DEF">
            <w:pPr>
              <w:pStyle w:val="ListParagraph"/>
              <w:ind w:left="317"/>
            </w:pPr>
          </w:p>
        </w:tc>
      </w:tr>
      <w:tr w:rsidR="007C2DEF" w:rsidRPr="00574348" w14:paraId="04701A4B" w14:textId="77777777" w:rsidTr="00625481">
        <w:trPr>
          <w:trHeight w:val="739"/>
          <w:tblHeader/>
        </w:trPr>
        <w:tc>
          <w:tcPr>
            <w:tcW w:w="3369" w:type="dxa"/>
            <w:tcBorders>
              <w:top w:val="single" w:sz="4" w:space="0" w:color="FFFFFF" w:themeColor="background1"/>
              <w:bottom w:val="single" w:sz="4" w:space="0" w:color="auto"/>
            </w:tcBorders>
          </w:tcPr>
          <w:p w14:paraId="1D0A4C81" w14:textId="77777777" w:rsidR="007C2DEF" w:rsidRPr="00B7210B" w:rsidRDefault="007C2DEF" w:rsidP="007C2DEF">
            <w:pPr>
              <w:rPr>
                <w:b/>
              </w:rPr>
            </w:pPr>
            <w:r>
              <w:rPr>
                <w:b/>
                <w:noProof/>
                <w:lang w:eastAsia="zh-TW"/>
              </w:rPr>
              <w:drawing>
                <wp:inline distT="0" distB="0" distL="0" distR="0" wp14:anchorId="3FF5FA2B" wp14:editId="5A8B282C">
                  <wp:extent cx="1902348" cy="1452098"/>
                  <wp:effectExtent l="19050" t="19050" r="21702" b="14752"/>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692" t="37292" r="86004" b="46041"/>
                          <a:stretch>
                            <a:fillRect/>
                          </a:stretch>
                        </pic:blipFill>
                        <pic:spPr bwMode="auto">
                          <a:xfrm>
                            <a:off x="0" y="0"/>
                            <a:ext cx="1902348" cy="1452098"/>
                          </a:xfrm>
                          <a:prstGeom prst="rect">
                            <a:avLst/>
                          </a:prstGeom>
                          <a:noFill/>
                          <a:ln w="9525">
                            <a:solidFill>
                              <a:schemeClr val="accent1"/>
                            </a:solidFill>
                            <a:miter lim="800000"/>
                            <a:headEnd/>
                            <a:tailEnd/>
                          </a:ln>
                        </pic:spPr>
                      </pic:pic>
                    </a:graphicData>
                  </a:graphic>
                </wp:inline>
              </w:drawing>
            </w:r>
          </w:p>
        </w:tc>
        <w:tc>
          <w:tcPr>
            <w:tcW w:w="879" w:type="dxa"/>
            <w:tcBorders>
              <w:top w:val="single" w:sz="4" w:space="0" w:color="FFFFFF" w:themeColor="background1"/>
              <w:bottom w:val="single" w:sz="4" w:space="0" w:color="auto"/>
            </w:tcBorders>
          </w:tcPr>
          <w:p w14:paraId="2F25B7BF" w14:textId="5FDDF9D7" w:rsidR="007C2DEF" w:rsidRPr="00B7210B" w:rsidRDefault="006F64DF" w:rsidP="007C2DEF">
            <w:pPr>
              <w:rPr>
                <w:b/>
              </w:rPr>
            </w:pPr>
            <w:r>
              <w:rPr>
                <w:b/>
              </w:rPr>
              <w:t>2</w:t>
            </w:r>
            <w:r w:rsidR="007C2DEF">
              <w:rPr>
                <w:b/>
              </w:rPr>
              <w:t xml:space="preserve"> min</w:t>
            </w:r>
          </w:p>
        </w:tc>
        <w:tc>
          <w:tcPr>
            <w:tcW w:w="5358" w:type="dxa"/>
            <w:tcBorders>
              <w:top w:val="single" w:sz="4" w:space="0" w:color="FFFFFF" w:themeColor="background1"/>
              <w:bottom w:val="single" w:sz="4" w:space="0" w:color="auto"/>
            </w:tcBorders>
          </w:tcPr>
          <w:p w14:paraId="02BA0847" w14:textId="77777777" w:rsidR="007C2DEF" w:rsidRDefault="007C2DEF" w:rsidP="007C2DEF">
            <w:pPr>
              <w:rPr>
                <w:b/>
              </w:rPr>
            </w:pPr>
            <w:r w:rsidRPr="00C85CBE">
              <w:rPr>
                <w:b/>
              </w:rPr>
              <w:t>LEARNING OPPORTUNTITIES AT VPL</w:t>
            </w:r>
          </w:p>
          <w:p w14:paraId="35DC34DB" w14:textId="77777777" w:rsidR="007C2DEF" w:rsidRPr="00A32237" w:rsidRDefault="007C2DEF" w:rsidP="007C2DEF">
            <w:pPr>
              <w:rPr>
                <w:b/>
              </w:rPr>
            </w:pPr>
          </w:p>
          <w:p w14:paraId="55B57573" w14:textId="0FA119B6" w:rsidR="006F64DF" w:rsidRDefault="006F64DF" w:rsidP="006F64DF">
            <w:pPr>
              <w:pStyle w:val="ListParagraph"/>
              <w:numPr>
                <w:ilvl w:val="0"/>
                <w:numId w:val="5"/>
              </w:numPr>
              <w:ind w:left="720"/>
            </w:pPr>
            <w:r>
              <w:t>This is the 3</w:t>
            </w:r>
            <w:r w:rsidRPr="006F64DF">
              <w:rPr>
                <w:vertAlign w:val="superscript"/>
              </w:rPr>
              <w:t>rd</w:t>
            </w:r>
            <w:r>
              <w:t xml:space="preserve"> class in a 3 part series on Web Design Essentials</w:t>
            </w:r>
          </w:p>
          <w:p w14:paraId="2D67A1A2" w14:textId="77777777" w:rsidR="006F64DF" w:rsidRDefault="006F64DF" w:rsidP="006F64DF">
            <w:pPr>
              <w:pStyle w:val="ListParagraph"/>
              <w:numPr>
                <w:ilvl w:val="0"/>
                <w:numId w:val="5"/>
              </w:numPr>
              <w:ind w:left="720"/>
            </w:pPr>
            <w:r>
              <w:t>Don’t worry, you don’t have to take all the classes, and you don’t have to take them in order</w:t>
            </w:r>
          </w:p>
          <w:p w14:paraId="7BB08A0E" w14:textId="7602BDF8" w:rsidR="006F64DF" w:rsidRDefault="006F64DF" w:rsidP="006F64DF">
            <w:pPr>
              <w:pStyle w:val="ListParagraph"/>
              <w:numPr>
                <w:ilvl w:val="0"/>
                <w:numId w:val="5"/>
              </w:numPr>
              <w:ind w:left="720"/>
            </w:pPr>
            <w:r>
              <w:t>If you have completed all 3, you can receive your certificate at the end of this class.</w:t>
            </w:r>
          </w:p>
          <w:p w14:paraId="3EAD42DB" w14:textId="77777777" w:rsidR="006F64DF" w:rsidRDefault="006F64DF" w:rsidP="006F64DF"/>
          <w:p w14:paraId="317CAE51" w14:textId="73B6728B" w:rsidR="007C2DEF" w:rsidRPr="00B7210B" w:rsidRDefault="006F64DF" w:rsidP="006F64DF">
            <w:pPr>
              <w:ind w:left="-42"/>
            </w:pPr>
            <w:r>
              <w:rPr>
                <w:i/>
              </w:rPr>
              <w:t xml:space="preserve">Encourage </w:t>
            </w:r>
            <w:r>
              <w:t>students to explore other classes offered by VPL.</w:t>
            </w:r>
          </w:p>
        </w:tc>
        <w:tc>
          <w:tcPr>
            <w:tcW w:w="2409" w:type="dxa"/>
            <w:tcBorders>
              <w:top w:val="single" w:sz="4" w:space="0" w:color="FFFFFF" w:themeColor="background1"/>
              <w:bottom w:val="single" w:sz="4" w:space="0" w:color="auto"/>
            </w:tcBorders>
          </w:tcPr>
          <w:p w14:paraId="17382CC0" w14:textId="77777777" w:rsidR="007C2DEF" w:rsidRDefault="007C2DEF" w:rsidP="007C2DEF">
            <w:pPr>
              <w:pStyle w:val="ListParagraph"/>
              <w:keepLines/>
              <w:numPr>
                <w:ilvl w:val="0"/>
                <w:numId w:val="16"/>
              </w:numPr>
              <w:ind w:left="317"/>
            </w:pPr>
            <w:r>
              <w:t>Listen to instructor</w:t>
            </w:r>
          </w:p>
          <w:p w14:paraId="611974A0" w14:textId="77777777" w:rsidR="007C2DEF" w:rsidRPr="00B7210B" w:rsidRDefault="007C2DEF" w:rsidP="007C2DEF">
            <w:pPr>
              <w:pStyle w:val="ListParagraph"/>
              <w:numPr>
                <w:ilvl w:val="0"/>
                <w:numId w:val="16"/>
              </w:numPr>
              <w:ind w:left="317"/>
            </w:pPr>
            <w:r>
              <w:t>Ask questions</w:t>
            </w:r>
          </w:p>
        </w:tc>
        <w:tc>
          <w:tcPr>
            <w:tcW w:w="2552" w:type="dxa"/>
            <w:tcBorders>
              <w:top w:val="single" w:sz="4" w:space="0" w:color="FFFFFF" w:themeColor="background1"/>
              <w:bottom w:val="single" w:sz="4" w:space="0" w:color="auto"/>
            </w:tcBorders>
          </w:tcPr>
          <w:p w14:paraId="289C04C7" w14:textId="77777777" w:rsidR="007C2DEF" w:rsidRPr="00B7210B" w:rsidRDefault="007C2DEF" w:rsidP="007C2DEF">
            <w:pPr>
              <w:ind w:left="-43"/>
            </w:pPr>
          </w:p>
        </w:tc>
      </w:tr>
      <w:tr w:rsidR="00BC2C8A" w:rsidRPr="00574348" w14:paraId="246C5E5C" w14:textId="77777777" w:rsidTr="00625481">
        <w:trPr>
          <w:trHeight w:val="739"/>
          <w:tblHeader/>
        </w:trPr>
        <w:tc>
          <w:tcPr>
            <w:tcW w:w="3369" w:type="dxa"/>
            <w:tcBorders>
              <w:top w:val="single" w:sz="4" w:space="0" w:color="auto"/>
              <w:left w:val="single" w:sz="4" w:space="0" w:color="auto"/>
              <w:bottom w:val="single" w:sz="4" w:space="0" w:color="auto"/>
              <w:right w:val="single" w:sz="4" w:space="0" w:color="auto"/>
            </w:tcBorders>
          </w:tcPr>
          <w:p w14:paraId="5BAD541C" w14:textId="01514142" w:rsidR="00BC2C8A" w:rsidRDefault="00625481" w:rsidP="00733CC9">
            <w:pPr>
              <w:rPr>
                <w:b/>
                <w:noProof/>
                <w:lang w:eastAsia="zh-TW"/>
              </w:rPr>
            </w:pPr>
            <w:r>
              <w:rPr>
                <w:noProof/>
                <w:lang w:eastAsia="zh-TW"/>
              </w:rPr>
              <w:lastRenderedPageBreak/>
              <w:drawing>
                <wp:inline distT="0" distB="0" distL="0" distR="0" wp14:anchorId="12482386" wp14:editId="74877842">
                  <wp:extent cx="2002155" cy="15011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2155" cy="1501140"/>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tcPr>
          <w:p w14:paraId="23809E19" w14:textId="566C8C2D" w:rsidR="00BC2C8A" w:rsidRDefault="00714B12" w:rsidP="00733CC9">
            <w:pPr>
              <w:rPr>
                <w:b/>
              </w:rPr>
            </w:pPr>
            <w:r>
              <w:rPr>
                <w:b/>
              </w:rPr>
              <w:t>5 min</w:t>
            </w:r>
          </w:p>
        </w:tc>
        <w:tc>
          <w:tcPr>
            <w:tcW w:w="5358" w:type="dxa"/>
            <w:tcBorders>
              <w:top w:val="single" w:sz="4" w:space="0" w:color="auto"/>
              <w:left w:val="single" w:sz="4" w:space="0" w:color="auto"/>
              <w:bottom w:val="single" w:sz="4" w:space="0" w:color="auto"/>
              <w:right w:val="single" w:sz="4" w:space="0" w:color="auto"/>
            </w:tcBorders>
          </w:tcPr>
          <w:p w14:paraId="6CFFA2D0" w14:textId="5A3AAE08" w:rsidR="006F64DF" w:rsidRDefault="006F64DF" w:rsidP="006F64DF">
            <w:pPr>
              <w:rPr>
                <w:b/>
              </w:rPr>
            </w:pPr>
            <w:r w:rsidRPr="00C85CBE">
              <w:rPr>
                <w:b/>
              </w:rPr>
              <w:t>LEARNING OPPORTUNTITIES AT VPL</w:t>
            </w:r>
          </w:p>
          <w:p w14:paraId="1833570E" w14:textId="77777777" w:rsidR="006F64DF" w:rsidRPr="006F64DF" w:rsidRDefault="006F64DF" w:rsidP="006F64DF">
            <w:pPr>
              <w:rPr>
                <w:b/>
              </w:rPr>
            </w:pPr>
          </w:p>
          <w:p w14:paraId="40C810D5" w14:textId="77777777" w:rsidR="006F64DF" w:rsidRPr="00EC2FC1" w:rsidRDefault="006F64DF" w:rsidP="006F64DF">
            <w:pPr>
              <w:pStyle w:val="ListParagraph"/>
              <w:numPr>
                <w:ilvl w:val="0"/>
                <w:numId w:val="5"/>
              </w:numPr>
              <w:ind w:left="720"/>
              <w:rPr>
                <w:b/>
              </w:rPr>
            </w:pPr>
            <w:r w:rsidRPr="00C85CBE">
              <w:t>There are several ways you can learn more about this topic. One way is through online learning at your</w:t>
            </w:r>
            <w:r w:rsidRPr="00EC2FC1">
              <w:rPr>
                <w:b/>
              </w:rPr>
              <w:t xml:space="preserve"> </w:t>
            </w:r>
            <w:r w:rsidRPr="00C85CBE">
              <w:t>own pace.</w:t>
            </w:r>
          </w:p>
          <w:p w14:paraId="563A9345" w14:textId="77777777" w:rsidR="006F64DF" w:rsidRDefault="006F64DF" w:rsidP="006F64DF">
            <w:pPr>
              <w:rPr>
                <w:b/>
              </w:rPr>
            </w:pPr>
          </w:p>
          <w:p w14:paraId="20309A61" w14:textId="77777777" w:rsidR="006F64DF" w:rsidRPr="00D039F5" w:rsidRDefault="006F64DF" w:rsidP="006F64DF">
            <w:pPr>
              <w:rPr>
                <w:b/>
              </w:rPr>
            </w:pPr>
            <w:r w:rsidRPr="00D039F5">
              <w:rPr>
                <w:b/>
              </w:rPr>
              <w:t>Lynda.com</w:t>
            </w:r>
            <w:hyperlink r:id="rId16" w:history="1">
              <w:r w:rsidRPr="00D039F5">
                <w:rPr>
                  <w:rStyle w:val="Hyperlink"/>
                  <w:b/>
                </w:rPr>
                <w:t xml:space="preserve"> </w:t>
              </w:r>
            </w:hyperlink>
          </w:p>
          <w:p w14:paraId="039F4CB0" w14:textId="77777777" w:rsidR="006F64DF" w:rsidRPr="00C85CBE" w:rsidRDefault="004F714A" w:rsidP="006F64DF">
            <w:pPr>
              <w:pStyle w:val="ListParagraph"/>
              <w:numPr>
                <w:ilvl w:val="1"/>
                <w:numId w:val="19"/>
              </w:numPr>
              <w:ind w:left="885"/>
            </w:pPr>
            <w:hyperlink r:id="rId17" w:history="1">
              <w:r w:rsidR="006F64DF" w:rsidRPr="00C85CBE">
                <w:rPr>
                  <w:rStyle w:val="Hyperlink"/>
                </w:rPr>
                <w:t>vpl.ca/</w:t>
              </w:r>
            </w:hyperlink>
            <w:hyperlink r:id="rId18" w:history="1">
              <w:r w:rsidR="006F64DF" w:rsidRPr="00C85CBE">
                <w:rPr>
                  <w:rStyle w:val="Hyperlink"/>
                </w:rPr>
                <w:t>lynda</w:t>
              </w:r>
            </w:hyperlink>
            <w:r w:rsidR="006F64DF" w:rsidRPr="00C85CBE">
              <w:t xml:space="preserve"> </w:t>
            </w:r>
          </w:p>
          <w:p w14:paraId="049F6804" w14:textId="77777777" w:rsidR="006F64DF" w:rsidRDefault="006F64DF" w:rsidP="006F64DF">
            <w:pPr>
              <w:pStyle w:val="ListParagraph"/>
              <w:numPr>
                <w:ilvl w:val="1"/>
                <w:numId w:val="19"/>
              </w:numPr>
              <w:ind w:left="885"/>
            </w:pPr>
            <w:r w:rsidRPr="00C85CBE">
              <w:t>videos; various tech topics; basic to advanced</w:t>
            </w:r>
          </w:p>
          <w:p w14:paraId="114DC06D" w14:textId="498890A5" w:rsidR="006F64DF" w:rsidRPr="00C85CBE" w:rsidRDefault="006F64DF" w:rsidP="006F64DF">
            <w:pPr>
              <w:pStyle w:val="ListParagraph"/>
              <w:numPr>
                <w:ilvl w:val="1"/>
                <w:numId w:val="19"/>
              </w:numPr>
              <w:ind w:left="885"/>
            </w:pPr>
            <w:r>
              <w:t>there is a class on WordPress (noted on your handout)</w:t>
            </w:r>
            <w:r w:rsidRPr="00C85CBE">
              <w:br/>
            </w:r>
          </w:p>
          <w:p w14:paraId="6EDBC9D2" w14:textId="77777777" w:rsidR="006F64DF" w:rsidRDefault="006F64DF" w:rsidP="006F64DF">
            <w:r w:rsidRPr="00D039F5">
              <w:rPr>
                <w:i/>
              </w:rPr>
              <w:t>Navigate to</w:t>
            </w:r>
            <w:r w:rsidRPr="00C85CBE">
              <w:t xml:space="preserve"> Lynda.com via the VPL website. </w:t>
            </w:r>
          </w:p>
          <w:p w14:paraId="00DA6E49" w14:textId="77777777" w:rsidR="006F64DF" w:rsidRDefault="006F64DF" w:rsidP="006F64DF"/>
          <w:p w14:paraId="56C596B3" w14:textId="77777777" w:rsidR="006F64DF" w:rsidRDefault="006F64DF" w:rsidP="006F64DF">
            <w:pPr>
              <w:rPr>
                <w:i/>
              </w:rPr>
            </w:pPr>
            <w:r w:rsidRPr="00D039F5">
              <w:rPr>
                <w:i/>
              </w:rPr>
              <w:t>Show</w:t>
            </w:r>
            <w:r w:rsidRPr="00C85CBE">
              <w:t xml:space="preserve"> them how to login and access Lynda. </w:t>
            </w:r>
            <w:r w:rsidRPr="00D039F5">
              <w:rPr>
                <w:i/>
              </w:rPr>
              <w:t xml:space="preserve"> </w:t>
            </w:r>
          </w:p>
          <w:p w14:paraId="753322FF" w14:textId="77777777" w:rsidR="006F64DF" w:rsidRDefault="006F64DF" w:rsidP="006F64DF">
            <w:pPr>
              <w:rPr>
                <w:i/>
              </w:rPr>
            </w:pPr>
          </w:p>
          <w:p w14:paraId="45D2915D" w14:textId="0F967593" w:rsidR="006F64DF" w:rsidRDefault="006F64DF" w:rsidP="006F64DF">
            <w:r w:rsidRPr="00D039F5">
              <w:rPr>
                <w:i/>
              </w:rPr>
              <w:t>Show</w:t>
            </w:r>
            <w:r w:rsidRPr="00C85CBE">
              <w:t xml:space="preserve"> them where to find the </w:t>
            </w:r>
            <w:r>
              <w:t>WordPress</w:t>
            </w:r>
            <w:r w:rsidRPr="00C85CBE">
              <w:t xml:space="preserve"> class on Lynda</w:t>
            </w:r>
            <w:r>
              <w:t>.</w:t>
            </w:r>
          </w:p>
          <w:p w14:paraId="3A1F7906" w14:textId="77777777" w:rsidR="006F64DF" w:rsidRPr="00C85CBE" w:rsidRDefault="006F64DF" w:rsidP="006F64DF"/>
          <w:p w14:paraId="6472A5A8" w14:textId="77777777" w:rsidR="006F64DF" w:rsidRPr="00D039F5" w:rsidRDefault="006F64DF" w:rsidP="006F64DF">
            <w:pPr>
              <w:rPr>
                <w:b/>
              </w:rPr>
            </w:pPr>
            <w:r w:rsidRPr="00D039F5">
              <w:rPr>
                <w:b/>
              </w:rPr>
              <w:t>VPL Research Guides</w:t>
            </w:r>
          </w:p>
          <w:p w14:paraId="1D4A0D01" w14:textId="77777777" w:rsidR="006F64DF" w:rsidRPr="00C85CBE" w:rsidRDefault="004F714A" w:rsidP="006F64DF">
            <w:pPr>
              <w:pStyle w:val="ListParagraph"/>
              <w:numPr>
                <w:ilvl w:val="0"/>
                <w:numId w:val="18"/>
              </w:numPr>
              <w:ind w:left="885"/>
            </w:pPr>
            <w:hyperlink r:id="rId19" w:history="1">
              <w:r w:rsidR="006F64DF" w:rsidRPr="00C85CBE">
                <w:rPr>
                  <w:rStyle w:val="Hyperlink"/>
                </w:rPr>
                <w:t>guides.vpl.ca</w:t>
              </w:r>
            </w:hyperlink>
            <w:r w:rsidR="006F64DF" w:rsidRPr="00C85CBE">
              <w:t xml:space="preserve"> </w:t>
            </w:r>
          </w:p>
          <w:p w14:paraId="3CE19337" w14:textId="77777777" w:rsidR="006F64DF" w:rsidRPr="00C85CBE" w:rsidRDefault="006F64DF" w:rsidP="006F64DF">
            <w:pPr>
              <w:pStyle w:val="ListParagraph"/>
              <w:numPr>
                <w:ilvl w:val="0"/>
                <w:numId w:val="18"/>
              </w:numPr>
              <w:ind w:left="885"/>
            </w:pPr>
            <w:r w:rsidRPr="00C85CBE">
              <w:t xml:space="preserve">Wide variety of topics; collected books &amp; online resources    </w:t>
            </w:r>
            <w:r w:rsidRPr="00C85CBE">
              <w:br/>
            </w:r>
          </w:p>
          <w:p w14:paraId="3DCD2195" w14:textId="77777777" w:rsidR="00625481" w:rsidRDefault="00625481" w:rsidP="00625481"/>
          <w:p w14:paraId="38C37D4B" w14:textId="46F6538C" w:rsidR="00714B12" w:rsidRDefault="00625481" w:rsidP="00625481">
            <w:r>
              <w:rPr>
                <w:i/>
              </w:rPr>
              <w:t xml:space="preserve">Remind </w:t>
            </w:r>
            <w:r w:rsidRPr="00625481">
              <w:t>the students that</w:t>
            </w:r>
            <w:r>
              <w:t xml:space="preserve"> these resources are noted on the first page of their handout</w:t>
            </w:r>
            <w:r w:rsidR="00714B12">
              <w:br/>
            </w:r>
          </w:p>
          <w:p w14:paraId="40F9C19D" w14:textId="45CF0E89" w:rsidR="00BC2C8A" w:rsidRPr="004C5841" w:rsidRDefault="006F64DF" w:rsidP="006F64DF">
            <w:pPr>
              <w:pStyle w:val="ListParagraph"/>
              <w:ind w:left="0"/>
            </w:pPr>
            <w:r w:rsidRPr="00D039F5">
              <w:rPr>
                <w:i/>
              </w:rPr>
              <w:t>Show</w:t>
            </w:r>
            <w:r w:rsidRPr="00C85CBE">
              <w:t xml:space="preserve"> them how to find the Research Guides from the VPL website and how to navigate to the Web Design Essentials Guide</w:t>
            </w:r>
            <w:r w:rsidRPr="004C5841">
              <w:t xml:space="preserve"> </w:t>
            </w:r>
          </w:p>
        </w:tc>
        <w:tc>
          <w:tcPr>
            <w:tcW w:w="2409" w:type="dxa"/>
            <w:tcBorders>
              <w:top w:val="single" w:sz="4" w:space="0" w:color="auto"/>
              <w:left w:val="single" w:sz="4" w:space="0" w:color="auto"/>
              <w:bottom w:val="single" w:sz="4" w:space="0" w:color="auto"/>
              <w:right w:val="single" w:sz="4" w:space="0" w:color="auto"/>
            </w:tcBorders>
          </w:tcPr>
          <w:p w14:paraId="26B6ACAD" w14:textId="77777777" w:rsidR="00D647C9" w:rsidRDefault="00D647C9" w:rsidP="00D647C9">
            <w:pPr>
              <w:pStyle w:val="ListParagraph"/>
              <w:keepLines/>
              <w:numPr>
                <w:ilvl w:val="0"/>
                <w:numId w:val="16"/>
              </w:numPr>
              <w:ind w:left="317"/>
            </w:pPr>
            <w:r>
              <w:t>Listen to instructor</w:t>
            </w:r>
          </w:p>
          <w:p w14:paraId="61BC84C1" w14:textId="77777777" w:rsidR="00D647C9" w:rsidRDefault="00D647C9" w:rsidP="00D647C9">
            <w:pPr>
              <w:pStyle w:val="ListParagraph"/>
              <w:keepLines/>
              <w:numPr>
                <w:ilvl w:val="0"/>
                <w:numId w:val="16"/>
              </w:numPr>
              <w:ind w:left="317"/>
            </w:pPr>
            <w:r>
              <w:t>Respond to prompts</w:t>
            </w:r>
          </w:p>
          <w:p w14:paraId="5CAAFCF2" w14:textId="183DC545" w:rsidR="00BC2C8A" w:rsidRPr="00D647C9" w:rsidRDefault="00D647C9" w:rsidP="00D647C9">
            <w:pPr>
              <w:pStyle w:val="ListParagraph"/>
              <w:keepLines/>
              <w:numPr>
                <w:ilvl w:val="0"/>
                <w:numId w:val="16"/>
              </w:numPr>
              <w:ind w:left="317"/>
            </w:pPr>
            <w:r>
              <w:t>Ask questions</w:t>
            </w:r>
            <w:r w:rsidRPr="00D647C9">
              <w:t xml:space="preserve"> </w:t>
            </w:r>
          </w:p>
        </w:tc>
        <w:tc>
          <w:tcPr>
            <w:tcW w:w="2552" w:type="dxa"/>
            <w:tcBorders>
              <w:top w:val="single" w:sz="4" w:space="0" w:color="auto"/>
              <w:left w:val="single" w:sz="4" w:space="0" w:color="auto"/>
              <w:bottom w:val="single" w:sz="4" w:space="0" w:color="auto"/>
              <w:right w:val="single" w:sz="4" w:space="0" w:color="auto"/>
            </w:tcBorders>
          </w:tcPr>
          <w:p w14:paraId="0CDA0E89" w14:textId="77777777" w:rsidR="00BC2C8A" w:rsidRPr="00B7210B" w:rsidRDefault="00BC2C8A" w:rsidP="00733CC9"/>
        </w:tc>
      </w:tr>
      <w:tr w:rsidR="00BC2C8A" w:rsidRPr="00574348" w14:paraId="3E752FA3" w14:textId="77777777" w:rsidTr="00625481">
        <w:trPr>
          <w:trHeight w:val="739"/>
          <w:tblHeader/>
        </w:trPr>
        <w:tc>
          <w:tcPr>
            <w:tcW w:w="3369" w:type="dxa"/>
            <w:tcBorders>
              <w:top w:val="single" w:sz="4" w:space="0" w:color="auto"/>
            </w:tcBorders>
          </w:tcPr>
          <w:p w14:paraId="6C6CB8ED" w14:textId="77777777" w:rsidR="00BC2C8A" w:rsidRDefault="00BC2C8A" w:rsidP="00733CC9">
            <w:pPr>
              <w:rPr>
                <w:b/>
                <w:noProof/>
                <w:lang w:eastAsia="zh-TW"/>
              </w:rPr>
            </w:pPr>
            <w:r w:rsidRPr="001C0F72">
              <w:rPr>
                <w:b/>
                <w:noProof/>
                <w:lang w:eastAsia="zh-TW"/>
              </w:rPr>
              <w:lastRenderedPageBreak/>
              <w:drawing>
                <wp:inline distT="0" distB="0" distL="0" distR="0" wp14:anchorId="71CBCBE6" wp14:editId="325A23CD">
                  <wp:extent cx="2092583" cy="1597306"/>
                  <wp:effectExtent l="19050" t="19050" r="21967" b="21944"/>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692" t="73750" r="86004" b="9583"/>
                          <a:stretch>
                            <a:fillRect/>
                          </a:stretch>
                        </pic:blipFill>
                        <pic:spPr bwMode="auto">
                          <a:xfrm>
                            <a:off x="0" y="0"/>
                            <a:ext cx="2092583" cy="1597306"/>
                          </a:xfrm>
                          <a:prstGeom prst="rect">
                            <a:avLst/>
                          </a:prstGeom>
                          <a:noFill/>
                          <a:ln w="9525">
                            <a:solidFill>
                              <a:schemeClr val="accent1"/>
                            </a:solidFill>
                            <a:miter lim="800000"/>
                            <a:headEnd/>
                            <a:tailEnd/>
                          </a:ln>
                        </pic:spPr>
                      </pic:pic>
                    </a:graphicData>
                  </a:graphic>
                </wp:inline>
              </w:drawing>
            </w:r>
          </w:p>
        </w:tc>
        <w:tc>
          <w:tcPr>
            <w:tcW w:w="879" w:type="dxa"/>
            <w:tcBorders>
              <w:top w:val="single" w:sz="4" w:space="0" w:color="auto"/>
            </w:tcBorders>
          </w:tcPr>
          <w:p w14:paraId="21FF3D35" w14:textId="7D2926F0" w:rsidR="00BC2C8A" w:rsidRDefault="00D647C9" w:rsidP="00733CC9">
            <w:pPr>
              <w:rPr>
                <w:b/>
              </w:rPr>
            </w:pPr>
            <w:r>
              <w:rPr>
                <w:b/>
              </w:rPr>
              <w:t>3</w:t>
            </w:r>
            <w:r w:rsidR="00625481">
              <w:rPr>
                <w:b/>
              </w:rPr>
              <w:t xml:space="preserve"> min</w:t>
            </w:r>
          </w:p>
        </w:tc>
        <w:tc>
          <w:tcPr>
            <w:tcW w:w="5358" w:type="dxa"/>
            <w:tcBorders>
              <w:top w:val="single" w:sz="4" w:space="0" w:color="auto"/>
            </w:tcBorders>
          </w:tcPr>
          <w:p w14:paraId="31A3CA0D" w14:textId="738B2485" w:rsidR="00D647C9" w:rsidRDefault="00D647C9" w:rsidP="00D647C9">
            <w:pPr>
              <w:rPr>
                <w:b/>
              </w:rPr>
            </w:pPr>
            <w:r w:rsidRPr="00C85CBE">
              <w:rPr>
                <w:b/>
              </w:rPr>
              <w:t>LEARNING OPPORTUNITIES AT VPL</w:t>
            </w:r>
          </w:p>
          <w:p w14:paraId="3C04ED51" w14:textId="77777777" w:rsidR="00D647C9" w:rsidRDefault="00D647C9" w:rsidP="00D647C9">
            <w:pPr>
              <w:rPr>
                <w:b/>
              </w:rPr>
            </w:pPr>
          </w:p>
          <w:p w14:paraId="6232DF82" w14:textId="77777777" w:rsidR="00D647C9" w:rsidRDefault="00D647C9" w:rsidP="00D647C9">
            <w:pPr>
              <w:pStyle w:val="ListParagraph"/>
              <w:numPr>
                <w:ilvl w:val="0"/>
                <w:numId w:val="45"/>
              </w:numPr>
            </w:pPr>
            <w:r>
              <w:t xml:space="preserve">This is </w:t>
            </w:r>
            <w:r w:rsidRPr="00D647C9">
              <w:rPr>
                <w:b/>
              </w:rPr>
              <w:t>one of many learning opportunities</w:t>
            </w:r>
            <w:r w:rsidRPr="00AE2CE4">
              <w:t xml:space="preserve"> at the library</w:t>
            </w:r>
            <w:r>
              <w:t>.</w:t>
            </w:r>
          </w:p>
          <w:p w14:paraId="2F1F1259" w14:textId="784A2DB9" w:rsidR="00BC2C8A" w:rsidRDefault="00D647C9" w:rsidP="00D647C9">
            <w:pPr>
              <w:pStyle w:val="ListParagraph"/>
              <w:numPr>
                <w:ilvl w:val="0"/>
                <w:numId w:val="45"/>
              </w:numPr>
            </w:pPr>
            <w:r>
              <w:t>Today’s class is m</w:t>
            </w:r>
            <w:r w:rsidRPr="00AE2CE4">
              <w:t xml:space="preserve">eant to be an </w:t>
            </w:r>
            <w:r w:rsidRPr="00D647C9">
              <w:rPr>
                <w:b/>
              </w:rPr>
              <w:t>introduction to the topic</w:t>
            </w:r>
            <w:r w:rsidRPr="00AE2CE4">
              <w:t xml:space="preserve"> – there are lots more ways to delve deeper.</w:t>
            </w:r>
          </w:p>
          <w:p w14:paraId="4947C0C2" w14:textId="77777777" w:rsidR="00D647C9" w:rsidRDefault="00D647C9" w:rsidP="00D647C9">
            <w:pPr>
              <w:pStyle w:val="ListParagraph"/>
              <w:numPr>
                <w:ilvl w:val="0"/>
                <w:numId w:val="45"/>
              </w:numPr>
            </w:pPr>
            <w:r>
              <w:t xml:space="preserve">There are many other ways to learn and </w:t>
            </w:r>
            <w:r w:rsidRPr="009C457A">
              <w:rPr>
                <w:b/>
              </w:rPr>
              <w:t>get help</w:t>
            </w:r>
            <w:r>
              <w:t xml:space="preserve"> on this and other topics at the library</w:t>
            </w:r>
          </w:p>
          <w:p w14:paraId="60BAB0BC" w14:textId="77777777" w:rsidR="00D647C9" w:rsidRPr="00C85CBE" w:rsidRDefault="00D647C9" w:rsidP="00D647C9">
            <w:pPr>
              <w:numPr>
                <w:ilvl w:val="1"/>
                <w:numId w:val="45"/>
              </w:numPr>
            </w:pPr>
            <w:r w:rsidRPr="009C457A">
              <w:rPr>
                <w:b/>
              </w:rPr>
              <w:t xml:space="preserve">Drop in </w:t>
            </w:r>
            <w:r w:rsidRPr="00C85CBE">
              <w:t>to any branch</w:t>
            </w:r>
          </w:p>
          <w:p w14:paraId="751B0977" w14:textId="77777777" w:rsidR="00D647C9" w:rsidRPr="00C85CBE" w:rsidRDefault="00D647C9" w:rsidP="00D647C9">
            <w:pPr>
              <w:numPr>
                <w:ilvl w:val="1"/>
                <w:numId w:val="45"/>
              </w:numPr>
            </w:pPr>
            <w:r w:rsidRPr="009C457A">
              <w:rPr>
                <w:b/>
              </w:rPr>
              <w:t>Tech Café</w:t>
            </w:r>
            <w:r w:rsidRPr="00C85CBE">
              <w:t xml:space="preserve"> at Central </w:t>
            </w:r>
          </w:p>
          <w:p w14:paraId="29470D06" w14:textId="77777777" w:rsidR="00D647C9" w:rsidRPr="002D7E46" w:rsidRDefault="00D647C9" w:rsidP="00D647C9">
            <w:pPr>
              <w:pStyle w:val="ListParagraph"/>
              <w:numPr>
                <w:ilvl w:val="1"/>
                <w:numId w:val="45"/>
              </w:numPr>
            </w:pPr>
            <w:r w:rsidRPr="009C457A">
              <w:rPr>
                <w:b/>
              </w:rPr>
              <w:t xml:space="preserve">Call or email </w:t>
            </w:r>
            <w:r>
              <w:t xml:space="preserve">the library </w:t>
            </w:r>
          </w:p>
          <w:p w14:paraId="50C8FABB" w14:textId="77777777" w:rsidR="00D647C9" w:rsidRPr="00625481" w:rsidRDefault="00D647C9" w:rsidP="00D647C9"/>
          <w:p w14:paraId="57072CF4" w14:textId="5515F6C0" w:rsidR="00C24797" w:rsidRPr="00625481" w:rsidRDefault="00625481" w:rsidP="00733CC9">
            <w:pPr>
              <w:rPr>
                <w:b/>
              </w:rPr>
            </w:pPr>
            <w:r w:rsidRPr="00625481">
              <w:rPr>
                <w:i/>
              </w:rPr>
              <w:t xml:space="preserve">Encourage </w:t>
            </w:r>
            <w:r w:rsidRPr="00625481">
              <w:t xml:space="preserve">students to reach out the library at a later date if they want some additional support with the subject matter. </w:t>
            </w:r>
            <w:r w:rsidRPr="00C442D5">
              <w:rPr>
                <w:i/>
              </w:rPr>
              <w:t>Explain</w:t>
            </w:r>
            <w:r w:rsidRPr="00625481">
              <w:t xml:space="preserve"> that we aren’t web design experts, but we can help them find the resources they need.</w:t>
            </w:r>
          </w:p>
        </w:tc>
        <w:tc>
          <w:tcPr>
            <w:tcW w:w="2409" w:type="dxa"/>
            <w:tcBorders>
              <w:top w:val="single" w:sz="4" w:space="0" w:color="auto"/>
            </w:tcBorders>
          </w:tcPr>
          <w:p w14:paraId="4954826D" w14:textId="77777777" w:rsidR="00BC2C8A" w:rsidRDefault="00BC2C8A" w:rsidP="0014677C">
            <w:pPr>
              <w:pStyle w:val="ListParagraph"/>
              <w:keepLines/>
              <w:numPr>
                <w:ilvl w:val="0"/>
                <w:numId w:val="16"/>
              </w:numPr>
              <w:ind w:left="317"/>
            </w:pPr>
            <w:r>
              <w:t>Listen to instructor</w:t>
            </w:r>
          </w:p>
          <w:p w14:paraId="4A1C7E1E" w14:textId="77777777" w:rsidR="00BC2C8A" w:rsidRDefault="00BC2C8A" w:rsidP="0014677C">
            <w:pPr>
              <w:pStyle w:val="ListParagraph"/>
              <w:keepLines/>
              <w:numPr>
                <w:ilvl w:val="0"/>
                <w:numId w:val="16"/>
              </w:numPr>
              <w:ind w:left="317"/>
            </w:pPr>
            <w:r>
              <w:t>Ask questions</w:t>
            </w:r>
          </w:p>
        </w:tc>
        <w:tc>
          <w:tcPr>
            <w:tcW w:w="2552" w:type="dxa"/>
            <w:tcBorders>
              <w:top w:val="single" w:sz="4" w:space="0" w:color="auto"/>
            </w:tcBorders>
          </w:tcPr>
          <w:p w14:paraId="421F1BAA" w14:textId="77777777" w:rsidR="00BC2C8A" w:rsidRPr="00B7210B" w:rsidRDefault="00BC2C8A" w:rsidP="00733CC9"/>
        </w:tc>
      </w:tr>
      <w:tr w:rsidR="00BC2C8A" w14:paraId="2036C359" w14:textId="77777777" w:rsidTr="00625481">
        <w:trPr>
          <w:trHeight w:val="739"/>
          <w:tblHeader/>
        </w:trPr>
        <w:tc>
          <w:tcPr>
            <w:tcW w:w="3369" w:type="dxa"/>
            <w:tcBorders>
              <w:top w:val="single" w:sz="4" w:space="0" w:color="FFFFFF" w:themeColor="background1"/>
              <w:bottom w:val="single" w:sz="4" w:space="0" w:color="auto"/>
            </w:tcBorders>
          </w:tcPr>
          <w:p w14:paraId="30B142C1" w14:textId="77777777" w:rsidR="00BC2C8A" w:rsidRPr="0050599F" w:rsidRDefault="00BC2C8A" w:rsidP="00733CC9">
            <w:pPr>
              <w:keepLines/>
              <w:rPr>
                <w:b/>
              </w:rPr>
            </w:pPr>
            <w:r w:rsidRPr="0050599F">
              <w:rPr>
                <w:b/>
                <w:noProof/>
                <w:lang w:eastAsia="zh-TW"/>
              </w:rPr>
              <w:drawing>
                <wp:inline distT="0" distB="0" distL="0" distR="0" wp14:anchorId="471C4305" wp14:editId="2243DE9A">
                  <wp:extent cx="2002155" cy="1477010"/>
                  <wp:effectExtent l="19050" t="19050" r="17145" b="27940"/>
                  <wp:docPr id="17" name="Picture 0" descr="go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png"/>
                          <pic:cNvPicPr/>
                        </pic:nvPicPr>
                        <pic:blipFill>
                          <a:blip r:embed="rId20" cstate="print"/>
                          <a:stretch>
                            <a:fillRect/>
                          </a:stretch>
                        </pic:blipFill>
                        <pic:spPr>
                          <a:xfrm>
                            <a:off x="0" y="0"/>
                            <a:ext cx="2002155" cy="1477010"/>
                          </a:xfrm>
                          <a:prstGeom prst="rect">
                            <a:avLst/>
                          </a:prstGeom>
                          <a:ln>
                            <a:solidFill>
                              <a:schemeClr val="accent1"/>
                            </a:solidFill>
                          </a:ln>
                        </pic:spPr>
                      </pic:pic>
                    </a:graphicData>
                  </a:graphic>
                </wp:inline>
              </w:drawing>
            </w:r>
          </w:p>
        </w:tc>
        <w:tc>
          <w:tcPr>
            <w:tcW w:w="879" w:type="dxa"/>
            <w:tcBorders>
              <w:top w:val="single" w:sz="4" w:space="0" w:color="FFFFFF" w:themeColor="background1"/>
              <w:bottom w:val="single" w:sz="4" w:space="0" w:color="auto"/>
            </w:tcBorders>
          </w:tcPr>
          <w:p w14:paraId="1B5AA4FB" w14:textId="77777777" w:rsidR="00BC2C8A" w:rsidRPr="00083368" w:rsidRDefault="00BC2C8A" w:rsidP="00733CC9">
            <w:pPr>
              <w:rPr>
                <w:b/>
              </w:rPr>
            </w:pPr>
            <w:r>
              <w:rPr>
                <w:b/>
              </w:rPr>
              <w:t xml:space="preserve">2 </w:t>
            </w:r>
            <w:r w:rsidRPr="00083368">
              <w:rPr>
                <w:b/>
              </w:rPr>
              <w:t>min</w:t>
            </w:r>
          </w:p>
        </w:tc>
        <w:tc>
          <w:tcPr>
            <w:tcW w:w="5358" w:type="dxa"/>
            <w:tcBorders>
              <w:top w:val="single" w:sz="4" w:space="0" w:color="FFFFFF" w:themeColor="background1"/>
              <w:bottom w:val="single" w:sz="4" w:space="0" w:color="auto"/>
            </w:tcBorders>
          </w:tcPr>
          <w:p w14:paraId="3077B047" w14:textId="77777777" w:rsidR="00D647C9" w:rsidRDefault="00D647C9" w:rsidP="00D647C9">
            <w:pPr>
              <w:rPr>
                <w:b/>
              </w:rPr>
            </w:pPr>
            <w:r>
              <w:rPr>
                <w:b/>
              </w:rPr>
              <w:t>LEARNING OBJECTIVES</w:t>
            </w:r>
          </w:p>
          <w:p w14:paraId="1C1F350A" w14:textId="77777777" w:rsidR="00714B12" w:rsidRDefault="00714B12" w:rsidP="00714B12">
            <w:pPr>
              <w:rPr>
                <w:b/>
              </w:rPr>
            </w:pPr>
          </w:p>
          <w:p w14:paraId="193C3F1C" w14:textId="77777777" w:rsidR="00D647C9" w:rsidRPr="005A6663" w:rsidRDefault="00D647C9" w:rsidP="00D647C9">
            <w:r w:rsidRPr="005A6663">
              <w:rPr>
                <w:i/>
              </w:rPr>
              <w:t xml:space="preserve">Review </w:t>
            </w:r>
            <w:r>
              <w:t>s</w:t>
            </w:r>
            <w:r w:rsidRPr="005A6663">
              <w:t xml:space="preserve">lide and </w:t>
            </w:r>
            <w:r>
              <w:t>read learning o</w:t>
            </w:r>
            <w:r w:rsidRPr="005A6663">
              <w:t>utcomes</w:t>
            </w:r>
            <w:r>
              <w:t xml:space="preserve"> listed on slide</w:t>
            </w:r>
          </w:p>
          <w:p w14:paraId="322EE511" w14:textId="77777777" w:rsidR="00A66875" w:rsidRPr="00A66875" w:rsidRDefault="00A66875" w:rsidP="00714B12">
            <w:pPr>
              <w:rPr>
                <w:i/>
              </w:rPr>
            </w:pPr>
          </w:p>
          <w:p w14:paraId="773988CE" w14:textId="77777777" w:rsidR="00D647C9" w:rsidRPr="001B0628" w:rsidRDefault="00D647C9" w:rsidP="00D647C9">
            <w:pPr>
              <w:rPr>
                <w:b/>
                <w:lang w:eastAsia="zh-TW"/>
              </w:rPr>
            </w:pPr>
            <w:r w:rsidRPr="00D039F5">
              <w:rPr>
                <w:i/>
                <w:lang w:eastAsia="zh-TW"/>
              </w:rPr>
              <w:t>Ask</w:t>
            </w:r>
            <w:r>
              <w:rPr>
                <w:i/>
                <w:lang w:eastAsia="zh-TW"/>
              </w:rPr>
              <w:t>:</w:t>
            </w:r>
          </w:p>
          <w:p w14:paraId="75423760" w14:textId="77777777" w:rsidR="00D647C9" w:rsidRDefault="00D647C9" w:rsidP="00D647C9">
            <w:pPr>
              <w:pStyle w:val="ListParagraph"/>
              <w:numPr>
                <w:ilvl w:val="0"/>
                <w:numId w:val="23"/>
              </w:numPr>
            </w:pPr>
            <w:r w:rsidRPr="00180A8B">
              <w:t xml:space="preserve">Any </w:t>
            </w:r>
            <w:r w:rsidRPr="005A6663">
              <w:rPr>
                <w:b/>
              </w:rPr>
              <w:t>comments or questions</w:t>
            </w:r>
            <w:r w:rsidRPr="00180A8B">
              <w:t xml:space="preserve"> about w</w:t>
            </w:r>
            <w:r>
              <w:t xml:space="preserve">hat we will be covering today? </w:t>
            </w:r>
          </w:p>
          <w:p w14:paraId="0853577D" w14:textId="77777777" w:rsidR="00D647C9" w:rsidRDefault="00D647C9" w:rsidP="00D647C9"/>
          <w:p w14:paraId="00500266" w14:textId="77777777" w:rsidR="00D647C9" w:rsidRPr="008855B4" w:rsidRDefault="00D647C9" w:rsidP="00D647C9">
            <w:pPr>
              <w:rPr>
                <w:lang w:eastAsia="zh-TW"/>
              </w:rPr>
            </w:pPr>
            <w:r w:rsidRPr="00D039F5">
              <w:rPr>
                <w:i/>
                <w:lang w:eastAsia="zh-TW"/>
              </w:rPr>
              <w:t>Lead</w:t>
            </w:r>
            <w:r w:rsidRPr="008855B4">
              <w:rPr>
                <w:lang w:eastAsia="zh-TW"/>
              </w:rPr>
              <w:t xml:space="preserve"> a round where people introduce themselves and </w:t>
            </w:r>
            <w:r w:rsidRPr="009C457A">
              <w:rPr>
                <w:lang w:eastAsia="zh-TW"/>
              </w:rPr>
              <w:t>answer this question</w:t>
            </w:r>
            <w:r>
              <w:rPr>
                <w:lang w:eastAsia="zh-TW"/>
              </w:rPr>
              <w:t>:</w:t>
            </w:r>
          </w:p>
          <w:p w14:paraId="1878A812" w14:textId="77777777" w:rsidR="00D647C9" w:rsidRPr="001B0628" w:rsidRDefault="00D647C9" w:rsidP="00D647C9">
            <w:pPr>
              <w:pStyle w:val="ListParagraph"/>
              <w:numPr>
                <w:ilvl w:val="0"/>
                <w:numId w:val="23"/>
              </w:numPr>
              <w:rPr>
                <w:b/>
                <w:lang w:eastAsia="zh-TW"/>
              </w:rPr>
            </w:pPr>
            <w:r>
              <w:rPr>
                <w:lang w:eastAsia="zh-TW"/>
              </w:rPr>
              <w:t>Please share your name and what brings you here today. What are you hoping to learn from this class?</w:t>
            </w:r>
          </w:p>
          <w:p w14:paraId="202AA3CD" w14:textId="2BB62A9D" w:rsidR="003B568B" w:rsidRDefault="00A66875" w:rsidP="00D647C9">
            <w:pPr>
              <w:pStyle w:val="ListParagraph"/>
              <w:numPr>
                <w:ilvl w:val="0"/>
                <w:numId w:val="23"/>
              </w:numPr>
            </w:pPr>
            <w:r>
              <w:t xml:space="preserve">Does anyone have experience </w:t>
            </w:r>
            <w:r w:rsidR="00714B12">
              <w:t>making websites</w:t>
            </w:r>
            <w:r>
              <w:t>? Where there any challenges you faced?</w:t>
            </w:r>
          </w:p>
          <w:p w14:paraId="47B4D272" w14:textId="54D4D9AB" w:rsidR="00BC2C8A" w:rsidRDefault="00821516" w:rsidP="00A66875">
            <w:r>
              <w:t xml:space="preserve"> </w:t>
            </w:r>
          </w:p>
        </w:tc>
        <w:tc>
          <w:tcPr>
            <w:tcW w:w="2409" w:type="dxa"/>
            <w:tcBorders>
              <w:top w:val="single" w:sz="4" w:space="0" w:color="FFFFFF" w:themeColor="background1"/>
              <w:bottom w:val="single" w:sz="4" w:space="0" w:color="auto"/>
            </w:tcBorders>
          </w:tcPr>
          <w:p w14:paraId="7EFA33EE" w14:textId="77777777" w:rsidR="00BC2C8A" w:rsidRPr="00574348" w:rsidRDefault="00BC2C8A" w:rsidP="0014677C">
            <w:pPr>
              <w:pStyle w:val="ListParagraph"/>
              <w:numPr>
                <w:ilvl w:val="0"/>
                <w:numId w:val="12"/>
              </w:numPr>
              <w:ind w:left="459"/>
            </w:pPr>
            <w:r w:rsidRPr="00574348">
              <w:t>Listen to instructor</w:t>
            </w:r>
          </w:p>
          <w:p w14:paraId="5FA72D77" w14:textId="77777777" w:rsidR="00BC2C8A" w:rsidRDefault="00BC2C8A" w:rsidP="00733CC9">
            <w:pPr>
              <w:pStyle w:val="ListParagraph"/>
              <w:numPr>
                <w:ilvl w:val="0"/>
                <w:numId w:val="6"/>
              </w:numPr>
              <w:ind w:left="459"/>
            </w:pPr>
            <w:r w:rsidRPr="00574348">
              <w:t>Respond to instructor’s questions</w:t>
            </w:r>
          </w:p>
        </w:tc>
        <w:tc>
          <w:tcPr>
            <w:tcW w:w="2552" w:type="dxa"/>
            <w:tcBorders>
              <w:top w:val="single" w:sz="4" w:space="0" w:color="FFFFFF" w:themeColor="background1"/>
              <w:bottom w:val="single" w:sz="4" w:space="0" w:color="auto"/>
            </w:tcBorders>
          </w:tcPr>
          <w:p w14:paraId="2B881FC0" w14:textId="77777777" w:rsidR="00BC2C8A" w:rsidRDefault="00BC2C8A" w:rsidP="00733CC9"/>
        </w:tc>
      </w:tr>
      <w:tr w:rsidR="00A66875" w14:paraId="0B88C446" w14:textId="77777777" w:rsidTr="00625481">
        <w:trPr>
          <w:trHeight w:val="739"/>
          <w:tblHeader/>
        </w:trPr>
        <w:tc>
          <w:tcPr>
            <w:tcW w:w="3369" w:type="dxa"/>
            <w:tcBorders>
              <w:top w:val="single" w:sz="4" w:space="0" w:color="auto"/>
              <w:left w:val="single" w:sz="4" w:space="0" w:color="auto"/>
              <w:bottom w:val="single" w:sz="4" w:space="0" w:color="auto"/>
              <w:right w:val="single" w:sz="4" w:space="0" w:color="auto"/>
            </w:tcBorders>
          </w:tcPr>
          <w:p w14:paraId="642DAFE9" w14:textId="77777777" w:rsidR="00A66875" w:rsidRDefault="00A66875" w:rsidP="00733CC9">
            <w:pPr>
              <w:keepLines/>
              <w:rPr>
                <w:noProof/>
                <w:lang w:eastAsia="zh-TW"/>
              </w:rPr>
            </w:pPr>
          </w:p>
          <w:p w14:paraId="1C0A72B7" w14:textId="288E10A3" w:rsidR="00A66875" w:rsidRPr="0050599F" w:rsidRDefault="00A66875" w:rsidP="00733CC9">
            <w:pPr>
              <w:keepLines/>
              <w:rPr>
                <w:b/>
                <w:noProof/>
                <w:lang w:eastAsia="zh-TW"/>
              </w:rPr>
            </w:pPr>
            <w:r>
              <w:rPr>
                <w:noProof/>
                <w:lang w:eastAsia="zh-TW"/>
              </w:rPr>
              <w:drawing>
                <wp:inline distT="0" distB="0" distL="0" distR="0" wp14:anchorId="6D210F2F" wp14:editId="60366C77">
                  <wp:extent cx="2162175" cy="16391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369" r="13416"/>
                          <a:stretch/>
                        </pic:blipFill>
                        <pic:spPr bwMode="auto">
                          <a:xfrm>
                            <a:off x="0" y="0"/>
                            <a:ext cx="2167369" cy="16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tcPr>
          <w:p w14:paraId="57DF9438" w14:textId="0EBB0695" w:rsidR="00A66875" w:rsidRDefault="00C30255" w:rsidP="00733CC9">
            <w:pPr>
              <w:rPr>
                <w:b/>
              </w:rPr>
            </w:pPr>
            <w:r>
              <w:rPr>
                <w:b/>
              </w:rPr>
              <w:t>5 min</w:t>
            </w:r>
          </w:p>
        </w:tc>
        <w:tc>
          <w:tcPr>
            <w:tcW w:w="5358" w:type="dxa"/>
            <w:tcBorders>
              <w:top w:val="single" w:sz="4" w:space="0" w:color="auto"/>
              <w:left w:val="single" w:sz="4" w:space="0" w:color="auto"/>
              <w:bottom w:val="single" w:sz="4" w:space="0" w:color="auto"/>
              <w:right w:val="single" w:sz="4" w:space="0" w:color="auto"/>
            </w:tcBorders>
          </w:tcPr>
          <w:p w14:paraId="5F4D40EA" w14:textId="36595009" w:rsidR="00501612" w:rsidRPr="00501612" w:rsidRDefault="00501612" w:rsidP="00A66875">
            <w:pPr>
              <w:rPr>
                <w:b/>
                <w:bCs/>
              </w:rPr>
            </w:pPr>
            <w:r w:rsidRPr="00501612">
              <w:rPr>
                <w:b/>
                <w:bCs/>
              </w:rPr>
              <w:t>ELEMENTS OF WEB DESIGN</w:t>
            </w:r>
          </w:p>
          <w:p w14:paraId="1B603879" w14:textId="77777777" w:rsidR="00501612" w:rsidRDefault="00501612" w:rsidP="00A66875">
            <w:pPr>
              <w:rPr>
                <w:bCs/>
                <w:i/>
              </w:rPr>
            </w:pPr>
          </w:p>
          <w:p w14:paraId="18DE6702" w14:textId="77777777" w:rsidR="00A66875" w:rsidRPr="00A66875" w:rsidRDefault="00A66875" w:rsidP="00A66875">
            <w:pPr>
              <w:rPr>
                <w:bCs/>
              </w:rPr>
            </w:pPr>
            <w:r>
              <w:rPr>
                <w:bCs/>
                <w:i/>
              </w:rPr>
              <w:t>Review</w:t>
            </w:r>
            <w:r w:rsidRPr="00A869BD">
              <w:rPr>
                <w:b/>
                <w:bCs/>
                <w:i/>
              </w:rPr>
              <w:t xml:space="preserve"> </w:t>
            </w:r>
            <w:r w:rsidRPr="00A66875">
              <w:rPr>
                <w:bCs/>
              </w:rPr>
              <w:t xml:space="preserve">key principles from the </w:t>
            </w:r>
            <w:r w:rsidRPr="00A66875">
              <w:rPr>
                <w:b/>
                <w:bCs/>
              </w:rPr>
              <w:t>Design class</w:t>
            </w:r>
          </w:p>
          <w:p w14:paraId="0709C597" w14:textId="1A9BB94D" w:rsidR="00446F30" w:rsidRDefault="00A66875" w:rsidP="0014677C">
            <w:pPr>
              <w:pStyle w:val="ListParagraph"/>
              <w:numPr>
                <w:ilvl w:val="0"/>
                <w:numId w:val="23"/>
              </w:numPr>
              <w:rPr>
                <w:bCs/>
              </w:rPr>
            </w:pPr>
            <w:r w:rsidRPr="00446F30">
              <w:rPr>
                <w:bCs/>
              </w:rPr>
              <w:t>To recap what we learned in the design class, it is i</w:t>
            </w:r>
            <w:r w:rsidR="00446F30" w:rsidRPr="00446F30">
              <w:rPr>
                <w:bCs/>
              </w:rPr>
              <w:t xml:space="preserve">mportant to have a plan about the </w:t>
            </w:r>
            <w:r w:rsidR="00446F30" w:rsidRPr="00446F30">
              <w:rPr>
                <w:b/>
                <w:bCs/>
              </w:rPr>
              <w:t>purpose</w:t>
            </w:r>
            <w:r w:rsidR="00446F30" w:rsidRPr="00446F30">
              <w:rPr>
                <w:bCs/>
              </w:rPr>
              <w:t xml:space="preserve"> and </w:t>
            </w:r>
            <w:r w:rsidR="00446F30" w:rsidRPr="00446F30">
              <w:rPr>
                <w:b/>
                <w:bCs/>
              </w:rPr>
              <w:t>audience</w:t>
            </w:r>
            <w:r w:rsidR="00446F30" w:rsidRPr="00446F30">
              <w:rPr>
                <w:bCs/>
              </w:rPr>
              <w:t xml:space="preserve"> for your website</w:t>
            </w:r>
            <w:r w:rsidR="00446F30">
              <w:rPr>
                <w:bCs/>
              </w:rPr>
              <w:t xml:space="preserve">, which will help guide the </w:t>
            </w:r>
            <w:r w:rsidR="00446F30" w:rsidRPr="00446F30">
              <w:rPr>
                <w:b/>
                <w:bCs/>
              </w:rPr>
              <w:t>3 Elements of Web Desig</w:t>
            </w:r>
            <w:r w:rsidR="00446F30">
              <w:rPr>
                <w:bCs/>
              </w:rPr>
              <w:t>n.</w:t>
            </w:r>
          </w:p>
          <w:p w14:paraId="3484C95E" w14:textId="77777777" w:rsidR="00625481" w:rsidRPr="00446F30" w:rsidRDefault="00625481" w:rsidP="00625481">
            <w:pPr>
              <w:pStyle w:val="ListParagraph"/>
              <w:rPr>
                <w:bCs/>
              </w:rPr>
            </w:pPr>
          </w:p>
          <w:p w14:paraId="4C8A1494" w14:textId="09F517B9" w:rsidR="000606C9" w:rsidRDefault="00446F30" w:rsidP="00446F30">
            <w:r>
              <w:t>[</w:t>
            </w:r>
            <w:r w:rsidR="00501612" w:rsidRPr="00501612">
              <w:rPr>
                <w:u w:val="single"/>
              </w:rPr>
              <w:t>Note</w:t>
            </w:r>
            <w:r w:rsidR="00501612">
              <w:t xml:space="preserve">: </w:t>
            </w:r>
            <w:r>
              <w:t xml:space="preserve">Slide includes animations on click] </w:t>
            </w:r>
          </w:p>
          <w:p w14:paraId="2BEE29F6" w14:textId="77777777" w:rsidR="000606C9" w:rsidRPr="00A66875" w:rsidRDefault="000606C9" w:rsidP="00446F30"/>
          <w:p w14:paraId="1847D1E5" w14:textId="0BB4D08F" w:rsidR="00446F30" w:rsidRPr="00446F30" w:rsidRDefault="00446F30" w:rsidP="00446F30">
            <w:r>
              <w:t>[Click]</w:t>
            </w:r>
          </w:p>
          <w:p w14:paraId="0E57472D" w14:textId="24B38D8F" w:rsidR="00A66875" w:rsidRPr="00446F30" w:rsidRDefault="00446F30" w:rsidP="0014677C">
            <w:pPr>
              <w:pStyle w:val="ListParagraph"/>
              <w:numPr>
                <w:ilvl w:val="0"/>
                <w:numId w:val="23"/>
              </w:numPr>
            </w:pPr>
            <w:r w:rsidRPr="00446F30">
              <w:rPr>
                <w:bCs/>
              </w:rPr>
              <w:t xml:space="preserve">How does your </w:t>
            </w:r>
            <w:r w:rsidRPr="00625481">
              <w:rPr>
                <w:b/>
                <w:bCs/>
              </w:rPr>
              <w:t>content</w:t>
            </w:r>
            <w:r w:rsidRPr="00446F30">
              <w:rPr>
                <w:bCs/>
              </w:rPr>
              <w:t xml:space="preserve"> affect your aesthetic decisions, and the usability/accessibility considerations for your site?</w:t>
            </w:r>
          </w:p>
          <w:p w14:paraId="4DC088B6" w14:textId="63206F13" w:rsidR="00446F30" w:rsidRDefault="00446F30" w:rsidP="0014677C">
            <w:pPr>
              <w:pStyle w:val="ListParagraph"/>
              <w:numPr>
                <w:ilvl w:val="0"/>
                <w:numId w:val="23"/>
              </w:numPr>
            </w:pPr>
            <w:r>
              <w:rPr>
                <w:bCs/>
              </w:rPr>
              <w:t>Possible answers: audience will affect aesthetic choices (eg children prefer different aesthetics than adults); if content is image-based, you will have to consider the aesthetics and consider how to communicate the content to people with vision impairments</w:t>
            </w:r>
          </w:p>
          <w:p w14:paraId="48D906D5" w14:textId="22D8A8F3" w:rsidR="00446F30" w:rsidRDefault="00446F30" w:rsidP="00446F30">
            <w:r>
              <w:t>[Click]</w:t>
            </w:r>
          </w:p>
          <w:p w14:paraId="6CD63317" w14:textId="1D44B933" w:rsidR="00446F30" w:rsidRDefault="00446F30" w:rsidP="0014677C">
            <w:pPr>
              <w:pStyle w:val="ListParagraph"/>
              <w:numPr>
                <w:ilvl w:val="0"/>
                <w:numId w:val="23"/>
              </w:numPr>
            </w:pPr>
            <w:r>
              <w:t xml:space="preserve">How do the </w:t>
            </w:r>
            <w:r w:rsidRPr="00625481">
              <w:rPr>
                <w:b/>
              </w:rPr>
              <w:t>aesthetics</w:t>
            </w:r>
            <w:r>
              <w:t xml:space="preserve"> of your site affect you content choices, and the usability/accessibility for your site?</w:t>
            </w:r>
          </w:p>
          <w:p w14:paraId="0A9BAEB0" w14:textId="77118935" w:rsidR="00446F30" w:rsidRDefault="00446F30" w:rsidP="0014677C">
            <w:pPr>
              <w:pStyle w:val="ListParagraph"/>
              <w:numPr>
                <w:ilvl w:val="0"/>
                <w:numId w:val="23"/>
              </w:numPr>
            </w:pPr>
            <w:r>
              <w:t>Possible answers: if you want your site to look clean (lots of whitespace), you will have to limit content per page; too little content might make the site difficult t</w:t>
            </w:r>
            <w:r w:rsidR="00501612">
              <w:t>o navigate, affecting usability</w:t>
            </w:r>
          </w:p>
          <w:p w14:paraId="070A3571" w14:textId="47F56469" w:rsidR="00446F30" w:rsidRDefault="00446F30" w:rsidP="00446F30">
            <w:r>
              <w:t>[Click]</w:t>
            </w:r>
          </w:p>
          <w:p w14:paraId="2C19FC6B" w14:textId="370ADA04" w:rsidR="00446F30" w:rsidRDefault="00446F30" w:rsidP="0014677C">
            <w:pPr>
              <w:pStyle w:val="ListParagraph"/>
              <w:numPr>
                <w:ilvl w:val="0"/>
                <w:numId w:val="23"/>
              </w:numPr>
            </w:pPr>
            <w:r>
              <w:t xml:space="preserve">How might </w:t>
            </w:r>
            <w:r w:rsidRPr="00625481">
              <w:rPr>
                <w:b/>
              </w:rPr>
              <w:t>usability</w:t>
            </w:r>
            <w:r>
              <w:t xml:space="preserve"> considerations affect your aesthetic and content choices?</w:t>
            </w:r>
          </w:p>
          <w:p w14:paraId="37461BF5" w14:textId="7D12186A" w:rsidR="00A66875" w:rsidRPr="00625481" w:rsidRDefault="00446F30" w:rsidP="00032BDB">
            <w:pPr>
              <w:pStyle w:val="ListParagraph"/>
            </w:pPr>
            <w:r>
              <w:t>Possible answers: you may against relying on colours to convey information, due to colorblindness</w:t>
            </w:r>
          </w:p>
        </w:tc>
        <w:tc>
          <w:tcPr>
            <w:tcW w:w="2409" w:type="dxa"/>
            <w:tcBorders>
              <w:top w:val="single" w:sz="4" w:space="0" w:color="auto"/>
              <w:left w:val="single" w:sz="4" w:space="0" w:color="auto"/>
              <w:bottom w:val="single" w:sz="4" w:space="0" w:color="auto"/>
              <w:right w:val="single" w:sz="4" w:space="0" w:color="auto"/>
            </w:tcBorders>
          </w:tcPr>
          <w:p w14:paraId="296C60D8" w14:textId="77777777" w:rsidR="00A66875" w:rsidRDefault="00CD151D" w:rsidP="00CC0878">
            <w:pPr>
              <w:pStyle w:val="ListParagraph"/>
              <w:numPr>
                <w:ilvl w:val="0"/>
                <w:numId w:val="6"/>
              </w:numPr>
            </w:pPr>
            <w:r>
              <w:t>Listen to instructor</w:t>
            </w:r>
          </w:p>
          <w:p w14:paraId="5632A9E2" w14:textId="77777777" w:rsidR="00CD151D" w:rsidRDefault="00CD151D" w:rsidP="00CC0878">
            <w:pPr>
              <w:pStyle w:val="ListParagraph"/>
              <w:numPr>
                <w:ilvl w:val="0"/>
                <w:numId w:val="6"/>
              </w:numPr>
            </w:pPr>
            <w:r>
              <w:t>Respond to prompts</w:t>
            </w:r>
          </w:p>
          <w:p w14:paraId="1893DC0F" w14:textId="77777777" w:rsidR="00CD151D" w:rsidRDefault="00CD151D" w:rsidP="00CC0878">
            <w:pPr>
              <w:pStyle w:val="ListParagraph"/>
              <w:numPr>
                <w:ilvl w:val="0"/>
                <w:numId w:val="6"/>
              </w:numPr>
            </w:pPr>
            <w:r>
              <w:t>Ask questions</w:t>
            </w:r>
          </w:p>
          <w:p w14:paraId="17AB6A43" w14:textId="0464133B" w:rsidR="00CC0878" w:rsidRDefault="00CC0878" w:rsidP="00446F30"/>
          <w:p w14:paraId="0E4266F9" w14:textId="24751C33" w:rsidR="00CC0878" w:rsidRDefault="00CC0878" w:rsidP="00CC0878"/>
          <w:p w14:paraId="3BC79DC7" w14:textId="73FCBF8B" w:rsidR="00CC0878" w:rsidRDefault="00CC0878" w:rsidP="00CC0878"/>
          <w:p w14:paraId="424D390C" w14:textId="77777777" w:rsidR="00CD151D" w:rsidRPr="00CC0878" w:rsidRDefault="00CD151D" w:rsidP="00CC0878">
            <w:pPr>
              <w:jc w:val="right"/>
            </w:pPr>
          </w:p>
        </w:tc>
        <w:tc>
          <w:tcPr>
            <w:tcW w:w="2552" w:type="dxa"/>
            <w:tcBorders>
              <w:top w:val="single" w:sz="4" w:space="0" w:color="auto"/>
              <w:left w:val="single" w:sz="4" w:space="0" w:color="auto"/>
              <w:bottom w:val="single" w:sz="4" w:space="0" w:color="auto"/>
              <w:right w:val="single" w:sz="4" w:space="0" w:color="auto"/>
            </w:tcBorders>
          </w:tcPr>
          <w:p w14:paraId="312C3D45" w14:textId="77777777" w:rsidR="00A66875" w:rsidRDefault="00CC0878" w:rsidP="0014677C">
            <w:pPr>
              <w:pStyle w:val="Default"/>
              <w:numPr>
                <w:ilvl w:val="0"/>
                <w:numId w:val="14"/>
              </w:numPr>
              <w:spacing w:after="12"/>
              <w:rPr>
                <w:rFonts w:ascii="Calibri" w:hAnsi="Calibri" w:cs="Calibri"/>
                <w:color w:val="auto"/>
                <w:sz w:val="22"/>
                <w:szCs w:val="22"/>
              </w:rPr>
            </w:pPr>
            <w:r w:rsidRPr="00392AE6">
              <w:rPr>
                <w:rFonts w:ascii="Calibri" w:hAnsi="Calibri" w:cs="Calibri"/>
                <w:color w:val="auto"/>
                <w:sz w:val="22"/>
                <w:szCs w:val="22"/>
              </w:rPr>
              <w:t xml:space="preserve">Integrate considerations of accessibility, aesthetics and user experience into the design process. </w:t>
            </w:r>
          </w:p>
          <w:p w14:paraId="2618412B" w14:textId="0E178695" w:rsidR="00E00226" w:rsidRPr="00E00226" w:rsidRDefault="00E00226" w:rsidP="0014677C">
            <w:pPr>
              <w:pStyle w:val="Default"/>
              <w:numPr>
                <w:ilvl w:val="0"/>
                <w:numId w:val="14"/>
              </w:numPr>
              <w:spacing w:after="12"/>
              <w:rPr>
                <w:rFonts w:ascii="Calibri" w:hAnsi="Calibri" w:cs="Calibri"/>
                <w:color w:val="auto"/>
                <w:sz w:val="22"/>
                <w:szCs w:val="22"/>
              </w:rPr>
            </w:pPr>
            <w:r w:rsidRPr="00392AE6">
              <w:rPr>
                <w:rFonts w:ascii="Calibri" w:hAnsi="Calibri" w:cs="Calibri"/>
                <w:color w:val="auto"/>
                <w:sz w:val="22"/>
                <w:szCs w:val="22"/>
              </w:rPr>
              <w:t>Design the final product or purpose of a digital project.</w:t>
            </w:r>
          </w:p>
        </w:tc>
      </w:tr>
      <w:tr w:rsidR="00CC0878" w14:paraId="39F0240F" w14:textId="77777777" w:rsidTr="00625481">
        <w:trPr>
          <w:trHeight w:val="739"/>
          <w:tblHeader/>
        </w:trPr>
        <w:tc>
          <w:tcPr>
            <w:tcW w:w="3369" w:type="dxa"/>
            <w:tcBorders>
              <w:top w:val="single" w:sz="4" w:space="0" w:color="auto"/>
            </w:tcBorders>
          </w:tcPr>
          <w:p w14:paraId="19E93E1E" w14:textId="3FCF293E" w:rsidR="00CC0878" w:rsidRDefault="00CC0878" w:rsidP="00733CC9">
            <w:pPr>
              <w:keepLines/>
              <w:rPr>
                <w:noProof/>
                <w:lang w:eastAsia="zh-TW"/>
              </w:rPr>
            </w:pPr>
            <w:r>
              <w:rPr>
                <w:noProof/>
                <w:lang w:eastAsia="zh-TW"/>
              </w:rPr>
              <w:lastRenderedPageBreak/>
              <w:drawing>
                <wp:inline distT="0" distB="0" distL="0" distR="0" wp14:anchorId="096E0445" wp14:editId="5CA68F40">
                  <wp:extent cx="2002155" cy="15011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2155" cy="1501140"/>
                          </a:xfrm>
                          <a:prstGeom prst="rect">
                            <a:avLst/>
                          </a:prstGeom>
                        </pic:spPr>
                      </pic:pic>
                    </a:graphicData>
                  </a:graphic>
                </wp:inline>
              </w:drawing>
            </w:r>
          </w:p>
        </w:tc>
        <w:tc>
          <w:tcPr>
            <w:tcW w:w="879" w:type="dxa"/>
            <w:tcBorders>
              <w:top w:val="single" w:sz="4" w:space="0" w:color="auto"/>
            </w:tcBorders>
          </w:tcPr>
          <w:p w14:paraId="2400BD3F" w14:textId="514CEA08" w:rsidR="00CC0878" w:rsidRDefault="00C30255" w:rsidP="00733CC9">
            <w:pPr>
              <w:rPr>
                <w:b/>
              </w:rPr>
            </w:pPr>
            <w:r>
              <w:rPr>
                <w:b/>
              </w:rPr>
              <w:t>5 min</w:t>
            </w:r>
          </w:p>
        </w:tc>
        <w:tc>
          <w:tcPr>
            <w:tcW w:w="5358" w:type="dxa"/>
            <w:tcBorders>
              <w:top w:val="single" w:sz="4" w:space="0" w:color="auto"/>
            </w:tcBorders>
          </w:tcPr>
          <w:p w14:paraId="1CB8CAD4" w14:textId="5A451FBF" w:rsidR="00032BDB" w:rsidRDefault="00032BDB" w:rsidP="00A66875">
            <w:pPr>
              <w:rPr>
                <w:b/>
                <w:bCs/>
              </w:rPr>
            </w:pPr>
            <w:r>
              <w:rPr>
                <w:b/>
                <w:bCs/>
              </w:rPr>
              <w:t>HOW D</w:t>
            </w:r>
            <w:r w:rsidRPr="00032BDB">
              <w:rPr>
                <w:b/>
                <w:bCs/>
              </w:rPr>
              <w:t>O WEBSITES WORK</w:t>
            </w:r>
          </w:p>
          <w:p w14:paraId="6D32D51B" w14:textId="77777777" w:rsidR="00032BDB" w:rsidRPr="00032BDB" w:rsidRDefault="00032BDB" w:rsidP="00A66875">
            <w:pPr>
              <w:rPr>
                <w:b/>
                <w:bCs/>
              </w:rPr>
            </w:pPr>
          </w:p>
          <w:p w14:paraId="6D726F1C" w14:textId="52265F30" w:rsidR="00625481" w:rsidRDefault="00625481" w:rsidP="00A66875">
            <w:pPr>
              <w:rPr>
                <w:bCs/>
              </w:rPr>
            </w:pPr>
            <w:r>
              <w:rPr>
                <w:bCs/>
                <w:i/>
              </w:rPr>
              <w:t xml:space="preserve">Explain </w:t>
            </w:r>
            <w:r>
              <w:rPr>
                <w:bCs/>
              </w:rPr>
              <w:t xml:space="preserve">that this video gives background information on how websites work, but </w:t>
            </w:r>
            <w:r w:rsidR="00032BDB">
              <w:rPr>
                <w:bCs/>
              </w:rPr>
              <w:t>the students</w:t>
            </w:r>
            <w:r>
              <w:rPr>
                <w:bCs/>
              </w:rPr>
              <w:t xml:space="preserve"> don’t have to know all the details to make their own site.</w:t>
            </w:r>
          </w:p>
          <w:p w14:paraId="3919CB0E" w14:textId="77777777" w:rsidR="00625481" w:rsidRDefault="00625481" w:rsidP="00A66875">
            <w:pPr>
              <w:rPr>
                <w:bCs/>
              </w:rPr>
            </w:pPr>
          </w:p>
          <w:p w14:paraId="2D96B864" w14:textId="2595588A" w:rsidR="00CC0878" w:rsidRDefault="00CC0878" w:rsidP="00A66875">
            <w:pPr>
              <w:rPr>
                <w:bCs/>
                <w:i/>
              </w:rPr>
            </w:pPr>
            <w:r>
              <w:rPr>
                <w:bCs/>
                <w:i/>
              </w:rPr>
              <w:t>Play video</w:t>
            </w:r>
          </w:p>
          <w:p w14:paraId="4B68E424" w14:textId="14232848" w:rsidR="00EC34D7" w:rsidRPr="00EC34D7" w:rsidRDefault="00EC34D7" w:rsidP="00EC34D7">
            <w:pPr>
              <w:rPr>
                <w:bCs/>
                <w:i/>
              </w:rPr>
            </w:pPr>
          </w:p>
        </w:tc>
        <w:tc>
          <w:tcPr>
            <w:tcW w:w="2409" w:type="dxa"/>
            <w:tcBorders>
              <w:top w:val="single" w:sz="4" w:space="0" w:color="auto"/>
            </w:tcBorders>
          </w:tcPr>
          <w:p w14:paraId="251E85BD" w14:textId="77777777" w:rsidR="00CC0878" w:rsidRDefault="00CC0878" w:rsidP="00CC0878">
            <w:pPr>
              <w:pStyle w:val="ListParagraph"/>
              <w:numPr>
                <w:ilvl w:val="0"/>
                <w:numId w:val="6"/>
              </w:numPr>
            </w:pPr>
            <w:r>
              <w:t>Watch video</w:t>
            </w:r>
          </w:p>
          <w:p w14:paraId="12051325" w14:textId="1EFD5A36" w:rsidR="00032BDB" w:rsidRDefault="00032BDB" w:rsidP="00CC0878">
            <w:pPr>
              <w:pStyle w:val="ListParagraph"/>
              <w:numPr>
                <w:ilvl w:val="0"/>
                <w:numId w:val="6"/>
              </w:numPr>
            </w:pPr>
            <w:r>
              <w:t>Ask questions</w:t>
            </w:r>
          </w:p>
        </w:tc>
        <w:tc>
          <w:tcPr>
            <w:tcW w:w="2552" w:type="dxa"/>
            <w:tcBorders>
              <w:top w:val="single" w:sz="4" w:space="0" w:color="auto"/>
            </w:tcBorders>
          </w:tcPr>
          <w:p w14:paraId="67BC32A7" w14:textId="1B3BF380" w:rsidR="00CC0878" w:rsidRPr="00271A8D" w:rsidRDefault="00271A8D" w:rsidP="0014677C">
            <w:pPr>
              <w:pStyle w:val="ListParagraph"/>
              <w:numPr>
                <w:ilvl w:val="0"/>
                <w:numId w:val="14"/>
              </w:numPr>
              <w:autoSpaceDE w:val="0"/>
              <w:autoSpaceDN w:val="0"/>
              <w:adjustRightInd w:val="0"/>
              <w:rPr>
                <w:rFonts w:ascii="Calibri" w:hAnsi="Calibri"/>
                <w:lang w:eastAsia="zh-TW"/>
              </w:rPr>
            </w:pPr>
            <w:r w:rsidRPr="00271A8D">
              <w:rPr>
                <w:rFonts w:ascii="Calibri" w:hAnsi="Calibri"/>
                <w:lang w:eastAsia="zh-TW"/>
              </w:rPr>
              <w:t xml:space="preserve">Identify the benefits and limitations of different data and information management tools. </w:t>
            </w:r>
          </w:p>
        </w:tc>
      </w:tr>
      <w:tr w:rsidR="00CC0878" w14:paraId="1AAE5432" w14:textId="77777777" w:rsidTr="00625481">
        <w:trPr>
          <w:trHeight w:val="739"/>
          <w:tblHeader/>
        </w:trPr>
        <w:tc>
          <w:tcPr>
            <w:tcW w:w="3369" w:type="dxa"/>
            <w:tcBorders>
              <w:top w:val="single" w:sz="4" w:space="0" w:color="FFFFFF" w:themeColor="background1"/>
              <w:bottom w:val="single" w:sz="4" w:space="0" w:color="auto"/>
            </w:tcBorders>
          </w:tcPr>
          <w:p w14:paraId="3830B644" w14:textId="5A1D823A" w:rsidR="00CC0878" w:rsidRDefault="00CC0878" w:rsidP="00733CC9">
            <w:pPr>
              <w:keepLines/>
              <w:rPr>
                <w:noProof/>
                <w:lang w:eastAsia="zh-TW"/>
              </w:rPr>
            </w:pPr>
            <w:r>
              <w:rPr>
                <w:noProof/>
                <w:lang w:eastAsia="zh-TW"/>
              </w:rPr>
              <w:drawing>
                <wp:inline distT="0" distB="0" distL="0" distR="0" wp14:anchorId="60BDB7A7" wp14:editId="693B714F">
                  <wp:extent cx="2002155" cy="15011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2155" cy="1501140"/>
                          </a:xfrm>
                          <a:prstGeom prst="rect">
                            <a:avLst/>
                          </a:prstGeom>
                        </pic:spPr>
                      </pic:pic>
                    </a:graphicData>
                  </a:graphic>
                </wp:inline>
              </w:drawing>
            </w:r>
          </w:p>
        </w:tc>
        <w:tc>
          <w:tcPr>
            <w:tcW w:w="879" w:type="dxa"/>
            <w:tcBorders>
              <w:top w:val="single" w:sz="4" w:space="0" w:color="FFFFFF" w:themeColor="background1"/>
              <w:bottom w:val="single" w:sz="4" w:space="0" w:color="auto"/>
            </w:tcBorders>
          </w:tcPr>
          <w:p w14:paraId="3FCD15A9" w14:textId="2C0EDD4F" w:rsidR="00CC0878" w:rsidRDefault="00C30255" w:rsidP="00733CC9">
            <w:pPr>
              <w:rPr>
                <w:b/>
              </w:rPr>
            </w:pPr>
            <w:r>
              <w:rPr>
                <w:b/>
              </w:rPr>
              <w:t>5 min</w:t>
            </w:r>
          </w:p>
        </w:tc>
        <w:tc>
          <w:tcPr>
            <w:tcW w:w="5358" w:type="dxa"/>
            <w:tcBorders>
              <w:top w:val="single" w:sz="4" w:space="0" w:color="FFFFFF" w:themeColor="background1"/>
              <w:bottom w:val="single" w:sz="4" w:space="0" w:color="auto"/>
            </w:tcBorders>
          </w:tcPr>
          <w:p w14:paraId="2B9ADF5B" w14:textId="77777777" w:rsidR="00032BDB" w:rsidRDefault="00032BDB" w:rsidP="00032BDB">
            <w:pPr>
              <w:rPr>
                <w:b/>
                <w:bCs/>
              </w:rPr>
            </w:pPr>
            <w:r>
              <w:rPr>
                <w:b/>
                <w:bCs/>
              </w:rPr>
              <w:t>HOW D</w:t>
            </w:r>
            <w:r w:rsidRPr="00032BDB">
              <w:rPr>
                <w:b/>
                <w:bCs/>
              </w:rPr>
              <w:t>O WEBSITES WORK</w:t>
            </w:r>
          </w:p>
          <w:p w14:paraId="6F776166" w14:textId="77777777" w:rsidR="00032BDB" w:rsidRDefault="00032BDB" w:rsidP="00032BDB">
            <w:pPr>
              <w:rPr>
                <w:b/>
                <w:bCs/>
              </w:rPr>
            </w:pPr>
          </w:p>
          <w:p w14:paraId="6FE3913C" w14:textId="77777777" w:rsidR="00CC5139" w:rsidRDefault="0014677C" w:rsidP="0014677C">
            <w:pPr>
              <w:numPr>
                <w:ilvl w:val="0"/>
                <w:numId w:val="28"/>
              </w:numPr>
              <w:rPr>
                <w:bCs/>
              </w:rPr>
            </w:pPr>
            <w:r w:rsidRPr="00CC0878">
              <w:rPr>
                <w:bCs/>
              </w:rPr>
              <w:t>What is HTML, and what does it do?</w:t>
            </w:r>
          </w:p>
          <w:p w14:paraId="0C41ED2C" w14:textId="0DF63638" w:rsidR="00CC0878" w:rsidRPr="00CC0878" w:rsidRDefault="00032BDB" w:rsidP="0014677C">
            <w:pPr>
              <w:numPr>
                <w:ilvl w:val="1"/>
                <w:numId w:val="28"/>
              </w:numPr>
              <w:rPr>
                <w:bCs/>
              </w:rPr>
            </w:pPr>
            <w:r>
              <w:rPr>
                <w:bCs/>
              </w:rPr>
              <w:t xml:space="preserve">Answer: </w:t>
            </w:r>
            <w:r w:rsidR="00CC0878">
              <w:rPr>
                <w:rStyle w:val="ilfuvd"/>
              </w:rPr>
              <w:t>Hypertext Markup Language is the standard language that your browsers use to piece together th</w:t>
            </w:r>
            <w:r>
              <w:rPr>
                <w:rStyle w:val="ilfuvd"/>
              </w:rPr>
              <w:t>e content of a website</w:t>
            </w:r>
          </w:p>
          <w:p w14:paraId="084796EC" w14:textId="77777777" w:rsidR="00CC5139" w:rsidRDefault="0014677C" w:rsidP="0014677C">
            <w:pPr>
              <w:numPr>
                <w:ilvl w:val="0"/>
                <w:numId w:val="28"/>
              </w:numPr>
              <w:rPr>
                <w:bCs/>
              </w:rPr>
            </w:pPr>
            <w:r w:rsidRPr="00CC0878">
              <w:rPr>
                <w:bCs/>
              </w:rPr>
              <w:t>What is a server?</w:t>
            </w:r>
          </w:p>
          <w:p w14:paraId="59DD12CA" w14:textId="7967EF69" w:rsidR="00CC0878" w:rsidRPr="00CC0878" w:rsidRDefault="00032BDB" w:rsidP="0014677C">
            <w:pPr>
              <w:numPr>
                <w:ilvl w:val="1"/>
                <w:numId w:val="28"/>
              </w:numPr>
              <w:rPr>
                <w:bCs/>
              </w:rPr>
            </w:pPr>
            <w:r>
              <w:rPr>
                <w:bCs/>
              </w:rPr>
              <w:t xml:space="preserve">Answer: </w:t>
            </w:r>
            <w:r w:rsidR="00CC0878">
              <w:rPr>
                <w:bCs/>
              </w:rPr>
              <w:t>A special, powerful computer where website’s content is saved. Your computer connects wit</w:t>
            </w:r>
            <w:r>
              <w:rPr>
                <w:bCs/>
              </w:rPr>
              <w:t>h servers to access the content</w:t>
            </w:r>
          </w:p>
          <w:p w14:paraId="3D759368" w14:textId="77777777" w:rsidR="00CC5139" w:rsidRDefault="0014677C" w:rsidP="0014677C">
            <w:pPr>
              <w:numPr>
                <w:ilvl w:val="0"/>
                <w:numId w:val="28"/>
              </w:numPr>
              <w:rPr>
                <w:bCs/>
              </w:rPr>
            </w:pPr>
            <w:r w:rsidRPr="00CC0878">
              <w:rPr>
                <w:bCs/>
              </w:rPr>
              <w:t>What is a hosting service?</w:t>
            </w:r>
          </w:p>
          <w:p w14:paraId="5209023F" w14:textId="308EF6E9" w:rsidR="00CC0878" w:rsidRPr="00CC0878" w:rsidRDefault="00032BDB" w:rsidP="0014677C">
            <w:pPr>
              <w:numPr>
                <w:ilvl w:val="1"/>
                <w:numId w:val="28"/>
              </w:numPr>
              <w:rPr>
                <w:bCs/>
              </w:rPr>
            </w:pPr>
            <w:r>
              <w:rPr>
                <w:bCs/>
              </w:rPr>
              <w:t xml:space="preserve">Answer: </w:t>
            </w:r>
            <w:r w:rsidR="006D3DF1">
              <w:rPr>
                <w:bCs/>
              </w:rPr>
              <w:t xml:space="preserve">Example: Bluehost. </w:t>
            </w:r>
            <w:r w:rsidR="00CC0878">
              <w:rPr>
                <w:bCs/>
              </w:rPr>
              <w:t xml:space="preserve">The service that has the servers, where you </w:t>
            </w:r>
            <w:r>
              <w:rPr>
                <w:bCs/>
              </w:rPr>
              <w:t>save your content.</w:t>
            </w:r>
          </w:p>
          <w:p w14:paraId="62A4D50C" w14:textId="77777777" w:rsidR="00CC5139" w:rsidRDefault="0014677C" w:rsidP="0014677C">
            <w:pPr>
              <w:numPr>
                <w:ilvl w:val="0"/>
                <w:numId w:val="28"/>
              </w:numPr>
              <w:rPr>
                <w:bCs/>
              </w:rPr>
            </w:pPr>
            <w:r w:rsidRPr="00CC0878">
              <w:rPr>
                <w:bCs/>
              </w:rPr>
              <w:t>What does “DNS” mean?</w:t>
            </w:r>
          </w:p>
          <w:p w14:paraId="3AD6DBD2" w14:textId="24B3C443" w:rsidR="00CC0878" w:rsidRPr="00CC0878" w:rsidRDefault="00032BDB" w:rsidP="0014677C">
            <w:pPr>
              <w:numPr>
                <w:ilvl w:val="1"/>
                <w:numId w:val="28"/>
              </w:numPr>
              <w:rPr>
                <w:bCs/>
              </w:rPr>
            </w:pPr>
            <w:r>
              <w:rPr>
                <w:bCs/>
              </w:rPr>
              <w:t xml:space="preserve">Answer: </w:t>
            </w:r>
            <w:r w:rsidR="00CC0878">
              <w:rPr>
                <w:rStyle w:val="ilfuvd"/>
              </w:rPr>
              <w:t xml:space="preserve">The Domain Name System is the system that allows us to use URLs/addresses that are words to access a website. A domain name is your websites address on the </w:t>
            </w:r>
            <w:r w:rsidR="00625481">
              <w:rPr>
                <w:rStyle w:val="ilfuvd"/>
              </w:rPr>
              <w:t>World Wide Web</w:t>
            </w:r>
            <w:r>
              <w:rPr>
                <w:rStyle w:val="ilfuvd"/>
              </w:rPr>
              <w:t>.</w:t>
            </w:r>
          </w:p>
          <w:p w14:paraId="39C4CEC2" w14:textId="77777777" w:rsidR="00CC0878" w:rsidRDefault="00CC0878" w:rsidP="00A66875">
            <w:pPr>
              <w:rPr>
                <w:bCs/>
                <w:i/>
              </w:rPr>
            </w:pPr>
          </w:p>
        </w:tc>
        <w:tc>
          <w:tcPr>
            <w:tcW w:w="2409" w:type="dxa"/>
            <w:tcBorders>
              <w:top w:val="single" w:sz="4" w:space="0" w:color="FFFFFF" w:themeColor="background1"/>
              <w:bottom w:val="single" w:sz="4" w:space="0" w:color="auto"/>
            </w:tcBorders>
          </w:tcPr>
          <w:p w14:paraId="267BB6F7" w14:textId="77777777" w:rsidR="00CC0878" w:rsidRDefault="00CC0878" w:rsidP="0014677C">
            <w:pPr>
              <w:pStyle w:val="ListParagraph"/>
              <w:numPr>
                <w:ilvl w:val="0"/>
                <w:numId w:val="14"/>
              </w:numPr>
            </w:pPr>
            <w:r>
              <w:t>Respond to prompts</w:t>
            </w:r>
          </w:p>
          <w:p w14:paraId="4E3CC490" w14:textId="787A8615" w:rsidR="00CC0878" w:rsidRDefault="00CC0878" w:rsidP="0014677C">
            <w:pPr>
              <w:pStyle w:val="ListParagraph"/>
              <w:numPr>
                <w:ilvl w:val="0"/>
                <w:numId w:val="14"/>
              </w:numPr>
            </w:pPr>
            <w:r>
              <w:t>Ask question</w:t>
            </w:r>
            <w:r w:rsidR="00032BDB">
              <w:t>s</w:t>
            </w:r>
          </w:p>
        </w:tc>
        <w:tc>
          <w:tcPr>
            <w:tcW w:w="2552" w:type="dxa"/>
            <w:tcBorders>
              <w:top w:val="single" w:sz="4" w:space="0" w:color="FFFFFF" w:themeColor="background1"/>
              <w:bottom w:val="single" w:sz="4" w:space="0" w:color="auto"/>
            </w:tcBorders>
          </w:tcPr>
          <w:p w14:paraId="0C4DAB39" w14:textId="29401A41" w:rsidR="00CC0878" w:rsidRPr="00271A8D" w:rsidRDefault="00271A8D" w:rsidP="0014677C">
            <w:pPr>
              <w:pStyle w:val="ListParagraph"/>
              <w:numPr>
                <w:ilvl w:val="0"/>
                <w:numId w:val="14"/>
              </w:numPr>
              <w:autoSpaceDE w:val="0"/>
              <w:autoSpaceDN w:val="0"/>
              <w:adjustRightInd w:val="0"/>
              <w:rPr>
                <w:rFonts w:ascii="Calibri" w:hAnsi="Calibri"/>
                <w:lang w:eastAsia="zh-TW"/>
              </w:rPr>
            </w:pPr>
            <w:r w:rsidRPr="00271A8D">
              <w:rPr>
                <w:rFonts w:ascii="Calibri" w:hAnsi="Calibri"/>
                <w:lang w:eastAsia="zh-TW"/>
              </w:rPr>
              <w:t xml:space="preserve">Identify the benefits and limitations of different data and information management tools. </w:t>
            </w:r>
          </w:p>
        </w:tc>
      </w:tr>
      <w:tr w:rsidR="00C24797" w14:paraId="18F59C10" w14:textId="77777777" w:rsidTr="00625481">
        <w:trPr>
          <w:cantSplit/>
          <w:trHeight w:val="739"/>
          <w:tblHeader/>
        </w:trPr>
        <w:tc>
          <w:tcPr>
            <w:tcW w:w="3369" w:type="dxa"/>
            <w:tcBorders>
              <w:top w:val="single" w:sz="4" w:space="0" w:color="auto"/>
              <w:left w:val="single" w:sz="4" w:space="0" w:color="auto"/>
              <w:bottom w:val="single" w:sz="4" w:space="0" w:color="auto"/>
              <w:right w:val="single" w:sz="4" w:space="0" w:color="auto"/>
            </w:tcBorders>
          </w:tcPr>
          <w:p w14:paraId="34EB2762" w14:textId="7326F0C7" w:rsidR="00C24797" w:rsidRPr="0050599F" w:rsidRDefault="00821516" w:rsidP="00733CC9">
            <w:pPr>
              <w:keepLines/>
              <w:rPr>
                <w:b/>
                <w:noProof/>
                <w:lang w:eastAsia="zh-TW"/>
              </w:rPr>
            </w:pPr>
            <w:r>
              <w:rPr>
                <w:noProof/>
                <w:lang w:eastAsia="zh-TW"/>
              </w:rPr>
              <w:lastRenderedPageBreak/>
              <w:drawing>
                <wp:inline distT="0" distB="0" distL="0" distR="0" wp14:anchorId="5FDD1889" wp14:editId="4003381B">
                  <wp:extent cx="2002155" cy="1504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2155" cy="1504950"/>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tcPr>
          <w:p w14:paraId="3C52B4AA" w14:textId="10320A30" w:rsidR="00C24797" w:rsidRDefault="006B2B7B" w:rsidP="00733CC9">
            <w:pPr>
              <w:rPr>
                <w:b/>
              </w:rPr>
            </w:pPr>
            <w:r>
              <w:rPr>
                <w:b/>
              </w:rPr>
              <w:t>2 min</w:t>
            </w:r>
          </w:p>
        </w:tc>
        <w:tc>
          <w:tcPr>
            <w:tcW w:w="5358" w:type="dxa"/>
            <w:tcBorders>
              <w:top w:val="single" w:sz="4" w:space="0" w:color="auto"/>
              <w:left w:val="single" w:sz="4" w:space="0" w:color="auto"/>
              <w:bottom w:val="single" w:sz="4" w:space="0" w:color="auto"/>
              <w:right w:val="single" w:sz="4" w:space="0" w:color="auto"/>
            </w:tcBorders>
          </w:tcPr>
          <w:p w14:paraId="1F7D1555" w14:textId="77777777" w:rsidR="00032BDB" w:rsidRPr="00032BDB" w:rsidRDefault="00032BDB" w:rsidP="00B43C07">
            <w:pPr>
              <w:rPr>
                <w:b/>
                <w:bCs/>
              </w:rPr>
            </w:pPr>
            <w:r w:rsidRPr="00032BDB">
              <w:rPr>
                <w:b/>
                <w:bCs/>
              </w:rPr>
              <w:t>WEBSITE BUILDERS</w:t>
            </w:r>
          </w:p>
          <w:p w14:paraId="1CA8334D" w14:textId="77777777" w:rsidR="00032BDB" w:rsidRPr="00032BDB" w:rsidRDefault="00032BDB" w:rsidP="00B43C07">
            <w:pPr>
              <w:rPr>
                <w:bCs/>
              </w:rPr>
            </w:pPr>
          </w:p>
          <w:p w14:paraId="6F94D73D" w14:textId="543CD151" w:rsidR="00625481" w:rsidRDefault="002766B5" w:rsidP="00B43C07">
            <w:pPr>
              <w:rPr>
                <w:bCs/>
              </w:rPr>
            </w:pPr>
            <w:r w:rsidRPr="00CC0878">
              <w:rPr>
                <w:bCs/>
                <w:i/>
              </w:rPr>
              <w:t xml:space="preserve">Explain </w:t>
            </w:r>
            <w:r w:rsidR="00B43C07" w:rsidRPr="00CC0878">
              <w:rPr>
                <w:bCs/>
              </w:rPr>
              <w:t xml:space="preserve">website builders: </w:t>
            </w:r>
          </w:p>
          <w:p w14:paraId="3C370191" w14:textId="77777777" w:rsidR="00E76494" w:rsidRPr="00CC0878" w:rsidRDefault="00E76494" w:rsidP="00B43C07">
            <w:pPr>
              <w:rPr>
                <w:bCs/>
              </w:rPr>
            </w:pPr>
          </w:p>
          <w:p w14:paraId="0089DAE3" w14:textId="06BDE0CF" w:rsidR="00C24797" w:rsidRPr="00B43C07" w:rsidRDefault="00C24797" w:rsidP="00B43C07">
            <w:pPr>
              <w:pStyle w:val="ListParagraph"/>
              <w:numPr>
                <w:ilvl w:val="0"/>
                <w:numId w:val="6"/>
              </w:numPr>
              <w:rPr>
                <w:bCs/>
              </w:rPr>
            </w:pPr>
            <w:r w:rsidRPr="00625481">
              <w:rPr>
                <w:b/>
                <w:bCs/>
              </w:rPr>
              <w:t>Wordpress</w:t>
            </w:r>
            <w:r w:rsidRPr="00B43C07">
              <w:rPr>
                <w:bCs/>
              </w:rPr>
              <w:t xml:space="preserve"> is a platform to help people build website</w:t>
            </w:r>
            <w:r w:rsidR="002766B5" w:rsidRPr="00B43C07">
              <w:rPr>
                <w:bCs/>
              </w:rPr>
              <w:t>s</w:t>
            </w:r>
            <w:r w:rsidRPr="00B43C07">
              <w:rPr>
                <w:bCs/>
              </w:rPr>
              <w:t xml:space="preserve">. It is one of many website builders </w:t>
            </w:r>
            <w:r w:rsidR="002766B5" w:rsidRPr="00B43C07">
              <w:rPr>
                <w:bCs/>
              </w:rPr>
              <w:t xml:space="preserve">you can use. Website builders are tools that let you build a website quickly, </w:t>
            </w:r>
            <w:r w:rsidR="002766B5" w:rsidRPr="00CC0878">
              <w:rPr>
                <w:b/>
                <w:bCs/>
              </w:rPr>
              <w:t>without need</w:t>
            </w:r>
            <w:r w:rsidR="007E31E9" w:rsidRPr="00CC0878">
              <w:rPr>
                <w:b/>
                <w:bCs/>
              </w:rPr>
              <w:t>ing</w:t>
            </w:r>
            <w:r w:rsidR="002766B5" w:rsidRPr="00CC0878">
              <w:rPr>
                <w:b/>
                <w:bCs/>
              </w:rPr>
              <w:t xml:space="preserve"> to know any coding</w:t>
            </w:r>
            <w:r w:rsidR="002766B5" w:rsidRPr="00B43C07">
              <w:rPr>
                <w:bCs/>
              </w:rPr>
              <w:t xml:space="preserve"> or having website design knowledge. </w:t>
            </w:r>
          </w:p>
          <w:p w14:paraId="6EDCDDF7" w14:textId="77777777" w:rsidR="002766B5" w:rsidRDefault="002766B5" w:rsidP="00C24797">
            <w:pPr>
              <w:rPr>
                <w:bCs/>
              </w:rPr>
            </w:pPr>
          </w:p>
          <w:p w14:paraId="4D60623D" w14:textId="50D98AF3" w:rsidR="00821516" w:rsidRDefault="002766B5" w:rsidP="00B43C07">
            <w:pPr>
              <w:pStyle w:val="ListParagraph"/>
              <w:keepLines/>
              <w:numPr>
                <w:ilvl w:val="0"/>
                <w:numId w:val="6"/>
              </w:numPr>
            </w:pPr>
            <w:r w:rsidRPr="00B43C07">
              <w:rPr>
                <w:bCs/>
              </w:rPr>
              <w:t>A few other examples of website builders</w:t>
            </w:r>
            <w:r w:rsidR="007E31E9" w:rsidRPr="00B43C07">
              <w:rPr>
                <w:bCs/>
              </w:rPr>
              <w:t xml:space="preserve"> other than WordPress</w:t>
            </w:r>
            <w:r w:rsidRPr="00B43C07">
              <w:rPr>
                <w:bCs/>
              </w:rPr>
              <w:t xml:space="preserve"> are:</w:t>
            </w:r>
            <w:r w:rsidRPr="00B43C07">
              <w:rPr>
                <w:b/>
                <w:bCs/>
              </w:rPr>
              <w:t xml:space="preserve"> </w:t>
            </w:r>
            <w:r w:rsidRPr="00B43C07">
              <w:rPr>
                <w:bCs/>
              </w:rPr>
              <w:t>Weebly, Wix and Squarespace.</w:t>
            </w:r>
            <w:r w:rsidR="00821516" w:rsidRPr="00B43C07">
              <w:rPr>
                <w:bCs/>
              </w:rPr>
              <w:t xml:space="preserve"> </w:t>
            </w:r>
            <w:r w:rsidR="00821516">
              <w:t>To read an overview of the different website builders, and their pros and cons, you can search online for “reviews 2019 website builders best”.</w:t>
            </w:r>
          </w:p>
          <w:p w14:paraId="5B517444" w14:textId="77777777" w:rsidR="00271606" w:rsidRDefault="00271606" w:rsidP="00271606">
            <w:pPr>
              <w:pStyle w:val="ListParagraph"/>
            </w:pPr>
          </w:p>
          <w:p w14:paraId="4BE9C456" w14:textId="468CD49F" w:rsidR="00C24797" w:rsidRPr="00CC0878" w:rsidRDefault="00271606" w:rsidP="00625481">
            <w:pPr>
              <w:pStyle w:val="ListParagraph"/>
              <w:keepLines/>
              <w:numPr>
                <w:ilvl w:val="0"/>
                <w:numId w:val="6"/>
              </w:numPr>
            </w:pPr>
            <w:r>
              <w:t xml:space="preserve">Another term you might hear for these “builders” is </w:t>
            </w:r>
            <w:r w:rsidRPr="00625481">
              <w:rPr>
                <w:b/>
              </w:rPr>
              <w:t>Content Management System or “CMS”</w:t>
            </w:r>
            <w:r w:rsidR="00EB5FD4">
              <w:t xml:space="preserve"> – because they allow you to manage and organize your </w:t>
            </w:r>
            <w:r w:rsidR="00EB5FD4" w:rsidRPr="00625481">
              <w:rPr>
                <w:b/>
              </w:rPr>
              <w:t>content</w:t>
            </w:r>
            <w:r w:rsidR="00625481">
              <w:t xml:space="preserve">  and the system will take care of most of the issues around usability and aesthetics</w:t>
            </w:r>
            <w:r w:rsidR="00EB5FD4">
              <w:t>.</w:t>
            </w:r>
          </w:p>
        </w:tc>
        <w:tc>
          <w:tcPr>
            <w:tcW w:w="2409" w:type="dxa"/>
            <w:tcBorders>
              <w:top w:val="single" w:sz="4" w:space="0" w:color="auto"/>
              <w:left w:val="single" w:sz="4" w:space="0" w:color="auto"/>
              <w:bottom w:val="single" w:sz="4" w:space="0" w:color="auto"/>
              <w:right w:val="single" w:sz="4" w:space="0" w:color="auto"/>
            </w:tcBorders>
          </w:tcPr>
          <w:p w14:paraId="12AD980F" w14:textId="77777777" w:rsidR="00C24797" w:rsidRDefault="00CC0878" w:rsidP="0014677C">
            <w:pPr>
              <w:pStyle w:val="ListParagraph"/>
              <w:numPr>
                <w:ilvl w:val="0"/>
                <w:numId w:val="12"/>
              </w:numPr>
              <w:ind w:left="459"/>
            </w:pPr>
            <w:r>
              <w:t>Listen to instructor</w:t>
            </w:r>
          </w:p>
          <w:p w14:paraId="621DE444" w14:textId="652AFF74" w:rsidR="00CC0878" w:rsidRPr="00574348" w:rsidRDefault="00CC0878" w:rsidP="0014677C">
            <w:pPr>
              <w:pStyle w:val="ListParagraph"/>
              <w:numPr>
                <w:ilvl w:val="0"/>
                <w:numId w:val="12"/>
              </w:numPr>
              <w:ind w:left="459"/>
            </w:pPr>
            <w:r>
              <w:t>Ask questions</w:t>
            </w:r>
          </w:p>
        </w:tc>
        <w:tc>
          <w:tcPr>
            <w:tcW w:w="2552" w:type="dxa"/>
            <w:tcBorders>
              <w:top w:val="single" w:sz="4" w:space="0" w:color="auto"/>
              <w:left w:val="single" w:sz="4" w:space="0" w:color="auto"/>
              <w:bottom w:val="single" w:sz="4" w:space="0" w:color="auto"/>
              <w:right w:val="single" w:sz="4" w:space="0" w:color="auto"/>
            </w:tcBorders>
          </w:tcPr>
          <w:p w14:paraId="22889349" w14:textId="3D902CD4" w:rsidR="00CC0878" w:rsidRPr="00032BDB" w:rsidRDefault="00CC0878" w:rsidP="00032BDB">
            <w:pPr>
              <w:pStyle w:val="ListParagraph"/>
              <w:numPr>
                <w:ilvl w:val="0"/>
                <w:numId w:val="12"/>
              </w:numPr>
              <w:autoSpaceDE w:val="0"/>
              <w:autoSpaceDN w:val="0"/>
              <w:adjustRightInd w:val="0"/>
              <w:rPr>
                <w:rFonts w:ascii="Calibri" w:hAnsi="Calibri"/>
                <w:lang w:eastAsia="zh-TW"/>
              </w:rPr>
            </w:pPr>
            <w:r w:rsidRPr="00032BDB">
              <w:rPr>
                <w:rFonts w:ascii="Calibri" w:hAnsi="Calibri"/>
                <w:lang w:eastAsia="zh-TW"/>
              </w:rPr>
              <w:t xml:space="preserve">Identify the benefits and limitations of different data and information management tools. </w:t>
            </w:r>
          </w:p>
          <w:p w14:paraId="5FD662D9" w14:textId="77777777" w:rsidR="00CC0878" w:rsidRPr="00392AE6" w:rsidRDefault="00CC0878" w:rsidP="00032BDB">
            <w:pPr>
              <w:pStyle w:val="Default"/>
              <w:numPr>
                <w:ilvl w:val="0"/>
                <w:numId w:val="12"/>
              </w:numPr>
              <w:spacing w:after="12"/>
              <w:rPr>
                <w:rFonts w:ascii="Calibri" w:hAnsi="Calibri" w:cs="Calibri"/>
                <w:color w:val="auto"/>
                <w:sz w:val="22"/>
                <w:szCs w:val="22"/>
              </w:rPr>
            </w:pPr>
            <w:r w:rsidRPr="00392AE6">
              <w:rPr>
                <w:rFonts w:ascii="Calibri" w:hAnsi="Calibri" w:cs="Calibri"/>
                <w:color w:val="auto"/>
                <w:sz w:val="22"/>
                <w:szCs w:val="22"/>
              </w:rPr>
              <w:t xml:space="preserve">Capture, generate or assemble content using available creative tools. </w:t>
            </w:r>
          </w:p>
          <w:p w14:paraId="2FCAFA6B" w14:textId="77777777" w:rsidR="00C24797" w:rsidRDefault="00C24797" w:rsidP="00733CC9"/>
        </w:tc>
      </w:tr>
      <w:tr w:rsidR="00BC2C8A" w14:paraId="61BD2E6B" w14:textId="77777777" w:rsidTr="00625481">
        <w:trPr>
          <w:trHeight w:val="739"/>
          <w:tblHeader/>
        </w:trPr>
        <w:tc>
          <w:tcPr>
            <w:tcW w:w="3369" w:type="dxa"/>
            <w:tcBorders>
              <w:top w:val="single" w:sz="4" w:space="0" w:color="auto"/>
              <w:bottom w:val="single" w:sz="4" w:space="0" w:color="auto"/>
            </w:tcBorders>
          </w:tcPr>
          <w:p w14:paraId="6FF0E274" w14:textId="7BC4C724" w:rsidR="00BC2C8A" w:rsidRPr="00D76296" w:rsidRDefault="00702E0C" w:rsidP="00733CC9">
            <w:pPr>
              <w:keepLines/>
              <w:rPr>
                <w:b/>
                <w:color w:val="FF0000"/>
              </w:rPr>
            </w:pPr>
            <w:r w:rsidRPr="00702E0C">
              <w:rPr>
                <w:b/>
                <w:noProof/>
                <w:color w:val="FF0000"/>
                <w:lang w:eastAsia="zh-TW"/>
              </w:rPr>
              <w:lastRenderedPageBreak/>
              <w:drawing>
                <wp:inline distT="0" distB="0" distL="0" distR="0" wp14:anchorId="20BF6DDF" wp14:editId="6AE6D921">
                  <wp:extent cx="2002155" cy="1501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2155" cy="1501140"/>
                          </a:xfrm>
                          <a:prstGeom prst="rect">
                            <a:avLst/>
                          </a:prstGeom>
                        </pic:spPr>
                      </pic:pic>
                    </a:graphicData>
                  </a:graphic>
                </wp:inline>
              </w:drawing>
            </w:r>
          </w:p>
        </w:tc>
        <w:tc>
          <w:tcPr>
            <w:tcW w:w="879" w:type="dxa"/>
            <w:tcBorders>
              <w:top w:val="single" w:sz="4" w:space="0" w:color="auto"/>
              <w:bottom w:val="single" w:sz="4" w:space="0" w:color="auto"/>
            </w:tcBorders>
          </w:tcPr>
          <w:p w14:paraId="072C7408" w14:textId="77777777" w:rsidR="00BC2C8A" w:rsidRPr="00083368" w:rsidRDefault="00BC2C8A" w:rsidP="00733CC9">
            <w:pPr>
              <w:keepLines/>
              <w:rPr>
                <w:b/>
              </w:rPr>
            </w:pPr>
            <w:r>
              <w:rPr>
                <w:b/>
              </w:rPr>
              <w:t>10 min</w:t>
            </w:r>
          </w:p>
        </w:tc>
        <w:tc>
          <w:tcPr>
            <w:tcW w:w="5358" w:type="dxa"/>
            <w:tcBorders>
              <w:top w:val="single" w:sz="4" w:space="0" w:color="auto"/>
              <w:bottom w:val="single" w:sz="4" w:space="0" w:color="auto"/>
            </w:tcBorders>
          </w:tcPr>
          <w:p w14:paraId="6675DE5C" w14:textId="5C238E25" w:rsidR="00702E0C" w:rsidRDefault="00133B0C" w:rsidP="00702E0C">
            <w:pPr>
              <w:keepLines/>
              <w:rPr>
                <w:b/>
              </w:rPr>
            </w:pPr>
            <w:r w:rsidRPr="00776065">
              <w:rPr>
                <w:b/>
              </w:rPr>
              <w:t>WORDPRESS.ORG VS WORDPRESS.COM</w:t>
            </w:r>
          </w:p>
          <w:p w14:paraId="2A20F61C" w14:textId="77777777" w:rsidR="0050599F" w:rsidRDefault="0050599F" w:rsidP="00702E0C">
            <w:pPr>
              <w:keepLines/>
              <w:rPr>
                <w:rStyle w:val="transcript"/>
                <w:b/>
              </w:rPr>
            </w:pPr>
          </w:p>
          <w:p w14:paraId="69544658" w14:textId="5F1484C0" w:rsidR="00B0267F" w:rsidRPr="00032BDB" w:rsidRDefault="00032BDB" w:rsidP="00702E0C">
            <w:pPr>
              <w:keepLines/>
              <w:rPr>
                <w:rStyle w:val="transcript"/>
                <w:u w:val="single"/>
              </w:rPr>
            </w:pPr>
            <w:r w:rsidRPr="00032BDB">
              <w:rPr>
                <w:rStyle w:val="transcript"/>
                <w:u w:val="single"/>
              </w:rPr>
              <w:t>[</w:t>
            </w:r>
            <w:r w:rsidR="00B0267F" w:rsidRPr="00032BDB">
              <w:rPr>
                <w:rStyle w:val="transcript"/>
                <w:u w:val="single"/>
              </w:rPr>
              <w:t>Background Reading:</w:t>
            </w:r>
          </w:p>
          <w:p w14:paraId="780EF801" w14:textId="31359B62" w:rsidR="00B0267F" w:rsidRPr="00032BDB" w:rsidRDefault="004F714A" w:rsidP="00702E0C">
            <w:pPr>
              <w:keepLines/>
              <w:rPr>
                <w:rStyle w:val="transcript"/>
              </w:rPr>
            </w:pPr>
            <w:hyperlink r:id="rId26" w:history="1">
              <w:r w:rsidR="00054286" w:rsidRPr="00032BDB">
                <w:rPr>
                  <w:rStyle w:val="Hyperlink"/>
                </w:rPr>
                <w:t>https://www.wpbeginner.com/beginners-guide/self-hosted-wordpress-org-vs-free-wordpress-com-infograph/</w:t>
              </w:r>
            </w:hyperlink>
            <w:r w:rsidR="00032BDB" w:rsidRPr="00032BDB">
              <w:rPr>
                <w:rStyle w:val="Hyperlink"/>
              </w:rPr>
              <w:t>]</w:t>
            </w:r>
          </w:p>
          <w:p w14:paraId="611B86CB" w14:textId="77777777" w:rsidR="00B0267F" w:rsidRDefault="00B0267F" w:rsidP="00702E0C">
            <w:pPr>
              <w:keepLines/>
              <w:rPr>
                <w:rStyle w:val="transcript"/>
                <w:b/>
              </w:rPr>
            </w:pPr>
          </w:p>
          <w:p w14:paraId="228F3C23" w14:textId="583855BF" w:rsidR="00B20429" w:rsidRDefault="00054286" w:rsidP="00E76494">
            <w:pPr>
              <w:pStyle w:val="ListParagraph"/>
              <w:keepLines/>
              <w:numPr>
                <w:ilvl w:val="0"/>
                <w:numId w:val="41"/>
              </w:numPr>
              <w:rPr>
                <w:rStyle w:val="transcript"/>
              </w:rPr>
            </w:pPr>
            <w:r w:rsidRPr="00054286">
              <w:rPr>
                <w:rStyle w:val="transcript"/>
              </w:rPr>
              <w:t xml:space="preserve">Today we will be using Wordpress.com. </w:t>
            </w:r>
            <w:r w:rsidR="00B20429">
              <w:rPr>
                <w:rStyle w:val="transcript"/>
              </w:rPr>
              <w:t>This is not to be</w:t>
            </w:r>
            <w:r w:rsidRPr="00054286">
              <w:rPr>
                <w:rStyle w:val="transcript"/>
              </w:rPr>
              <w:t xml:space="preserve"> confuse</w:t>
            </w:r>
            <w:r w:rsidR="00B20429">
              <w:rPr>
                <w:rStyle w:val="transcript"/>
              </w:rPr>
              <w:t>d</w:t>
            </w:r>
            <w:r w:rsidRPr="00054286">
              <w:rPr>
                <w:rStyle w:val="transcript"/>
              </w:rPr>
              <w:t xml:space="preserve"> </w:t>
            </w:r>
            <w:r w:rsidR="00B20429">
              <w:rPr>
                <w:rStyle w:val="transcript"/>
              </w:rPr>
              <w:t>Wordrpess.org. Wh</w:t>
            </w:r>
            <w:r w:rsidRPr="00054286">
              <w:rPr>
                <w:rStyle w:val="transcript"/>
              </w:rPr>
              <w:t xml:space="preserve">ich is </w:t>
            </w:r>
            <w:r w:rsidR="00EB5FD4">
              <w:rPr>
                <w:rStyle w:val="transcript"/>
              </w:rPr>
              <w:t xml:space="preserve">operated by the same company, </w:t>
            </w:r>
            <w:r w:rsidRPr="00054286">
              <w:rPr>
                <w:rStyle w:val="transcript"/>
              </w:rPr>
              <w:t xml:space="preserve">but </w:t>
            </w:r>
            <w:r w:rsidR="00B20429">
              <w:rPr>
                <w:rStyle w:val="transcript"/>
              </w:rPr>
              <w:t xml:space="preserve">has some </w:t>
            </w:r>
            <w:r w:rsidRPr="00054286">
              <w:rPr>
                <w:rStyle w:val="transcript"/>
              </w:rPr>
              <w:t>key differences.</w:t>
            </w:r>
          </w:p>
          <w:p w14:paraId="01DCB825" w14:textId="77777777" w:rsidR="00E76494" w:rsidRDefault="00E76494" w:rsidP="00E76494">
            <w:pPr>
              <w:keepLines/>
              <w:rPr>
                <w:rStyle w:val="transcript"/>
              </w:rPr>
            </w:pPr>
          </w:p>
          <w:p w14:paraId="6EF49E37" w14:textId="729644A4" w:rsidR="00EB5FD4" w:rsidRDefault="00DB0DDB" w:rsidP="00E76494">
            <w:pPr>
              <w:pStyle w:val="ListParagraph"/>
              <w:keepLines/>
              <w:numPr>
                <w:ilvl w:val="0"/>
                <w:numId w:val="41"/>
              </w:numPr>
              <w:rPr>
                <w:rStyle w:val="transcript"/>
              </w:rPr>
            </w:pPr>
            <w:r w:rsidRPr="00E76494">
              <w:rPr>
                <w:rStyle w:val="transcript"/>
                <w:b/>
              </w:rPr>
              <w:t>Wordpress.org</w:t>
            </w:r>
            <w:r>
              <w:rPr>
                <w:rStyle w:val="transcript"/>
              </w:rPr>
              <w:t xml:space="preserve"> </w:t>
            </w:r>
            <w:r w:rsidR="00EB5FD4">
              <w:rPr>
                <w:rStyle w:val="transcript"/>
              </w:rPr>
              <w:t>is a CMS</w:t>
            </w:r>
            <w:r>
              <w:rPr>
                <w:rStyle w:val="transcript"/>
              </w:rPr>
              <w:t xml:space="preserve"> (content management system) </w:t>
            </w:r>
            <w:r w:rsidR="00B20429">
              <w:rPr>
                <w:rStyle w:val="transcript"/>
              </w:rPr>
              <w:t>that you download to your computer</w:t>
            </w:r>
            <w:r w:rsidR="00E76494">
              <w:rPr>
                <w:rStyle w:val="transcript"/>
              </w:rPr>
              <w:t>, or that is embedded in your webhosting service</w:t>
            </w:r>
            <w:r w:rsidR="00EB5FD4">
              <w:rPr>
                <w:rStyle w:val="transcript"/>
              </w:rPr>
              <w:t xml:space="preserve">. </w:t>
            </w:r>
          </w:p>
          <w:p w14:paraId="752C5DD0" w14:textId="60F7FD18" w:rsidR="00B20429" w:rsidRDefault="00EB5FD4" w:rsidP="00E76494">
            <w:pPr>
              <w:pStyle w:val="ListParagraph"/>
              <w:keepLines/>
              <w:numPr>
                <w:ilvl w:val="1"/>
                <w:numId w:val="41"/>
              </w:numPr>
              <w:rPr>
                <w:rStyle w:val="transcript"/>
              </w:rPr>
            </w:pPr>
            <w:r>
              <w:rPr>
                <w:rStyle w:val="transcript"/>
              </w:rPr>
              <w:t>You edit your website on the computer and then “move” it to your hosting service</w:t>
            </w:r>
            <w:r w:rsidR="00B20429">
              <w:rPr>
                <w:rStyle w:val="transcript"/>
              </w:rPr>
              <w:t xml:space="preserve"> from there. </w:t>
            </w:r>
          </w:p>
          <w:p w14:paraId="770293AD" w14:textId="38121625" w:rsidR="00B20429" w:rsidRDefault="00DB0DDB" w:rsidP="00E76494">
            <w:pPr>
              <w:pStyle w:val="ListParagraph"/>
              <w:keepLines/>
              <w:numPr>
                <w:ilvl w:val="1"/>
                <w:numId w:val="41"/>
              </w:numPr>
              <w:rPr>
                <w:rStyle w:val="transcript"/>
              </w:rPr>
            </w:pPr>
            <w:r>
              <w:rPr>
                <w:rStyle w:val="transcript"/>
              </w:rPr>
              <w:t xml:space="preserve">You </w:t>
            </w:r>
            <w:r w:rsidR="00B20429">
              <w:rPr>
                <w:rStyle w:val="transcript"/>
              </w:rPr>
              <w:t xml:space="preserve">need to have a </w:t>
            </w:r>
            <w:r w:rsidR="00B20429" w:rsidRPr="00E76494">
              <w:rPr>
                <w:rStyle w:val="transcript"/>
                <w:b/>
              </w:rPr>
              <w:t>webhost</w:t>
            </w:r>
            <w:r w:rsidR="00B20429">
              <w:rPr>
                <w:rStyle w:val="transcript"/>
              </w:rPr>
              <w:t xml:space="preserve"> tha</w:t>
            </w:r>
            <w:r>
              <w:rPr>
                <w:rStyle w:val="transcript"/>
              </w:rPr>
              <w:t>t you would arrange separately and costs money.</w:t>
            </w:r>
          </w:p>
          <w:p w14:paraId="751A1AB9" w14:textId="41208CDD" w:rsidR="00E76494" w:rsidRDefault="00B20429" w:rsidP="00C442D5">
            <w:pPr>
              <w:pStyle w:val="ListParagraph"/>
              <w:keepLines/>
              <w:numPr>
                <w:ilvl w:val="1"/>
                <w:numId w:val="41"/>
              </w:numPr>
              <w:rPr>
                <w:rStyle w:val="transcript"/>
              </w:rPr>
            </w:pPr>
            <w:r>
              <w:rPr>
                <w:rStyle w:val="transcript"/>
              </w:rPr>
              <w:t xml:space="preserve">It has benefits in that it allows more ability to customize the site itself </w:t>
            </w:r>
          </w:p>
          <w:p w14:paraId="18C8C4B1" w14:textId="77777777" w:rsidR="00E76494" w:rsidRDefault="00E76494" w:rsidP="00E76494">
            <w:pPr>
              <w:keepLines/>
              <w:rPr>
                <w:rStyle w:val="transcript"/>
              </w:rPr>
            </w:pPr>
          </w:p>
          <w:p w14:paraId="111AC1D6" w14:textId="77777777" w:rsidR="006D3DF1" w:rsidRPr="00E76494" w:rsidRDefault="006D3DF1" w:rsidP="00E76494">
            <w:pPr>
              <w:pStyle w:val="ListParagraph"/>
              <w:keepLines/>
              <w:numPr>
                <w:ilvl w:val="0"/>
                <w:numId w:val="41"/>
              </w:numPr>
              <w:rPr>
                <w:rStyle w:val="transcript"/>
                <w:b/>
              </w:rPr>
            </w:pPr>
            <w:r>
              <w:rPr>
                <w:rStyle w:val="transcript"/>
              </w:rPr>
              <w:t>Since we’re using the more beginner-friendly version (</w:t>
            </w:r>
            <w:r w:rsidRPr="00E76494">
              <w:rPr>
                <w:rStyle w:val="transcript"/>
                <w:b/>
              </w:rPr>
              <w:t>Wordpress.com</w:t>
            </w:r>
            <w:r>
              <w:rPr>
                <w:rStyle w:val="transcript"/>
              </w:rPr>
              <w:t xml:space="preserve">), </w:t>
            </w:r>
            <w:r w:rsidRPr="00E76494">
              <w:rPr>
                <w:rStyle w:val="transcript"/>
                <w:b/>
              </w:rPr>
              <w:t>customization may be limited</w:t>
            </w:r>
          </w:p>
          <w:p w14:paraId="403ED6A4" w14:textId="77777777" w:rsidR="006D3DF1" w:rsidRDefault="006D3DF1" w:rsidP="00E76494">
            <w:pPr>
              <w:pStyle w:val="ListParagraph"/>
              <w:keepLines/>
              <w:numPr>
                <w:ilvl w:val="1"/>
                <w:numId w:val="41"/>
              </w:numPr>
            </w:pPr>
            <w:r>
              <w:t xml:space="preserve">Your main aesthetic decision is going to be selecting a template. After that, there isn’t a ton you can customize. </w:t>
            </w:r>
          </w:p>
          <w:p w14:paraId="037D3BB0" w14:textId="3AFA37FE" w:rsidR="006D3DF1" w:rsidRDefault="006D3DF1" w:rsidP="00E76494">
            <w:pPr>
              <w:pStyle w:val="ListParagraph"/>
              <w:keepLines/>
              <w:numPr>
                <w:ilvl w:val="1"/>
                <w:numId w:val="41"/>
              </w:numPr>
            </w:pPr>
            <w:r>
              <w:rPr>
                <w:rStyle w:val="transcript"/>
              </w:rPr>
              <w:t>The free site won’t allow e-commerce, or the use of added plugins, a check out system, or other features.</w:t>
            </w:r>
          </w:p>
        </w:tc>
        <w:tc>
          <w:tcPr>
            <w:tcW w:w="2409" w:type="dxa"/>
            <w:tcBorders>
              <w:top w:val="single" w:sz="4" w:space="0" w:color="auto"/>
              <w:bottom w:val="single" w:sz="4" w:space="0" w:color="auto"/>
            </w:tcBorders>
          </w:tcPr>
          <w:p w14:paraId="354D4E4D" w14:textId="77777777" w:rsidR="00BC2C8A" w:rsidRDefault="00CB1BC9" w:rsidP="0014677C">
            <w:pPr>
              <w:pStyle w:val="ListParagraph"/>
              <w:keepLines/>
              <w:numPr>
                <w:ilvl w:val="0"/>
                <w:numId w:val="12"/>
              </w:numPr>
            </w:pPr>
            <w:r>
              <w:t>Listen to instructor</w:t>
            </w:r>
          </w:p>
          <w:p w14:paraId="28B6CF4C" w14:textId="083B7120" w:rsidR="00CB1BC9" w:rsidRDefault="00CB1BC9" w:rsidP="0014677C">
            <w:pPr>
              <w:pStyle w:val="ListParagraph"/>
              <w:keepLines/>
              <w:numPr>
                <w:ilvl w:val="0"/>
                <w:numId w:val="12"/>
              </w:numPr>
            </w:pPr>
            <w:r>
              <w:t>Respond to prompts</w:t>
            </w:r>
          </w:p>
          <w:p w14:paraId="76677EF7" w14:textId="2CB7F821" w:rsidR="00CB1BC9" w:rsidRDefault="00CB1BC9" w:rsidP="0014677C">
            <w:pPr>
              <w:pStyle w:val="ListParagraph"/>
              <w:keepLines/>
              <w:numPr>
                <w:ilvl w:val="0"/>
                <w:numId w:val="12"/>
              </w:numPr>
            </w:pPr>
            <w:r>
              <w:t>Ask questions</w:t>
            </w:r>
          </w:p>
        </w:tc>
        <w:tc>
          <w:tcPr>
            <w:tcW w:w="2552" w:type="dxa"/>
            <w:tcBorders>
              <w:top w:val="single" w:sz="4" w:space="0" w:color="auto"/>
              <w:bottom w:val="single" w:sz="4" w:space="0" w:color="auto"/>
            </w:tcBorders>
          </w:tcPr>
          <w:p w14:paraId="7B7EB420" w14:textId="77777777" w:rsidR="00BC2C8A" w:rsidRDefault="00BC2C8A" w:rsidP="0014677C">
            <w:pPr>
              <w:pStyle w:val="ListParagraph"/>
              <w:numPr>
                <w:ilvl w:val="0"/>
                <w:numId w:val="8"/>
              </w:numPr>
              <w:autoSpaceDE w:val="0"/>
              <w:autoSpaceDN w:val="0"/>
              <w:adjustRightInd w:val="0"/>
              <w:rPr>
                <w:rFonts w:ascii="Calibri" w:hAnsi="Calibri"/>
                <w:lang w:eastAsia="zh-TW"/>
              </w:rPr>
            </w:pPr>
            <w:r w:rsidRPr="008674A3">
              <w:rPr>
                <w:rFonts w:ascii="Calibri" w:hAnsi="Calibri"/>
                <w:lang w:eastAsia="zh-TW"/>
              </w:rPr>
              <w:t xml:space="preserve">Identify the benefits and limitations of different data and information management tools. </w:t>
            </w:r>
          </w:p>
          <w:p w14:paraId="46D12D21" w14:textId="77777777" w:rsidR="00BC2C8A" w:rsidRPr="0031702B" w:rsidRDefault="00BC2C8A" w:rsidP="0014677C">
            <w:pPr>
              <w:pStyle w:val="ListParagraph"/>
              <w:numPr>
                <w:ilvl w:val="0"/>
                <w:numId w:val="8"/>
              </w:numPr>
              <w:autoSpaceDE w:val="0"/>
              <w:autoSpaceDN w:val="0"/>
              <w:adjustRightInd w:val="0"/>
              <w:rPr>
                <w:rFonts w:ascii="Calibri" w:hAnsi="Calibri"/>
                <w:lang w:eastAsia="zh-TW"/>
              </w:rPr>
            </w:pPr>
            <w:r w:rsidRPr="00E121C4">
              <w:rPr>
                <w:rFonts w:ascii="Calibri" w:hAnsi="Calibri" w:cs="Calibri"/>
              </w:rPr>
              <w:t>Design the final product or purpose of a digital project</w:t>
            </w:r>
          </w:p>
        </w:tc>
      </w:tr>
      <w:tr w:rsidR="003705E8" w14:paraId="62B40BC5" w14:textId="77777777" w:rsidTr="00E00226">
        <w:trPr>
          <w:trHeight w:val="739"/>
          <w:tblHeader/>
        </w:trPr>
        <w:tc>
          <w:tcPr>
            <w:tcW w:w="3369" w:type="dxa"/>
            <w:tcBorders>
              <w:top w:val="single" w:sz="4" w:space="0" w:color="auto"/>
            </w:tcBorders>
          </w:tcPr>
          <w:p w14:paraId="4D56433D" w14:textId="4A8AE152" w:rsidR="003705E8" w:rsidRPr="00702E0C" w:rsidRDefault="00C32F7E" w:rsidP="00733CC9">
            <w:pPr>
              <w:keepLines/>
              <w:rPr>
                <w:b/>
                <w:noProof/>
                <w:color w:val="FF0000"/>
                <w:lang w:eastAsia="zh-TW"/>
              </w:rPr>
            </w:pPr>
            <w:r w:rsidRPr="00C32F7E">
              <w:rPr>
                <w:b/>
                <w:noProof/>
                <w:color w:val="FF0000"/>
                <w:lang w:eastAsia="zh-TW"/>
              </w:rPr>
              <w:lastRenderedPageBreak/>
              <w:drawing>
                <wp:inline distT="0" distB="0" distL="0" distR="0" wp14:anchorId="6F55888B" wp14:editId="3F641FC7">
                  <wp:extent cx="2002155" cy="1501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2155" cy="1501140"/>
                          </a:xfrm>
                          <a:prstGeom prst="rect">
                            <a:avLst/>
                          </a:prstGeom>
                        </pic:spPr>
                      </pic:pic>
                    </a:graphicData>
                  </a:graphic>
                </wp:inline>
              </w:drawing>
            </w:r>
          </w:p>
        </w:tc>
        <w:tc>
          <w:tcPr>
            <w:tcW w:w="879" w:type="dxa"/>
            <w:tcBorders>
              <w:top w:val="single" w:sz="4" w:space="0" w:color="auto"/>
            </w:tcBorders>
          </w:tcPr>
          <w:p w14:paraId="015E4B0A" w14:textId="56905844" w:rsidR="003705E8" w:rsidRDefault="006B2B7B" w:rsidP="00733CC9">
            <w:pPr>
              <w:keepLines/>
              <w:rPr>
                <w:b/>
              </w:rPr>
            </w:pPr>
            <w:r>
              <w:rPr>
                <w:b/>
              </w:rPr>
              <w:t>5 min</w:t>
            </w:r>
          </w:p>
        </w:tc>
        <w:tc>
          <w:tcPr>
            <w:tcW w:w="5358" w:type="dxa"/>
            <w:tcBorders>
              <w:top w:val="single" w:sz="4" w:space="0" w:color="auto"/>
            </w:tcBorders>
          </w:tcPr>
          <w:p w14:paraId="7096CC13" w14:textId="6B62D908" w:rsidR="00032BDB" w:rsidRPr="00032BDB" w:rsidRDefault="00032BDB" w:rsidP="00DB0DDB">
            <w:pPr>
              <w:keepLines/>
              <w:rPr>
                <w:rStyle w:val="transcript"/>
                <w:b/>
              </w:rPr>
            </w:pPr>
            <w:r w:rsidRPr="00032BDB">
              <w:rPr>
                <w:rStyle w:val="transcript"/>
                <w:b/>
              </w:rPr>
              <w:t>WORDPRESS.COM “ALL IN ONE”</w:t>
            </w:r>
          </w:p>
          <w:p w14:paraId="4A2D0629" w14:textId="77777777" w:rsidR="00032BDB" w:rsidRDefault="00032BDB" w:rsidP="00DB0DDB">
            <w:pPr>
              <w:keepLines/>
              <w:rPr>
                <w:rStyle w:val="transcript"/>
                <w:i/>
              </w:rPr>
            </w:pPr>
          </w:p>
          <w:p w14:paraId="357DCA64" w14:textId="6908C0F7" w:rsidR="003705E8" w:rsidRDefault="00DB0DDB" w:rsidP="00DB0DDB">
            <w:pPr>
              <w:keepLines/>
              <w:rPr>
                <w:rStyle w:val="transcript"/>
                <w:i/>
              </w:rPr>
            </w:pPr>
            <w:r>
              <w:rPr>
                <w:rStyle w:val="transcript"/>
                <w:i/>
              </w:rPr>
              <w:t>Review Slide</w:t>
            </w:r>
          </w:p>
          <w:p w14:paraId="0FDFC43C" w14:textId="77777777" w:rsidR="00DB0DDB" w:rsidRPr="00DB0DDB" w:rsidRDefault="00DB0DDB" w:rsidP="00DB0DDB">
            <w:pPr>
              <w:keepLines/>
              <w:rPr>
                <w:rStyle w:val="transcript"/>
              </w:rPr>
            </w:pPr>
          </w:p>
          <w:p w14:paraId="003EDC3E" w14:textId="1F80B4B5" w:rsidR="003705E8" w:rsidRDefault="003705E8" w:rsidP="0014677C">
            <w:pPr>
              <w:pStyle w:val="ListParagraph"/>
              <w:keepLines/>
              <w:numPr>
                <w:ilvl w:val="0"/>
                <w:numId w:val="8"/>
              </w:numPr>
              <w:rPr>
                <w:rStyle w:val="transcript"/>
              </w:rPr>
            </w:pPr>
            <w:r>
              <w:rPr>
                <w:rStyle w:val="transcript"/>
              </w:rPr>
              <w:t>Wordpress.</w:t>
            </w:r>
            <w:r w:rsidRPr="00DB0DDB">
              <w:rPr>
                <w:rStyle w:val="transcript"/>
                <w:b/>
              </w:rPr>
              <w:t>com</w:t>
            </w:r>
            <w:r>
              <w:rPr>
                <w:rStyle w:val="transcript"/>
              </w:rPr>
              <w:t xml:space="preserve"> is an “all in one” service. </w:t>
            </w:r>
          </w:p>
          <w:p w14:paraId="64F4A223" w14:textId="25424DE0" w:rsidR="003705E8" w:rsidRDefault="003705E8" w:rsidP="0014677C">
            <w:pPr>
              <w:pStyle w:val="ListParagraph"/>
              <w:keepLines/>
              <w:numPr>
                <w:ilvl w:val="0"/>
                <w:numId w:val="8"/>
              </w:numPr>
              <w:rPr>
                <w:rStyle w:val="transcript"/>
              </w:rPr>
            </w:pPr>
            <w:r>
              <w:rPr>
                <w:rStyle w:val="transcript"/>
              </w:rPr>
              <w:t xml:space="preserve">They allow you to set up the site on their </w:t>
            </w:r>
            <w:r w:rsidRPr="00E76494">
              <w:rPr>
                <w:rStyle w:val="transcript"/>
                <w:b/>
              </w:rPr>
              <w:t>servers</w:t>
            </w:r>
            <w:r w:rsidR="00E76494">
              <w:rPr>
                <w:rStyle w:val="transcript"/>
              </w:rPr>
              <w:t xml:space="preserve"> (they act as a hosting service)</w:t>
            </w:r>
            <w:r>
              <w:rPr>
                <w:rStyle w:val="transcript"/>
              </w:rPr>
              <w:t xml:space="preserve">. </w:t>
            </w:r>
          </w:p>
          <w:p w14:paraId="5E00629C" w14:textId="6FF59CB7" w:rsidR="003705E8" w:rsidRDefault="003705E8" w:rsidP="0014677C">
            <w:pPr>
              <w:pStyle w:val="ListParagraph"/>
              <w:keepLines/>
              <w:numPr>
                <w:ilvl w:val="0"/>
                <w:numId w:val="8"/>
              </w:numPr>
              <w:rPr>
                <w:rStyle w:val="transcript"/>
              </w:rPr>
            </w:pPr>
            <w:r>
              <w:rPr>
                <w:rStyle w:val="transcript"/>
              </w:rPr>
              <w:t xml:space="preserve">They give you a domain name immediately – and then you can change it for a fee. </w:t>
            </w:r>
          </w:p>
          <w:p w14:paraId="5026DD57" w14:textId="77777777" w:rsidR="003705E8" w:rsidRDefault="003705E8" w:rsidP="0014677C">
            <w:pPr>
              <w:pStyle w:val="ListParagraph"/>
              <w:keepLines/>
              <w:numPr>
                <w:ilvl w:val="0"/>
                <w:numId w:val="8"/>
              </w:numPr>
              <w:rPr>
                <w:rStyle w:val="transcript"/>
              </w:rPr>
            </w:pPr>
            <w:r>
              <w:rPr>
                <w:rStyle w:val="transcript"/>
              </w:rPr>
              <w:t>The Content Management System is live on their site.</w:t>
            </w:r>
          </w:p>
          <w:p w14:paraId="7BB24258" w14:textId="77777777" w:rsidR="00E76494" w:rsidRDefault="00E76494" w:rsidP="00E76494">
            <w:pPr>
              <w:keepLines/>
              <w:rPr>
                <w:rStyle w:val="transcript"/>
              </w:rPr>
            </w:pPr>
          </w:p>
          <w:p w14:paraId="717521CD" w14:textId="7F23E2B1" w:rsidR="003705E8" w:rsidRDefault="003705E8" w:rsidP="0014677C">
            <w:pPr>
              <w:pStyle w:val="ListParagraph"/>
              <w:keepLines/>
              <w:numPr>
                <w:ilvl w:val="0"/>
                <w:numId w:val="8"/>
              </w:numPr>
              <w:rPr>
                <w:rStyle w:val="transcript"/>
              </w:rPr>
            </w:pPr>
            <w:r>
              <w:rPr>
                <w:rStyle w:val="transcript"/>
              </w:rPr>
              <w:t xml:space="preserve">What you </w:t>
            </w:r>
            <w:r w:rsidRPr="00C32F7E">
              <w:rPr>
                <w:rStyle w:val="transcript"/>
                <w:u w:val="single"/>
              </w:rPr>
              <w:t>do not</w:t>
            </w:r>
            <w:r>
              <w:rPr>
                <w:rStyle w:val="transcript"/>
                <w:i/>
              </w:rPr>
              <w:t xml:space="preserve"> </w:t>
            </w:r>
            <w:r>
              <w:rPr>
                <w:rStyle w:val="transcript"/>
              </w:rPr>
              <w:t xml:space="preserve">get are certain controls over: look, feel and functionality.  </w:t>
            </w:r>
          </w:p>
          <w:p w14:paraId="0E7CF963" w14:textId="434CBEB8" w:rsidR="003705E8" w:rsidRDefault="003705E8" w:rsidP="0014677C">
            <w:pPr>
              <w:pStyle w:val="ListParagraph"/>
              <w:keepLines/>
              <w:numPr>
                <w:ilvl w:val="1"/>
                <w:numId w:val="8"/>
              </w:numPr>
              <w:rPr>
                <w:rStyle w:val="transcript"/>
              </w:rPr>
            </w:pPr>
            <w:r>
              <w:rPr>
                <w:rStyle w:val="transcript"/>
              </w:rPr>
              <w:t>To get these you need to pay for access and then it costs as much or mor</w:t>
            </w:r>
            <w:r w:rsidR="00C32F7E">
              <w:rPr>
                <w:rStyle w:val="transcript"/>
              </w:rPr>
              <w:t xml:space="preserve">e than getting your own hosting. </w:t>
            </w:r>
          </w:p>
          <w:p w14:paraId="0693F923" w14:textId="77777777" w:rsidR="003705E8" w:rsidRDefault="003705E8" w:rsidP="00B20429">
            <w:pPr>
              <w:keepLines/>
              <w:rPr>
                <w:rStyle w:val="transcript"/>
              </w:rPr>
            </w:pPr>
          </w:p>
          <w:p w14:paraId="197163E0" w14:textId="6F995162" w:rsidR="003705E8" w:rsidRDefault="003705E8" w:rsidP="00B20429">
            <w:pPr>
              <w:keepLines/>
              <w:rPr>
                <w:rStyle w:val="transcript"/>
              </w:rPr>
            </w:pPr>
          </w:p>
        </w:tc>
        <w:tc>
          <w:tcPr>
            <w:tcW w:w="2409" w:type="dxa"/>
            <w:tcBorders>
              <w:top w:val="single" w:sz="4" w:space="0" w:color="auto"/>
            </w:tcBorders>
          </w:tcPr>
          <w:p w14:paraId="4FD457E7" w14:textId="77777777" w:rsidR="003705E8" w:rsidRDefault="004512D3" w:rsidP="0014677C">
            <w:pPr>
              <w:pStyle w:val="ListParagraph"/>
              <w:keepLines/>
              <w:numPr>
                <w:ilvl w:val="0"/>
                <w:numId w:val="29"/>
              </w:numPr>
            </w:pPr>
            <w:r>
              <w:t>Listen to instructor</w:t>
            </w:r>
          </w:p>
          <w:p w14:paraId="2E11466B" w14:textId="64D9CD8E" w:rsidR="004512D3" w:rsidRDefault="004512D3" w:rsidP="0014677C">
            <w:pPr>
              <w:pStyle w:val="ListParagraph"/>
              <w:keepLines/>
              <w:numPr>
                <w:ilvl w:val="0"/>
                <w:numId w:val="29"/>
              </w:numPr>
            </w:pPr>
            <w:r>
              <w:t>Ask questions</w:t>
            </w:r>
          </w:p>
        </w:tc>
        <w:tc>
          <w:tcPr>
            <w:tcW w:w="2552" w:type="dxa"/>
            <w:tcBorders>
              <w:top w:val="single" w:sz="4" w:space="0" w:color="auto"/>
            </w:tcBorders>
          </w:tcPr>
          <w:p w14:paraId="241CB1B7" w14:textId="77777777" w:rsidR="00CC0878" w:rsidRPr="008674A3" w:rsidRDefault="00CC0878" w:rsidP="0014677C">
            <w:pPr>
              <w:pStyle w:val="ListParagraph"/>
              <w:numPr>
                <w:ilvl w:val="0"/>
                <w:numId w:val="8"/>
              </w:numPr>
              <w:autoSpaceDE w:val="0"/>
              <w:autoSpaceDN w:val="0"/>
              <w:adjustRightInd w:val="0"/>
              <w:rPr>
                <w:rFonts w:ascii="Calibri" w:hAnsi="Calibri"/>
                <w:lang w:eastAsia="zh-TW"/>
              </w:rPr>
            </w:pPr>
            <w:r w:rsidRPr="008674A3">
              <w:rPr>
                <w:rFonts w:ascii="Calibri" w:hAnsi="Calibri"/>
                <w:lang w:eastAsia="zh-TW"/>
              </w:rPr>
              <w:t xml:space="preserve">Identify the benefits and limitations of different data and information management tools. </w:t>
            </w:r>
          </w:p>
          <w:p w14:paraId="67C74522" w14:textId="77777777" w:rsidR="003705E8" w:rsidRPr="004512D3" w:rsidRDefault="003705E8" w:rsidP="004512D3">
            <w:pPr>
              <w:autoSpaceDE w:val="0"/>
              <w:autoSpaceDN w:val="0"/>
              <w:adjustRightInd w:val="0"/>
              <w:rPr>
                <w:rFonts w:ascii="Calibri" w:hAnsi="Calibri"/>
                <w:lang w:eastAsia="zh-TW"/>
              </w:rPr>
            </w:pPr>
          </w:p>
        </w:tc>
      </w:tr>
      <w:tr w:rsidR="00EC34D7" w14:paraId="53B5AA12" w14:textId="77777777" w:rsidTr="00771C46">
        <w:trPr>
          <w:trHeight w:val="739"/>
          <w:tblHeader/>
        </w:trPr>
        <w:tc>
          <w:tcPr>
            <w:tcW w:w="3369" w:type="dxa"/>
            <w:tcBorders>
              <w:top w:val="single" w:sz="4" w:space="0" w:color="auto"/>
              <w:bottom w:val="single" w:sz="4" w:space="0" w:color="auto"/>
            </w:tcBorders>
          </w:tcPr>
          <w:p w14:paraId="30A1F308" w14:textId="0EA34EEF" w:rsidR="00EC34D7" w:rsidRPr="00C32F7E" w:rsidRDefault="00EC34D7" w:rsidP="00733CC9">
            <w:pPr>
              <w:keepLines/>
              <w:rPr>
                <w:b/>
                <w:noProof/>
                <w:color w:val="FF0000"/>
                <w:lang w:eastAsia="zh-TW"/>
              </w:rPr>
            </w:pPr>
            <w:r>
              <w:rPr>
                <w:noProof/>
                <w:lang w:eastAsia="zh-TW"/>
              </w:rPr>
              <w:drawing>
                <wp:inline distT="0" distB="0" distL="0" distR="0" wp14:anchorId="2A17D907" wp14:editId="6FEDAFD7">
                  <wp:extent cx="2002155" cy="1504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2155" cy="1504950"/>
                          </a:xfrm>
                          <a:prstGeom prst="rect">
                            <a:avLst/>
                          </a:prstGeom>
                        </pic:spPr>
                      </pic:pic>
                    </a:graphicData>
                  </a:graphic>
                </wp:inline>
              </w:drawing>
            </w:r>
          </w:p>
        </w:tc>
        <w:tc>
          <w:tcPr>
            <w:tcW w:w="879" w:type="dxa"/>
            <w:tcBorders>
              <w:top w:val="single" w:sz="4" w:space="0" w:color="auto"/>
              <w:bottom w:val="single" w:sz="4" w:space="0" w:color="auto"/>
            </w:tcBorders>
          </w:tcPr>
          <w:p w14:paraId="4FF553D2" w14:textId="52CDE95E" w:rsidR="00EC34D7" w:rsidRDefault="006B2B7B" w:rsidP="00733CC9">
            <w:pPr>
              <w:keepLines/>
              <w:rPr>
                <w:b/>
              </w:rPr>
            </w:pPr>
            <w:r>
              <w:rPr>
                <w:b/>
              </w:rPr>
              <w:t>5 min</w:t>
            </w:r>
          </w:p>
        </w:tc>
        <w:tc>
          <w:tcPr>
            <w:tcW w:w="5358" w:type="dxa"/>
            <w:tcBorders>
              <w:top w:val="single" w:sz="4" w:space="0" w:color="auto"/>
              <w:bottom w:val="single" w:sz="4" w:space="0" w:color="auto"/>
            </w:tcBorders>
          </w:tcPr>
          <w:p w14:paraId="3C522F48" w14:textId="3A9FABDB" w:rsidR="00032BDB" w:rsidRPr="00032BDB" w:rsidRDefault="00032BDB" w:rsidP="00032BDB">
            <w:pPr>
              <w:keepLines/>
              <w:rPr>
                <w:rStyle w:val="transcript"/>
                <w:b/>
              </w:rPr>
            </w:pPr>
            <w:r w:rsidRPr="00032BDB">
              <w:rPr>
                <w:rStyle w:val="transcript"/>
                <w:b/>
              </w:rPr>
              <w:t>GETTING STARTED WITH WORDPRESS</w:t>
            </w:r>
          </w:p>
          <w:p w14:paraId="1A90D437" w14:textId="77777777" w:rsidR="00032BDB" w:rsidRDefault="00032BDB" w:rsidP="00032BDB">
            <w:pPr>
              <w:keepLines/>
              <w:rPr>
                <w:rStyle w:val="transcript"/>
              </w:rPr>
            </w:pPr>
          </w:p>
          <w:p w14:paraId="2663C167" w14:textId="0512F4A4" w:rsidR="00EC34D7" w:rsidRDefault="00EC34D7" w:rsidP="0014677C">
            <w:pPr>
              <w:pStyle w:val="ListParagraph"/>
              <w:keepLines/>
              <w:numPr>
                <w:ilvl w:val="0"/>
                <w:numId w:val="8"/>
              </w:numPr>
              <w:rPr>
                <w:rStyle w:val="transcript"/>
              </w:rPr>
            </w:pPr>
            <w:r>
              <w:rPr>
                <w:rStyle w:val="transcript"/>
              </w:rPr>
              <w:t>Don’t attempt to follow along—we’ll go through this together step by step, this is just the overview</w:t>
            </w:r>
            <w:r w:rsidR="00032BDB">
              <w:rPr>
                <w:rStyle w:val="transcript"/>
              </w:rPr>
              <w:t xml:space="preserve"> to give some context first</w:t>
            </w:r>
          </w:p>
          <w:p w14:paraId="4EC0E9EA" w14:textId="77777777" w:rsidR="00EC34D7" w:rsidRDefault="00EC34D7" w:rsidP="0014677C">
            <w:pPr>
              <w:pStyle w:val="ListParagraph"/>
              <w:keepLines/>
              <w:numPr>
                <w:ilvl w:val="0"/>
                <w:numId w:val="8"/>
              </w:numPr>
              <w:rPr>
                <w:rStyle w:val="transcript"/>
              </w:rPr>
            </w:pPr>
            <w:r>
              <w:rPr>
                <w:rStyle w:val="transcript"/>
              </w:rPr>
              <w:t>If you have questions, let me know when we reach that step</w:t>
            </w:r>
          </w:p>
          <w:p w14:paraId="53EB28BD" w14:textId="77777777" w:rsidR="00E76494" w:rsidRDefault="00E76494" w:rsidP="00E76494">
            <w:pPr>
              <w:keepLines/>
              <w:rPr>
                <w:rStyle w:val="transcript"/>
              </w:rPr>
            </w:pPr>
          </w:p>
          <w:p w14:paraId="49260DC5" w14:textId="77777777" w:rsidR="00E76494" w:rsidRDefault="00E76494" w:rsidP="00E76494">
            <w:pPr>
              <w:keepLines/>
              <w:rPr>
                <w:rStyle w:val="transcript"/>
                <w:i/>
              </w:rPr>
            </w:pPr>
            <w:r>
              <w:rPr>
                <w:rStyle w:val="transcript"/>
                <w:i/>
              </w:rPr>
              <w:t>Play video</w:t>
            </w:r>
          </w:p>
          <w:p w14:paraId="119D836F" w14:textId="65E29227" w:rsidR="00E76494" w:rsidRPr="00EC34D7" w:rsidRDefault="00E76494" w:rsidP="00E76494">
            <w:pPr>
              <w:keepLines/>
              <w:rPr>
                <w:rStyle w:val="transcript"/>
              </w:rPr>
            </w:pPr>
          </w:p>
        </w:tc>
        <w:tc>
          <w:tcPr>
            <w:tcW w:w="2409" w:type="dxa"/>
            <w:tcBorders>
              <w:top w:val="single" w:sz="4" w:space="0" w:color="auto"/>
              <w:bottom w:val="single" w:sz="4" w:space="0" w:color="auto"/>
            </w:tcBorders>
          </w:tcPr>
          <w:p w14:paraId="62C7F6EA" w14:textId="64BC49B0" w:rsidR="00EC34D7" w:rsidRDefault="00EC34D7" w:rsidP="0014677C">
            <w:pPr>
              <w:pStyle w:val="ListParagraph"/>
              <w:keepLines/>
              <w:numPr>
                <w:ilvl w:val="0"/>
                <w:numId w:val="29"/>
              </w:numPr>
            </w:pPr>
            <w:r>
              <w:t>Watch video</w:t>
            </w:r>
          </w:p>
        </w:tc>
        <w:tc>
          <w:tcPr>
            <w:tcW w:w="2552" w:type="dxa"/>
            <w:tcBorders>
              <w:top w:val="single" w:sz="4" w:space="0" w:color="auto"/>
              <w:bottom w:val="single" w:sz="4" w:space="0" w:color="auto"/>
            </w:tcBorders>
          </w:tcPr>
          <w:p w14:paraId="2C5854B0" w14:textId="50EF313E" w:rsidR="00EC34D7" w:rsidRPr="008674A3" w:rsidRDefault="00EC34D7" w:rsidP="0014677C">
            <w:pPr>
              <w:pStyle w:val="ListParagraph"/>
              <w:numPr>
                <w:ilvl w:val="0"/>
                <w:numId w:val="8"/>
              </w:numPr>
              <w:autoSpaceDE w:val="0"/>
              <w:autoSpaceDN w:val="0"/>
              <w:adjustRightInd w:val="0"/>
              <w:rPr>
                <w:rFonts w:ascii="Calibri" w:hAnsi="Calibri"/>
                <w:lang w:eastAsia="zh-TW"/>
              </w:rPr>
            </w:pPr>
            <w:r w:rsidRPr="00E121C4">
              <w:rPr>
                <w:rFonts w:ascii="Calibri" w:hAnsi="Calibri" w:cs="Calibri"/>
              </w:rPr>
              <w:t>Design the final product or purpose of a digital project</w:t>
            </w:r>
          </w:p>
        </w:tc>
      </w:tr>
      <w:tr w:rsidR="00EB5FD4" w14:paraId="4F6E5D40" w14:textId="77777777" w:rsidTr="00771C46">
        <w:trPr>
          <w:trHeight w:val="739"/>
          <w:tblHeader/>
        </w:trPr>
        <w:tc>
          <w:tcPr>
            <w:tcW w:w="3369" w:type="dxa"/>
            <w:tcBorders>
              <w:top w:val="single" w:sz="4" w:space="0" w:color="auto"/>
              <w:bottom w:val="single" w:sz="4" w:space="0" w:color="auto"/>
            </w:tcBorders>
          </w:tcPr>
          <w:p w14:paraId="1F2B3085" w14:textId="412A0BC9" w:rsidR="00EB5FD4" w:rsidRPr="006D3DF1" w:rsidRDefault="006D3DF1" w:rsidP="006D3DF1">
            <w:pPr>
              <w:tabs>
                <w:tab w:val="left" w:pos="2385"/>
              </w:tabs>
              <w:rPr>
                <w:lang w:eastAsia="zh-TW"/>
              </w:rPr>
            </w:pPr>
            <w:r>
              <w:rPr>
                <w:noProof/>
                <w:lang w:eastAsia="zh-TW"/>
              </w:rPr>
              <w:lastRenderedPageBreak/>
              <w:drawing>
                <wp:inline distT="0" distB="0" distL="0" distR="0" wp14:anchorId="35C21AEA" wp14:editId="728F5B1F">
                  <wp:extent cx="2002155" cy="1505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2155" cy="1505585"/>
                          </a:xfrm>
                          <a:prstGeom prst="rect">
                            <a:avLst/>
                          </a:prstGeom>
                        </pic:spPr>
                      </pic:pic>
                    </a:graphicData>
                  </a:graphic>
                </wp:inline>
              </w:drawing>
            </w:r>
          </w:p>
        </w:tc>
        <w:tc>
          <w:tcPr>
            <w:tcW w:w="879" w:type="dxa"/>
            <w:tcBorders>
              <w:top w:val="single" w:sz="4" w:space="0" w:color="auto"/>
              <w:bottom w:val="single" w:sz="4" w:space="0" w:color="auto"/>
            </w:tcBorders>
          </w:tcPr>
          <w:p w14:paraId="60794A00" w14:textId="5B339498" w:rsidR="00EB5FD4" w:rsidRDefault="004B00FB" w:rsidP="00733CC9">
            <w:pPr>
              <w:keepLines/>
              <w:rPr>
                <w:b/>
              </w:rPr>
            </w:pPr>
            <w:r>
              <w:rPr>
                <w:b/>
              </w:rPr>
              <w:t>1 min</w:t>
            </w:r>
          </w:p>
        </w:tc>
        <w:tc>
          <w:tcPr>
            <w:tcW w:w="5358" w:type="dxa"/>
            <w:tcBorders>
              <w:top w:val="single" w:sz="4" w:space="0" w:color="auto"/>
              <w:bottom w:val="single" w:sz="4" w:space="0" w:color="auto"/>
            </w:tcBorders>
          </w:tcPr>
          <w:p w14:paraId="6A19959D" w14:textId="77777777" w:rsidR="00E00226" w:rsidRPr="00032BDB" w:rsidRDefault="00032BDB" w:rsidP="00EB5FD4">
            <w:pPr>
              <w:keepLines/>
              <w:rPr>
                <w:rStyle w:val="transcript"/>
                <w:b/>
              </w:rPr>
            </w:pPr>
            <w:r w:rsidRPr="00032BDB">
              <w:rPr>
                <w:rStyle w:val="transcript"/>
                <w:b/>
              </w:rPr>
              <w:t>FOLLOW ALONG</w:t>
            </w:r>
          </w:p>
          <w:p w14:paraId="433FEA28" w14:textId="77777777" w:rsidR="00032BDB" w:rsidRPr="00032BDB" w:rsidRDefault="00032BDB" w:rsidP="00EB5FD4">
            <w:pPr>
              <w:keepLines/>
              <w:rPr>
                <w:rStyle w:val="transcript"/>
              </w:rPr>
            </w:pPr>
          </w:p>
          <w:p w14:paraId="2B8760C9" w14:textId="57FBAC8D" w:rsidR="00EB5FD4" w:rsidRPr="00032BDB" w:rsidRDefault="00C32F7E" w:rsidP="00EB5FD4">
            <w:pPr>
              <w:keepLines/>
              <w:rPr>
                <w:rStyle w:val="transcript"/>
              </w:rPr>
            </w:pPr>
            <w:r w:rsidRPr="00E00226">
              <w:rPr>
                <w:rStyle w:val="transcript"/>
                <w:i/>
              </w:rPr>
              <w:t xml:space="preserve">Navigate </w:t>
            </w:r>
            <w:r w:rsidRPr="00032BDB">
              <w:rPr>
                <w:rStyle w:val="transcript"/>
              </w:rPr>
              <w:t>to Wordpress.com and</w:t>
            </w:r>
            <w:r w:rsidR="00032BDB">
              <w:rPr>
                <w:rStyle w:val="transcript"/>
                <w:i/>
              </w:rPr>
              <w:t xml:space="preserve"> demonstrate </w:t>
            </w:r>
            <w:r w:rsidR="00032BDB">
              <w:rPr>
                <w:rStyle w:val="transcript"/>
              </w:rPr>
              <w:t>according to the cues that follow</w:t>
            </w:r>
          </w:p>
          <w:p w14:paraId="6BDD4FCB" w14:textId="77777777" w:rsidR="00EB5FD4" w:rsidRDefault="00EB5FD4" w:rsidP="00EB5FD4">
            <w:pPr>
              <w:keepLines/>
              <w:rPr>
                <w:rStyle w:val="transcript"/>
                <w:b/>
              </w:rPr>
            </w:pPr>
          </w:p>
          <w:p w14:paraId="622F857A" w14:textId="6FCB141B" w:rsidR="00C32F7E" w:rsidRDefault="00C32F7E" w:rsidP="00C32F7E">
            <w:pPr>
              <w:pStyle w:val="ListParagraph"/>
              <w:numPr>
                <w:ilvl w:val="0"/>
                <w:numId w:val="6"/>
              </w:numPr>
            </w:pPr>
            <w:r>
              <w:t xml:space="preserve">Please raise our hand if I am going too fast or you have a question. </w:t>
            </w:r>
            <w:r w:rsidR="00EC34D7">
              <w:t xml:space="preserve"> I’ve also included the steps </w:t>
            </w:r>
            <w:r w:rsidR="006D3DF1">
              <w:t>on</w:t>
            </w:r>
            <w:r w:rsidR="00032BDB">
              <w:t xml:space="preserve"> your handout if it’s easier to follow along there.</w:t>
            </w:r>
          </w:p>
          <w:p w14:paraId="2818D2EB" w14:textId="0A003ED7" w:rsidR="00EB5FD4" w:rsidRDefault="00C32F7E" w:rsidP="006D3DF1">
            <w:pPr>
              <w:keepLines/>
              <w:rPr>
                <w:rStyle w:val="transcript"/>
              </w:rPr>
            </w:pPr>
            <w:r>
              <w:rPr>
                <w:rStyle w:val="transcript"/>
              </w:rPr>
              <w:t xml:space="preserve"> </w:t>
            </w:r>
          </w:p>
        </w:tc>
        <w:tc>
          <w:tcPr>
            <w:tcW w:w="2409" w:type="dxa"/>
            <w:tcBorders>
              <w:top w:val="single" w:sz="4" w:space="0" w:color="auto"/>
              <w:bottom w:val="single" w:sz="4" w:space="0" w:color="auto"/>
            </w:tcBorders>
          </w:tcPr>
          <w:p w14:paraId="29798D34" w14:textId="77777777" w:rsidR="00EB5FD4" w:rsidRDefault="00E00226" w:rsidP="00E00226">
            <w:pPr>
              <w:pStyle w:val="ListParagraph"/>
              <w:keepLines/>
              <w:numPr>
                <w:ilvl w:val="0"/>
                <w:numId w:val="7"/>
              </w:numPr>
            </w:pPr>
            <w:r>
              <w:t>Follow along creating website</w:t>
            </w:r>
          </w:p>
          <w:p w14:paraId="5B6050F2" w14:textId="0027BC07" w:rsidR="00E00226" w:rsidRDefault="00E00226" w:rsidP="00E00226">
            <w:pPr>
              <w:pStyle w:val="ListParagraph"/>
              <w:keepLines/>
              <w:numPr>
                <w:ilvl w:val="0"/>
                <w:numId w:val="7"/>
              </w:numPr>
            </w:pPr>
            <w:r>
              <w:t>Ask questions</w:t>
            </w:r>
          </w:p>
        </w:tc>
        <w:tc>
          <w:tcPr>
            <w:tcW w:w="2552" w:type="dxa"/>
            <w:tcBorders>
              <w:top w:val="single" w:sz="4" w:space="0" w:color="auto"/>
              <w:bottom w:val="single" w:sz="4" w:space="0" w:color="auto"/>
            </w:tcBorders>
          </w:tcPr>
          <w:p w14:paraId="3792AF29" w14:textId="77777777" w:rsidR="00E00226" w:rsidRPr="00392AE6" w:rsidRDefault="00E00226" w:rsidP="00E00226">
            <w:pPr>
              <w:pStyle w:val="Default"/>
              <w:numPr>
                <w:ilvl w:val="0"/>
                <w:numId w:val="7"/>
              </w:numPr>
              <w:spacing w:after="12"/>
              <w:rPr>
                <w:rFonts w:ascii="Calibri" w:hAnsi="Calibri" w:cs="Calibri"/>
                <w:color w:val="auto"/>
                <w:sz w:val="22"/>
                <w:szCs w:val="22"/>
              </w:rPr>
            </w:pPr>
            <w:r w:rsidRPr="00392AE6">
              <w:rPr>
                <w:rFonts w:ascii="Calibri" w:hAnsi="Calibri" w:cs="Calibri"/>
                <w:color w:val="auto"/>
                <w:sz w:val="22"/>
                <w:szCs w:val="22"/>
              </w:rPr>
              <w:t>Design the final product or purpose of a digital project.</w:t>
            </w:r>
          </w:p>
          <w:p w14:paraId="190E2A02" w14:textId="69B544B4" w:rsidR="00EB5FD4" w:rsidRPr="00E00226" w:rsidRDefault="00E00226" w:rsidP="00E00226">
            <w:pPr>
              <w:pStyle w:val="ListParagraph"/>
              <w:numPr>
                <w:ilvl w:val="0"/>
                <w:numId w:val="7"/>
              </w:numPr>
              <w:autoSpaceDE w:val="0"/>
              <w:autoSpaceDN w:val="0"/>
              <w:adjustRightInd w:val="0"/>
              <w:rPr>
                <w:rFonts w:ascii="Calibri" w:hAnsi="Calibri"/>
                <w:lang w:eastAsia="zh-TW"/>
              </w:rPr>
            </w:pPr>
            <w:r w:rsidRPr="008674A3">
              <w:rPr>
                <w:rFonts w:ascii="Calibri" w:hAnsi="Calibri"/>
                <w:lang w:eastAsia="zh-TW"/>
              </w:rPr>
              <w:t xml:space="preserve">Identify the benefits and limitations of different data and information management tools. </w:t>
            </w:r>
          </w:p>
        </w:tc>
      </w:tr>
      <w:tr w:rsidR="00BC2C8A" w14:paraId="5B085E10" w14:textId="77777777" w:rsidTr="00771C46">
        <w:trPr>
          <w:trHeight w:val="739"/>
          <w:tblHeader/>
        </w:trPr>
        <w:tc>
          <w:tcPr>
            <w:tcW w:w="3369" w:type="dxa"/>
            <w:tcBorders>
              <w:top w:val="single" w:sz="4" w:space="0" w:color="auto"/>
              <w:left w:val="single" w:sz="4" w:space="0" w:color="auto"/>
              <w:bottom w:val="single" w:sz="4" w:space="0" w:color="auto"/>
              <w:right w:val="single" w:sz="4" w:space="0" w:color="auto"/>
            </w:tcBorders>
          </w:tcPr>
          <w:p w14:paraId="31AA9A23" w14:textId="0606CB50" w:rsidR="00BC2C8A" w:rsidRDefault="006D3DF1" w:rsidP="00733CC9">
            <w:pPr>
              <w:keepLines/>
              <w:rPr>
                <w:b/>
              </w:rPr>
            </w:pPr>
            <w:r>
              <w:rPr>
                <w:noProof/>
                <w:lang w:eastAsia="zh-TW"/>
              </w:rPr>
              <w:lastRenderedPageBreak/>
              <w:t>No slide</w:t>
            </w:r>
          </w:p>
          <w:p w14:paraId="78E7ED54" w14:textId="77777777" w:rsidR="00702E0C" w:rsidRDefault="00702E0C" w:rsidP="00733CC9">
            <w:pPr>
              <w:keepLines/>
              <w:rPr>
                <w:b/>
              </w:rPr>
            </w:pPr>
          </w:p>
          <w:p w14:paraId="7488ADB1" w14:textId="77777777" w:rsidR="00702E0C" w:rsidRDefault="00702E0C" w:rsidP="00733CC9">
            <w:pPr>
              <w:keepLines/>
              <w:rPr>
                <w:b/>
              </w:rPr>
            </w:pPr>
          </w:p>
          <w:p w14:paraId="3A7C5B02" w14:textId="77777777" w:rsidR="00702E0C" w:rsidRDefault="00702E0C" w:rsidP="00733CC9">
            <w:pPr>
              <w:keepLines/>
              <w:rPr>
                <w:b/>
              </w:rPr>
            </w:pPr>
          </w:p>
          <w:p w14:paraId="4FBC315E" w14:textId="77777777" w:rsidR="00702E0C" w:rsidRDefault="00702E0C" w:rsidP="00733CC9">
            <w:pPr>
              <w:keepLines/>
              <w:rPr>
                <w:b/>
              </w:rPr>
            </w:pPr>
          </w:p>
          <w:p w14:paraId="01BED498" w14:textId="62CD0D74" w:rsidR="00702E0C" w:rsidRDefault="00702E0C" w:rsidP="00733CC9">
            <w:pPr>
              <w:keepLines/>
              <w:rPr>
                <w:b/>
              </w:rPr>
            </w:pPr>
          </w:p>
        </w:tc>
        <w:tc>
          <w:tcPr>
            <w:tcW w:w="879" w:type="dxa"/>
            <w:tcBorders>
              <w:top w:val="single" w:sz="4" w:space="0" w:color="auto"/>
              <w:left w:val="single" w:sz="4" w:space="0" w:color="auto"/>
              <w:bottom w:val="single" w:sz="4" w:space="0" w:color="auto"/>
              <w:right w:val="single" w:sz="4" w:space="0" w:color="auto"/>
            </w:tcBorders>
          </w:tcPr>
          <w:p w14:paraId="10EE7ED9" w14:textId="77777777" w:rsidR="00BC2C8A" w:rsidRDefault="00BC2C8A" w:rsidP="00733CC9">
            <w:pPr>
              <w:keepLines/>
              <w:rPr>
                <w:b/>
              </w:rPr>
            </w:pPr>
            <w:r>
              <w:rPr>
                <w:b/>
              </w:rPr>
              <w:t>15 min</w:t>
            </w:r>
          </w:p>
        </w:tc>
        <w:tc>
          <w:tcPr>
            <w:tcW w:w="5358" w:type="dxa"/>
            <w:tcBorders>
              <w:top w:val="single" w:sz="4" w:space="0" w:color="auto"/>
              <w:left w:val="single" w:sz="4" w:space="0" w:color="auto"/>
              <w:bottom w:val="single" w:sz="4" w:space="0" w:color="auto"/>
              <w:right w:val="single" w:sz="4" w:space="0" w:color="auto"/>
            </w:tcBorders>
          </w:tcPr>
          <w:p w14:paraId="28850415" w14:textId="04D64AE7" w:rsidR="00BC2C8A" w:rsidRPr="0024650B" w:rsidRDefault="00021371" w:rsidP="0024650B">
            <w:pPr>
              <w:keepLines/>
              <w:rPr>
                <w:b/>
              </w:rPr>
            </w:pPr>
            <w:r w:rsidRPr="0024650B">
              <w:rPr>
                <w:b/>
              </w:rPr>
              <w:t>CREATING AN ACCOUNT</w:t>
            </w:r>
          </w:p>
          <w:p w14:paraId="4C91DDC7" w14:textId="356C3CB6" w:rsidR="00702E0C" w:rsidRDefault="00654FEA" w:rsidP="00733CC9">
            <w:pPr>
              <w:keepLines/>
            </w:pPr>
            <w:r>
              <w:t>[</w:t>
            </w:r>
            <w:r w:rsidR="00032BDB" w:rsidRPr="00032BDB">
              <w:rPr>
                <w:u w:val="single"/>
              </w:rPr>
              <w:t>Note</w:t>
            </w:r>
            <w:r w:rsidR="00032BDB">
              <w:t xml:space="preserve">: </w:t>
            </w:r>
            <w:r>
              <w:t xml:space="preserve">The instructor will be unable to create a new account. Instead, you will walk them through the Sign Up process verbally, </w:t>
            </w:r>
            <w:r w:rsidR="00E76494">
              <w:t>then</w:t>
            </w:r>
            <w:r>
              <w:t xml:space="preserve"> sign into your account:</w:t>
            </w:r>
          </w:p>
          <w:p w14:paraId="1D8D5012" w14:textId="70718AAD" w:rsidR="0014066C" w:rsidRDefault="00654FEA" w:rsidP="00733CC9">
            <w:pPr>
              <w:keepLines/>
            </w:pPr>
            <w:r w:rsidRPr="003B568B">
              <w:rPr>
                <w:rFonts w:ascii="Calibri" w:hAnsi="Calibri"/>
                <w:highlight w:val="yellow"/>
              </w:rPr>
              <w:t xml:space="preserve"> </w:t>
            </w:r>
            <w:hyperlink r:id="rId30" w:history="1">
              <w:r w:rsidRPr="003B568B">
                <w:rPr>
                  <w:rStyle w:val="Hyperlink"/>
                  <w:highlight w:val="yellow"/>
                </w:rPr>
                <w:t>plgpractice@gmail.com</w:t>
              </w:r>
            </w:hyperlink>
            <w:r w:rsidRPr="003B568B">
              <w:rPr>
                <w:highlight w:val="yellow"/>
              </w:rPr>
              <w:t xml:space="preserve"> password: tpi4plgWP</w:t>
            </w:r>
            <w:r>
              <w:t xml:space="preserve"> ]</w:t>
            </w:r>
          </w:p>
          <w:p w14:paraId="70139DF5" w14:textId="77777777" w:rsidR="00C32F7E" w:rsidRDefault="00C32F7E" w:rsidP="00733CC9">
            <w:pPr>
              <w:keepLines/>
              <w:rPr>
                <w:i/>
              </w:rPr>
            </w:pPr>
          </w:p>
          <w:p w14:paraId="2C042E4D" w14:textId="1461D927" w:rsidR="00021371" w:rsidRPr="00C32F7E" w:rsidRDefault="00C32F7E" w:rsidP="00733CC9">
            <w:pPr>
              <w:keepLines/>
              <w:rPr>
                <w:b/>
                <w:i/>
              </w:rPr>
            </w:pPr>
            <w:r>
              <w:rPr>
                <w:i/>
              </w:rPr>
              <w:t>Ask</w:t>
            </w:r>
            <w:r w:rsidR="00032BDB">
              <w:rPr>
                <w:i/>
              </w:rPr>
              <w:t>:</w:t>
            </w:r>
          </w:p>
          <w:p w14:paraId="08AAF9DE" w14:textId="3F45A2EE" w:rsidR="00021371" w:rsidRDefault="00021371" w:rsidP="0014677C">
            <w:pPr>
              <w:pStyle w:val="ListParagraph"/>
              <w:keepLines/>
              <w:numPr>
                <w:ilvl w:val="0"/>
                <w:numId w:val="31"/>
              </w:numPr>
            </w:pPr>
            <w:r>
              <w:t>Has anyone created a Wordpress.com</w:t>
            </w:r>
            <w:r w:rsidR="0024650B" w:rsidRPr="00E052C0">
              <w:t xml:space="preserve"> account </w:t>
            </w:r>
            <w:r>
              <w:t>before?</w:t>
            </w:r>
          </w:p>
          <w:p w14:paraId="12F60731" w14:textId="5CEA97CE" w:rsidR="00193E86" w:rsidRDefault="00021371" w:rsidP="0014677C">
            <w:pPr>
              <w:pStyle w:val="ListParagraph"/>
              <w:keepLines/>
              <w:numPr>
                <w:ilvl w:val="1"/>
                <w:numId w:val="24"/>
              </w:numPr>
            </w:pPr>
            <w:r>
              <w:t xml:space="preserve">If </w:t>
            </w:r>
            <w:r w:rsidR="00760BF3">
              <w:t>so, you will have to log in to your account, instead of creating a new one.</w:t>
            </w:r>
            <w:r w:rsidR="00032BDB">
              <w:t xml:space="preserve"> You can wait for me, or flip to p.4 of the handout and follow the steps under Creating a Second Site on Your Wordpress Account</w:t>
            </w:r>
          </w:p>
          <w:p w14:paraId="6BBC7FE2" w14:textId="77777777" w:rsidR="00DC45E7" w:rsidRDefault="00DC45E7" w:rsidP="00733CC9">
            <w:pPr>
              <w:keepLines/>
              <w:rPr>
                <w:b/>
              </w:rPr>
            </w:pPr>
          </w:p>
          <w:p w14:paraId="5531ECE4" w14:textId="2628A1CB" w:rsidR="00654FEA" w:rsidRPr="00032BDB" w:rsidRDefault="00032BDB" w:rsidP="00D74C6A">
            <w:pPr>
              <w:pStyle w:val="ListParagraph"/>
              <w:keepLines/>
              <w:numPr>
                <w:ilvl w:val="0"/>
                <w:numId w:val="31"/>
              </w:numPr>
              <w:rPr>
                <w:b/>
              </w:rPr>
            </w:pPr>
            <w:r>
              <w:t xml:space="preserve">Otherwise, </w:t>
            </w:r>
            <w:r w:rsidR="00654FEA" w:rsidRPr="00654FEA">
              <w:t>follow along with my prompts</w:t>
            </w:r>
          </w:p>
          <w:p w14:paraId="7FD39D58" w14:textId="77777777" w:rsidR="00032BDB" w:rsidRPr="00032BDB" w:rsidRDefault="00032BDB" w:rsidP="00032BDB">
            <w:pPr>
              <w:pStyle w:val="ListParagraph"/>
              <w:keepLines/>
              <w:rPr>
                <w:b/>
              </w:rPr>
            </w:pPr>
          </w:p>
          <w:p w14:paraId="363F80D1" w14:textId="74482670" w:rsidR="00E76494" w:rsidRPr="00E76494" w:rsidRDefault="00E76494" w:rsidP="00E76494">
            <w:pPr>
              <w:keepLines/>
            </w:pPr>
            <w:r w:rsidRPr="00E76494">
              <w:rPr>
                <w:i/>
              </w:rPr>
              <w:t xml:space="preserve">Read out </w:t>
            </w:r>
            <w:r w:rsidRPr="00E76494">
              <w:t>the first 4 Steps without doing them on your own computer (</w:t>
            </w:r>
            <w:r w:rsidR="00032BDB">
              <w:t xml:space="preserve">remember: </w:t>
            </w:r>
            <w:r w:rsidRPr="00E76494">
              <w:t>you can’t create a new account)</w:t>
            </w:r>
          </w:p>
          <w:p w14:paraId="16A02959" w14:textId="77777777" w:rsidR="00E76494" w:rsidRPr="00E76494" w:rsidRDefault="00E76494" w:rsidP="00E76494">
            <w:pPr>
              <w:keepLines/>
              <w:rPr>
                <w:b/>
              </w:rPr>
            </w:pPr>
          </w:p>
          <w:p w14:paraId="490ED5DA" w14:textId="77777777" w:rsidR="00760BF3" w:rsidRPr="00760BF3" w:rsidRDefault="00760BF3" w:rsidP="00760BF3">
            <w:pPr>
              <w:keepLines/>
              <w:rPr>
                <w:u w:val="single"/>
              </w:rPr>
            </w:pPr>
            <w:r w:rsidRPr="00760BF3">
              <w:rPr>
                <w:u w:val="single"/>
              </w:rPr>
              <w:t>Step 1: Creating an account</w:t>
            </w:r>
          </w:p>
          <w:p w14:paraId="7C97AC47" w14:textId="77777777" w:rsidR="00760BF3" w:rsidRDefault="005D4547" w:rsidP="0014677C">
            <w:pPr>
              <w:pStyle w:val="ListParagraph"/>
              <w:keepLines/>
              <w:numPr>
                <w:ilvl w:val="0"/>
                <w:numId w:val="30"/>
              </w:numPr>
            </w:pPr>
            <w:r>
              <w:t xml:space="preserve">Go to </w:t>
            </w:r>
            <w:r w:rsidR="00BC2C8A">
              <w:t>Wordpress.com</w:t>
            </w:r>
          </w:p>
          <w:p w14:paraId="4B89D8BC" w14:textId="430BD8E6" w:rsidR="00760BF3" w:rsidRDefault="005D4547" w:rsidP="0014677C">
            <w:pPr>
              <w:pStyle w:val="ListParagraph"/>
              <w:keepLines/>
              <w:numPr>
                <w:ilvl w:val="0"/>
                <w:numId w:val="30"/>
              </w:numPr>
            </w:pPr>
            <w:r>
              <w:t xml:space="preserve">Click on “Get Started” </w:t>
            </w:r>
          </w:p>
          <w:p w14:paraId="73CB9ED2" w14:textId="77777777" w:rsidR="00760BF3" w:rsidRDefault="005D4547" w:rsidP="0014677C">
            <w:pPr>
              <w:pStyle w:val="ListParagraph"/>
              <w:keepLines/>
              <w:numPr>
                <w:ilvl w:val="1"/>
                <w:numId w:val="30"/>
              </w:numPr>
            </w:pPr>
            <w:r>
              <w:t>If you already have an account Click on “Log In” in the top right corner</w:t>
            </w:r>
          </w:p>
          <w:p w14:paraId="3000CDEE" w14:textId="77777777" w:rsidR="00760BF3" w:rsidRDefault="0024650B" w:rsidP="0014677C">
            <w:pPr>
              <w:pStyle w:val="ListParagraph"/>
              <w:keepLines/>
              <w:numPr>
                <w:ilvl w:val="0"/>
                <w:numId w:val="30"/>
              </w:numPr>
            </w:pPr>
            <w:r>
              <w:t>Enter your email, create a username and password to finish.</w:t>
            </w:r>
            <w:r w:rsidR="00702E0C">
              <w:t xml:space="preserve"> </w:t>
            </w:r>
          </w:p>
          <w:p w14:paraId="463609AC" w14:textId="768F8B84" w:rsidR="00654FEA" w:rsidRDefault="00654FEA" w:rsidP="0014677C">
            <w:pPr>
              <w:pStyle w:val="ListParagraph"/>
              <w:keepLines/>
              <w:numPr>
                <w:ilvl w:val="0"/>
                <w:numId w:val="30"/>
              </w:numPr>
            </w:pPr>
            <w:r>
              <w:t>The username cannot be changed, and must be unique</w:t>
            </w:r>
          </w:p>
          <w:p w14:paraId="666BD6CD" w14:textId="77777777" w:rsidR="00654FEA" w:rsidRDefault="00654FEA" w:rsidP="00760BF3">
            <w:pPr>
              <w:keepLines/>
            </w:pPr>
          </w:p>
          <w:p w14:paraId="382D76DC" w14:textId="77777777" w:rsidR="00760BF3" w:rsidRDefault="00760BF3" w:rsidP="00760BF3">
            <w:pPr>
              <w:keepLines/>
              <w:rPr>
                <w:u w:val="single"/>
              </w:rPr>
            </w:pPr>
            <w:r w:rsidRPr="00760BF3">
              <w:rPr>
                <w:u w:val="single"/>
              </w:rPr>
              <w:t>Step 2: Create a site</w:t>
            </w:r>
          </w:p>
          <w:p w14:paraId="60C5C024" w14:textId="1507E287" w:rsidR="00760BF3" w:rsidRDefault="005D4547" w:rsidP="0014677C">
            <w:pPr>
              <w:pStyle w:val="ListParagraph"/>
              <w:keepLines/>
              <w:numPr>
                <w:ilvl w:val="0"/>
                <w:numId w:val="32"/>
              </w:numPr>
            </w:pPr>
            <w:r>
              <w:t xml:space="preserve">The next page “Let’s Create A Site” lists a series of questions. </w:t>
            </w:r>
            <w:r w:rsidR="00654FEA">
              <w:t xml:space="preserve">Your answers don’t affect much, </w:t>
            </w:r>
            <w:r w:rsidR="00654FEA">
              <w:lastRenderedPageBreak/>
              <w:t xml:space="preserve">other than the suggestions WordPress makes to you. You can change your answers later. </w:t>
            </w:r>
            <w:r>
              <w:t xml:space="preserve"> </w:t>
            </w:r>
          </w:p>
          <w:p w14:paraId="618F3D74" w14:textId="509D69C4" w:rsidR="00760BF3" w:rsidRDefault="00760BF3" w:rsidP="0014677C">
            <w:pPr>
              <w:pStyle w:val="ListParagraph"/>
              <w:keepLines/>
              <w:numPr>
                <w:ilvl w:val="0"/>
                <w:numId w:val="32"/>
              </w:numPr>
            </w:pPr>
            <w:r>
              <w:t xml:space="preserve">If you have a </w:t>
            </w:r>
            <w:r>
              <w:rPr>
                <w:b/>
              </w:rPr>
              <w:t>purpose</w:t>
            </w:r>
            <w:r>
              <w:t xml:space="preserve"> for your website, this is where you can enter it</w:t>
            </w:r>
          </w:p>
          <w:p w14:paraId="2ACF7C2E" w14:textId="77777777" w:rsidR="00760BF3" w:rsidRDefault="00760BF3" w:rsidP="00760BF3">
            <w:pPr>
              <w:pStyle w:val="ListParagraph"/>
              <w:keepLines/>
            </w:pPr>
          </w:p>
          <w:p w14:paraId="31BF9F77" w14:textId="3722B500" w:rsidR="00760BF3" w:rsidRPr="00760BF3" w:rsidRDefault="00760BF3" w:rsidP="00760BF3">
            <w:pPr>
              <w:keepLines/>
              <w:tabs>
                <w:tab w:val="left" w:pos="2460"/>
              </w:tabs>
              <w:rPr>
                <w:u w:val="single"/>
              </w:rPr>
            </w:pPr>
            <w:r>
              <w:rPr>
                <w:u w:val="single"/>
              </w:rPr>
              <w:t>Step 3: Pick an address</w:t>
            </w:r>
          </w:p>
          <w:p w14:paraId="37A4B543" w14:textId="77777777" w:rsidR="00760BF3" w:rsidRDefault="00BC2C8A" w:rsidP="0014677C">
            <w:pPr>
              <w:pStyle w:val="ListParagraph"/>
              <w:keepLines/>
              <w:numPr>
                <w:ilvl w:val="0"/>
                <w:numId w:val="32"/>
              </w:numPr>
            </w:pPr>
            <w:r>
              <w:t xml:space="preserve">Give your site a web address by typing keywords into the search box. </w:t>
            </w:r>
            <w:r w:rsidRPr="00A76CAD">
              <w:t>When considering</w:t>
            </w:r>
            <w:r w:rsidR="00EC1A0D">
              <w:t xml:space="preserve"> your website address (domain):</w:t>
            </w:r>
          </w:p>
          <w:p w14:paraId="2673DB90" w14:textId="23E58694" w:rsidR="00760BF3" w:rsidRPr="00760BF3" w:rsidRDefault="00654FEA" w:rsidP="0014677C">
            <w:pPr>
              <w:pStyle w:val="ListParagraph"/>
              <w:keepLines/>
              <w:numPr>
                <w:ilvl w:val="1"/>
                <w:numId w:val="32"/>
              </w:numPr>
              <w:rPr>
                <w:rStyle w:val="Strong"/>
                <w:b w:val="0"/>
                <w:bCs w:val="0"/>
              </w:rPr>
            </w:pPr>
            <w:r>
              <w:rPr>
                <w:rStyle w:val="Strong"/>
                <w:b w:val="0"/>
                <w:bCs w:val="0"/>
              </w:rPr>
              <w:t>Come up with the beginning of your address, and WordPress will suggest a variation that is free.</w:t>
            </w:r>
          </w:p>
          <w:p w14:paraId="0BAD728E" w14:textId="37689FBA" w:rsidR="00760BF3" w:rsidRPr="00760BF3" w:rsidRDefault="00760BF3" w:rsidP="0014677C">
            <w:pPr>
              <w:pStyle w:val="ListParagraph"/>
              <w:keepLines/>
              <w:numPr>
                <w:ilvl w:val="0"/>
                <w:numId w:val="32"/>
              </w:numPr>
            </w:pPr>
            <w:r>
              <w:rPr>
                <w:rFonts w:eastAsia="Times New Roman" w:cs="Times New Roman"/>
                <w:lang w:eastAsia="zh-TW"/>
              </w:rPr>
              <w:t>Select Free option</w:t>
            </w:r>
            <w:r w:rsidR="00654FEA">
              <w:rPr>
                <w:rFonts w:eastAsia="Times New Roman" w:cs="Times New Roman"/>
                <w:lang w:eastAsia="zh-TW"/>
              </w:rPr>
              <w:t xml:space="preserve"> </w:t>
            </w:r>
          </w:p>
          <w:p w14:paraId="32E86D9D" w14:textId="77777777" w:rsidR="00760BF3" w:rsidRDefault="00760BF3" w:rsidP="00760BF3">
            <w:pPr>
              <w:keepLines/>
            </w:pPr>
          </w:p>
          <w:p w14:paraId="39954A0D" w14:textId="2F469922" w:rsidR="00760BF3" w:rsidRPr="00760BF3" w:rsidRDefault="00760BF3" w:rsidP="00760BF3">
            <w:pPr>
              <w:keepLines/>
              <w:rPr>
                <w:u w:val="single"/>
              </w:rPr>
            </w:pPr>
            <w:r w:rsidRPr="00760BF3">
              <w:rPr>
                <w:u w:val="single"/>
              </w:rPr>
              <w:t>Step 4: Pick a plan</w:t>
            </w:r>
          </w:p>
          <w:p w14:paraId="41CE3635" w14:textId="77777777" w:rsidR="00BC2C8A" w:rsidRDefault="00BC2C8A" w:rsidP="0014677C">
            <w:pPr>
              <w:pStyle w:val="ListParagraph"/>
              <w:keepLines/>
              <w:numPr>
                <w:ilvl w:val="0"/>
                <w:numId w:val="32"/>
              </w:numPr>
            </w:pPr>
            <w:r>
              <w:t>Select the Free</w:t>
            </w:r>
            <w:r w:rsidR="00EC1A0D">
              <w:t xml:space="preserve"> (“Best for Students”) </w:t>
            </w:r>
            <w:r>
              <w:t>plan (0$ for life), click “Start with Free”.</w:t>
            </w:r>
          </w:p>
          <w:p w14:paraId="2EF23839" w14:textId="12262A8F" w:rsidR="00760BF3" w:rsidRDefault="00760BF3" w:rsidP="0014677C">
            <w:pPr>
              <w:pStyle w:val="ListParagraph"/>
              <w:keepLines/>
              <w:numPr>
                <w:ilvl w:val="0"/>
                <w:numId w:val="32"/>
              </w:numPr>
            </w:pPr>
            <w:r>
              <w:t>You should be directed to your new site. Wait here for a moment to ensure we’re all in the same spot.</w:t>
            </w:r>
          </w:p>
          <w:p w14:paraId="454008CC" w14:textId="77777777" w:rsidR="00760BF3" w:rsidRDefault="00760BF3" w:rsidP="00760BF3">
            <w:pPr>
              <w:keepLines/>
            </w:pPr>
          </w:p>
          <w:p w14:paraId="075D4009" w14:textId="47D263B3" w:rsidR="00760BF3" w:rsidRDefault="00760BF3" w:rsidP="00760BF3">
            <w:pPr>
              <w:keepLines/>
            </w:pPr>
            <w:r>
              <w:rPr>
                <w:i/>
              </w:rPr>
              <w:t xml:space="preserve">Check in </w:t>
            </w:r>
            <w:r>
              <w:t xml:space="preserve">with </w:t>
            </w:r>
            <w:r w:rsidRPr="00760BF3">
              <w:t>students to ensure everyone has successfully made it to th</w:t>
            </w:r>
            <w:r w:rsidR="00032BDB">
              <w:t>is step, and is</w:t>
            </w:r>
            <w:r w:rsidR="00654FEA">
              <w:t xml:space="preserve"> now at the WordP</w:t>
            </w:r>
            <w:r w:rsidRPr="00760BF3">
              <w:t>ress main page.</w:t>
            </w:r>
          </w:p>
          <w:p w14:paraId="1F6E6088" w14:textId="77777777" w:rsidR="00A9585B" w:rsidRDefault="00A9585B" w:rsidP="00760BF3">
            <w:pPr>
              <w:keepLines/>
            </w:pPr>
          </w:p>
          <w:p w14:paraId="2697613E" w14:textId="77777777" w:rsidR="00A9585B" w:rsidRPr="00A9585B" w:rsidRDefault="00A9585B" w:rsidP="00A9585B">
            <w:pPr>
              <w:keepLines/>
              <w:tabs>
                <w:tab w:val="center" w:pos="2571"/>
              </w:tabs>
              <w:rPr>
                <w:u w:val="single"/>
              </w:rPr>
            </w:pPr>
            <w:r w:rsidRPr="00A9585B">
              <w:rPr>
                <w:u w:val="single"/>
              </w:rPr>
              <w:t>Check your email</w:t>
            </w:r>
            <w:r w:rsidRPr="00A9585B">
              <w:tab/>
            </w:r>
          </w:p>
          <w:p w14:paraId="187A5C32" w14:textId="77777777" w:rsidR="00A9585B" w:rsidRDefault="00A9585B" w:rsidP="00A9585B">
            <w:pPr>
              <w:pStyle w:val="ListParagraph"/>
              <w:keepLines/>
              <w:numPr>
                <w:ilvl w:val="0"/>
                <w:numId w:val="39"/>
              </w:numPr>
              <w:tabs>
                <w:tab w:val="center" w:pos="2571"/>
              </w:tabs>
            </w:pPr>
            <w:r>
              <w:t>Open another window, and sign into your email (the one you used to sign up for your WordPress account)</w:t>
            </w:r>
          </w:p>
          <w:p w14:paraId="207387DD" w14:textId="77777777" w:rsidR="00A9585B" w:rsidRDefault="00A9585B" w:rsidP="00A9585B">
            <w:pPr>
              <w:pStyle w:val="ListParagraph"/>
              <w:keepLines/>
              <w:numPr>
                <w:ilvl w:val="0"/>
                <w:numId w:val="39"/>
              </w:numPr>
              <w:tabs>
                <w:tab w:val="center" w:pos="2571"/>
              </w:tabs>
            </w:pPr>
            <w:r>
              <w:t>There should be an email from WordPress waiting for you: open it and click “Activate Account”</w:t>
            </w:r>
          </w:p>
          <w:p w14:paraId="3E8B9199" w14:textId="0B2FFA70" w:rsidR="00A9585B" w:rsidRPr="00A9585B" w:rsidRDefault="00A9585B" w:rsidP="00A9585B">
            <w:pPr>
              <w:pStyle w:val="ListParagraph"/>
              <w:keepLines/>
              <w:numPr>
                <w:ilvl w:val="0"/>
                <w:numId w:val="39"/>
              </w:numPr>
              <w:tabs>
                <w:tab w:val="center" w:pos="2571"/>
              </w:tabs>
              <w:rPr>
                <w:i/>
              </w:rPr>
            </w:pPr>
            <w:r>
              <w:t>Close this window, and go back to your WordPress window</w:t>
            </w:r>
          </w:p>
        </w:tc>
        <w:tc>
          <w:tcPr>
            <w:tcW w:w="2409" w:type="dxa"/>
            <w:tcBorders>
              <w:top w:val="single" w:sz="4" w:space="0" w:color="auto"/>
              <w:left w:val="single" w:sz="4" w:space="0" w:color="auto"/>
              <w:bottom w:val="single" w:sz="4" w:space="0" w:color="auto"/>
              <w:right w:val="single" w:sz="4" w:space="0" w:color="auto"/>
            </w:tcBorders>
          </w:tcPr>
          <w:p w14:paraId="0B5D7027" w14:textId="77777777" w:rsidR="00BC2C8A" w:rsidRPr="00574348" w:rsidRDefault="00BC2C8A" w:rsidP="0014677C">
            <w:pPr>
              <w:pStyle w:val="ListParagraph"/>
              <w:numPr>
                <w:ilvl w:val="0"/>
                <w:numId w:val="12"/>
              </w:numPr>
              <w:ind w:left="459"/>
            </w:pPr>
            <w:r w:rsidRPr="00574348">
              <w:lastRenderedPageBreak/>
              <w:t>Listen to instructor</w:t>
            </w:r>
          </w:p>
          <w:p w14:paraId="4501877D" w14:textId="77777777" w:rsidR="00E76494" w:rsidRDefault="00E76494" w:rsidP="0014677C">
            <w:pPr>
              <w:pStyle w:val="ListParagraph"/>
              <w:numPr>
                <w:ilvl w:val="0"/>
                <w:numId w:val="12"/>
              </w:numPr>
              <w:ind w:left="459"/>
            </w:pPr>
            <w:r>
              <w:t>Follow the instructor’s instructions to create an account</w:t>
            </w:r>
          </w:p>
          <w:p w14:paraId="2C0F1DE8" w14:textId="4F59D9B3" w:rsidR="00BC2C8A" w:rsidRDefault="00BC2C8A" w:rsidP="0014677C">
            <w:pPr>
              <w:pStyle w:val="ListParagraph"/>
              <w:numPr>
                <w:ilvl w:val="0"/>
                <w:numId w:val="12"/>
              </w:numPr>
              <w:ind w:left="459"/>
            </w:pPr>
            <w:r>
              <w:t>Ask</w:t>
            </w:r>
            <w:r w:rsidRPr="00574348">
              <w:t xml:space="preserve"> questions</w:t>
            </w:r>
          </w:p>
        </w:tc>
        <w:tc>
          <w:tcPr>
            <w:tcW w:w="2552" w:type="dxa"/>
            <w:tcBorders>
              <w:top w:val="single" w:sz="4" w:space="0" w:color="auto"/>
              <w:left w:val="single" w:sz="4" w:space="0" w:color="auto"/>
              <w:bottom w:val="single" w:sz="4" w:space="0" w:color="auto"/>
              <w:right w:val="single" w:sz="4" w:space="0" w:color="auto"/>
            </w:tcBorders>
          </w:tcPr>
          <w:p w14:paraId="5AFB0627" w14:textId="77777777" w:rsidR="00BC2C8A" w:rsidRPr="009878E6" w:rsidRDefault="00BC2C8A" w:rsidP="00733CC9">
            <w:pPr>
              <w:pStyle w:val="Default"/>
              <w:numPr>
                <w:ilvl w:val="0"/>
                <w:numId w:val="7"/>
              </w:numPr>
              <w:spacing w:after="12"/>
              <w:rPr>
                <w:rFonts w:ascii="Calibri" w:hAnsi="Calibri" w:cs="Calibri"/>
                <w:strike/>
                <w:color w:val="auto"/>
                <w:sz w:val="22"/>
                <w:szCs w:val="22"/>
              </w:rPr>
            </w:pPr>
            <w:r w:rsidRPr="00E121C4">
              <w:rPr>
                <w:rFonts w:ascii="Calibri" w:hAnsi="Calibri" w:cs="Calibri"/>
                <w:color w:val="auto"/>
                <w:sz w:val="22"/>
                <w:szCs w:val="22"/>
              </w:rPr>
              <w:t>Design the final product or purpose of a digital project</w:t>
            </w:r>
          </w:p>
          <w:p w14:paraId="6B27DAD6" w14:textId="77777777" w:rsidR="00BC2C8A" w:rsidRPr="00E121C4" w:rsidRDefault="00BC2C8A" w:rsidP="00733CC9">
            <w:pPr>
              <w:pStyle w:val="Default"/>
              <w:numPr>
                <w:ilvl w:val="0"/>
                <w:numId w:val="7"/>
              </w:numPr>
              <w:spacing w:after="12"/>
              <w:rPr>
                <w:rFonts w:ascii="Calibri" w:hAnsi="Calibri" w:cs="Calibri"/>
                <w:color w:val="auto"/>
                <w:sz w:val="22"/>
                <w:szCs w:val="22"/>
              </w:rPr>
            </w:pPr>
            <w:r w:rsidRPr="00E121C4">
              <w:rPr>
                <w:rFonts w:ascii="Calibri" w:hAnsi="Calibri" w:cs="Calibri"/>
                <w:color w:val="auto"/>
                <w:sz w:val="22"/>
                <w:szCs w:val="22"/>
              </w:rPr>
              <w:t xml:space="preserve">Integrate considerations of accessibility, aesthetics and user experience into the design process. </w:t>
            </w:r>
          </w:p>
          <w:p w14:paraId="73032752" w14:textId="77777777" w:rsidR="00BC2C8A" w:rsidRDefault="00BC2C8A" w:rsidP="00733CC9">
            <w:pPr>
              <w:keepLines/>
            </w:pPr>
          </w:p>
        </w:tc>
      </w:tr>
      <w:tr w:rsidR="00BC2C8A" w14:paraId="2A6F95AB" w14:textId="77777777" w:rsidTr="000606C9">
        <w:trPr>
          <w:trHeight w:val="1964"/>
          <w:tblHeader/>
        </w:trPr>
        <w:tc>
          <w:tcPr>
            <w:tcW w:w="3369" w:type="dxa"/>
            <w:tcBorders>
              <w:top w:val="single" w:sz="4" w:space="0" w:color="auto"/>
              <w:left w:val="single" w:sz="4" w:space="0" w:color="auto"/>
              <w:bottom w:val="single" w:sz="4" w:space="0" w:color="auto"/>
              <w:right w:val="single" w:sz="4" w:space="0" w:color="auto"/>
            </w:tcBorders>
          </w:tcPr>
          <w:p w14:paraId="41643E91" w14:textId="66B79515" w:rsidR="00F97C20" w:rsidRPr="00654FEA" w:rsidRDefault="00654FEA" w:rsidP="00733CC9">
            <w:pPr>
              <w:keepLines/>
              <w:rPr>
                <w:b/>
                <w:i/>
              </w:rPr>
            </w:pPr>
            <w:r w:rsidRPr="00654FEA">
              <w:rPr>
                <w:b/>
                <w:i/>
                <w:noProof/>
                <w:lang w:eastAsia="zh-TW"/>
              </w:rPr>
              <w:lastRenderedPageBreak/>
              <w:t>No slide</w:t>
            </w:r>
          </w:p>
        </w:tc>
        <w:tc>
          <w:tcPr>
            <w:tcW w:w="879" w:type="dxa"/>
            <w:tcBorders>
              <w:top w:val="single" w:sz="4" w:space="0" w:color="auto"/>
              <w:left w:val="single" w:sz="4" w:space="0" w:color="auto"/>
              <w:bottom w:val="single" w:sz="4" w:space="0" w:color="auto"/>
              <w:right w:val="single" w:sz="4" w:space="0" w:color="auto"/>
            </w:tcBorders>
          </w:tcPr>
          <w:p w14:paraId="3DC126F4" w14:textId="77777777" w:rsidR="00BC2C8A" w:rsidRDefault="00BC2C8A" w:rsidP="00733CC9">
            <w:pPr>
              <w:keepLines/>
              <w:rPr>
                <w:b/>
              </w:rPr>
            </w:pPr>
            <w:r>
              <w:rPr>
                <w:b/>
              </w:rPr>
              <w:t>20-25 min</w:t>
            </w:r>
          </w:p>
        </w:tc>
        <w:tc>
          <w:tcPr>
            <w:tcW w:w="5358" w:type="dxa"/>
            <w:tcBorders>
              <w:top w:val="single" w:sz="4" w:space="0" w:color="auto"/>
              <w:left w:val="single" w:sz="4" w:space="0" w:color="auto"/>
              <w:bottom w:val="single" w:sz="4" w:space="0" w:color="auto"/>
              <w:right w:val="single" w:sz="4" w:space="0" w:color="auto"/>
            </w:tcBorders>
          </w:tcPr>
          <w:p w14:paraId="1954445B" w14:textId="3FB40075" w:rsidR="0082715F" w:rsidRDefault="0082715F" w:rsidP="0082715F">
            <w:pPr>
              <w:keepLines/>
              <w:rPr>
                <w:b/>
              </w:rPr>
            </w:pPr>
            <w:r w:rsidRPr="0082715F">
              <w:rPr>
                <w:b/>
              </w:rPr>
              <w:t>THEMES</w:t>
            </w:r>
          </w:p>
          <w:p w14:paraId="4D8F9FDC" w14:textId="77777777" w:rsidR="0082715F" w:rsidRDefault="0082715F" w:rsidP="0082715F">
            <w:pPr>
              <w:keepLines/>
              <w:rPr>
                <w:b/>
              </w:rPr>
            </w:pPr>
          </w:p>
          <w:p w14:paraId="19F493F0" w14:textId="43287F7F" w:rsidR="0082715F" w:rsidRPr="00032BDB" w:rsidRDefault="00032BDB" w:rsidP="00032BDB">
            <w:r w:rsidRPr="00032BDB">
              <w:t>[</w:t>
            </w:r>
            <w:r w:rsidRPr="00032BDB">
              <w:rPr>
                <w:u w:val="single"/>
              </w:rPr>
              <w:t>Behind the scenes:</w:t>
            </w:r>
            <w:r w:rsidRPr="00032BDB">
              <w:t xml:space="preserve"> If there are students who already have an account, but want help creating a second site, you can have them follow along as you do it (the directions are on p.4 of the handout). Otherwise, just sign in, create a new site, </w:t>
            </w:r>
            <w:r w:rsidR="0082715F" w:rsidRPr="00032BDB">
              <w:t xml:space="preserve">and leave it at the page “Welcome to your new site”. Do the following steps with </w:t>
            </w:r>
            <w:r w:rsidR="0087639F" w:rsidRPr="00032BDB">
              <w:t>the students as you direct them</w:t>
            </w:r>
            <w:r w:rsidR="0082715F" w:rsidRPr="00032BDB">
              <w:t>]</w:t>
            </w:r>
          </w:p>
          <w:p w14:paraId="34BC94C0" w14:textId="77777777" w:rsidR="0082715F" w:rsidRPr="0082715F" w:rsidRDefault="0082715F" w:rsidP="0082715F">
            <w:pPr>
              <w:keepLines/>
            </w:pPr>
          </w:p>
          <w:p w14:paraId="685246A8" w14:textId="5B8D0F45" w:rsidR="00C5427C" w:rsidRPr="00C5427C" w:rsidRDefault="00C5427C" w:rsidP="0014677C">
            <w:pPr>
              <w:pStyle w:val="ListParagraph"/>
              <w:keepLines/>
              <w:numPr>
                <w:ilvl w:val="0"/>
                <w:numId w:val="27"/>
              </w:numPr>
              <w:rPr>
                <w:i/>
              </w:rPr>
            </w:pPr>
            <w:r>
              <w:t xml:space="preserve">Next, we will select a theme. </w:t>
            </w:r>
            <w:r w:rsidR="0082715F">
              <w:t>You can follow along with me, or refer to the handout.</w:t>
            </w:r>
          </w:p>
          <w:p w14:paraId="2F604446" w14:textId="77777777" w:rsidR="00C5427C" w:rsidRDefault="00C5427C" w:rsidP="00C5427C">
            <w:pPr>
              <w:keepLines/>
            </w:pPr>
          </w:p>
          <w:p w14:paraId="1B280DAB" w14:textId="6D2594D5" w:rsidR="00C5427C" w:rsidRPr="00C5427C" w:rsidRDefault="00C5427C" w:rsidP="00C5427C">
            <w:pPr>
              <w:keepLines/>
              <w:rPr>
                <w:u w:val="single"/>
              </w:rPr>
            </w:pPr>
            <w:r w:rsidRPr="00C5427C">
              <w:rPr>
                <w:u w:val="single"/>
              </w:rPr>
              <w:t>Step 5: Navigate to Themes</w:t>
            </w:r>
          </w:p>
          <w:p w14:paraId="650BC1A9" w14:textId="143FA687" w:rsidR="00EC1A0D" w:rsidRDefault="002B0017" w:rsidP="0014677C">
            <w:pPr>
              <w:pStyle w:val="ListParagraph"/>
              <w:keepLines/>
              <w:numPr>
                <w:ilvl w:val="0"/>
                <w:numId w:val="27"/>
              </w:numPr>
            </w:pPr>
            <w:r>
              <w:t xml:space="preserve">Go to  </w:t>
            </w:r>
            <w:r w:rsidR="00154D58">
              <w:t>“</w:t>
            </w:r>
            <w:r w:rsidR="00BC2C8A">
              <w:t>My Sites</w:t>
            </w:r>
            <w:r w:rsidR="00154D58">
              <w:t>”</w:t>
            </w:r>
            <w:r w:rsidR="00BC2C8A">
              <w:t xml:space="preserve"> </w:t>
            </w:r>
            <w:r w:rsidR="00EC1A0D">
              <w:t xml:space="preserve"> (top left)</w:t>
            </w:r>
          </w:p>
          <w:p w14:paraId="6402785E" w14:textId="0CCD4A99" w:rsidR="007F53BF" w:rsidRDefault="007F53BF" w:rsidP="0014677C">
            <w:pPr>
              <w:pStyle w:val="ListParagraph"/>
              <w:keepLines/>
              <w:numPr>
                <w:ilvl w:val="0"/>
                <w:numId w:val="27"/>
              </w:numPr>
            </w:pPr>
            <w:r>
              <w:t>Just past half way down the left column menu you will find “Personalize”</w:t>
            </w:r>
            <w:r w:rsidR="0082715F">
              <w:t xml:space="preserve"> header, and under that, </w:t>
            </w:r>
            <w:r>
              <w:t>Customize – Themes</w:t>
            </w:r>
            <w:r w:rsidR="00C5427C">
              <w:t>.</w:t>
            </w:r>
            <w:r w:rsidR="0082715F">
              <w:t xml:space="preserve"> You may have to scroll down a bit.</w:t>
            </w:r>
          </w:p>
          <w:p w14:paraId="7D7E57A5" w14:textId="77777777" w:rsidR="00D04D08" w:rsidRDefault="00D04D08" w:rsidP="00D04D08">
            <w:pPr>
              <w:keepLines/>
            </w:pPr>
          </w:p>
          <w:p w14:paraId="3AB37532" w14:textId="15ABDE5D" w:rsidR="0082715F" w:rsidRPr="00D04D08" w:rsidRDefault="00D04D08" w:rsidP="0082715F">
            <w:pPr>
              <w:keepLines/>
            </w:pPr>
            <w:r>
              <w:rPr>
                <w:i/>
              </w:rPr>
              <w:t xml:space="preserve">Open </w:t>
            </w:r>
            <w:r>
              <w:t>the Themes page</w:t>
            </w:r>
          </w:p>
          <w:p w14:paraId="3DB4E292" w14:textId="77777777" w:rsidR="00C5427C" w:rsidRDefault="00C5427C" w:rsidP="00C5427C">
            <w:pPr>
              <w:keepLines/>
            </w:pPr>
          </w:p>
          <w:p w14:paraId="3B897EED" w14:textId="77777777" w:rsidR="00C5427C" w:rsidRPr="00C5427C" w:rsidRDefault="00C5427C" w:rsidP="00C5427C">
            <w:pPr>
              <w:keepLines/>
              <w:rPr>
                <w:u w:val="single"/>
              </w:rPr>
            </w:pPr>
            <w:r w:rsidRPr="00C5427C">
              <w:rPr>
                <w:u w:val="single"/>
              </w:rPr>
              <w:t>Step 6: Browse Free Themes</w:t>
            </w:r>
          </w:p>
          <w:p w14:paraId="46052B7B" w14:textId="5F64DD45" w:rsidR="00154D58" w:rsidRDefault="00BC2C8A" w:rsidP="0014677C">
            <w:pPr>
              <w:pStyle w:val="ListParagraph"/>
              <w:keepLines/>
              <w:numPr>
                <w:ilvl w:val="0"/>
                <w:numId w:val="33"/>
              </w:numPr>
            </w:pPr>
            <w:r>
              <w:t xml:space="preserve">Narrow </w:t>
            </w:r>
            <w:r w:rsidR="00154D58">
              <w:t xml:space="preserve">Theme </w:t>
            </w:r>
            <w:r>
              <w:t xml:space="preserve">options to only </w:t>
            </w:r>
            <w:r w:rsidRPr="00C5427C">
              <w:rPr>
                <w:b/>
              </w:rPr>
              <w:t>“free” themes</w:t>
            </w:r>
            <w:r w:rsidR="00154D58">
              <w:t>. You can do this by selected “Free” from the buttons to the right of the theme search bar.</w:t>
            </w:r>
          </w:p>
          <w:p w14:paraId="716A48F3" w14:textId="15377966" w:rsidR="00C5427C" w:rsidRDefault="00C5427C" w:rsidP="0014677C">
            <w:pPr>
              <w:pStyle w:val="ListParagraph"/>
              <w:keepLines/>
              <w:numPr>
                <w:ilvl w:val="0"/>
                <w:numId w:val="33"/>
              </w:numPr>
            </w:pPr>
            <w:r>
              <w:t xml:space="preserve">We’re all going to </w:t>
            </w:r>
            <w:r w:rsidRPr="00C5427C">
              <w:rPr>
                <w:b/>
              </w:rPr>
              <w:t>use the same theme today</w:t>
            </w:r>
            <w:r>
              <w:t>, but you can take a moment to have a look at what’s available</w:t>
            </w:r>
          </w:p>
          <w:p w14:paraId="0C38FD26" w14:textId="77777777" w:rsidR="00C5427C" w:rsidRDefault="00C5427C" w:rsidP="0014677C">
            <w:pPr>
              <w:pStyle w:val="ListParagraph"/>
              <w:keepLines/>
              <w:numPr>
                <w:ilvl w:val="1"/>
                <w:numId w:val="33"/>
              </w:numPr>
            </w:pPr>
            <w:r>
              <w:t>What are some considerations you should think about when selecting a theme?</w:t>
            </w:r>
          </w:p>
          <w:p w14:paraId="53F672D3" w14:textId="77777777" w:rsidR="00C5427C" w:rsidRDefault="00C5427C" w:rsidP="0014677C">
            <w:pPr>
              <w:pStyle w:val="ListParagraph"/>
              <w:keepLines/>
              <w:numPr>
                <w:ilvl w:val="1"/>
                <w:numId w:val="33"/>
              </w:numPr>
            </w:pPr>
            <w:r>
              <w:t>[Possible answers: content, purpose, aesthetics, usability]</w:t>
            </w:r>
          </w:p>
          <w:p w14:paraId="5CA17C20" w14:textId="77777777" w:rsidR="00D04D08" w:rsidRDefault="00D04D08" w:rsidP="00D04D08">
            <w:pPr>
              <w:keepLines/>
            </w:pPr>
          </w:p>
          <w:p w14:paraId="672D2994" w14:textId="62C990ED" w:rsidR="00D04D08" w:rsidRDefault="00D04D08" w:rsidP="00D04D08">
            <w:pPr>
              <w:keepLines/>
            </w:pPr>
            <w:r>
              <w:rPr>
                <w:i/>
              </w:rPr>
              <w:lastRenderedPageBreak/>
              <w:t xml:space="preserve">Allow some time </w:t>
            </w:r>
            <w:r>
              <w:t xml:space="preserve">for the students to have a look for themes. </w:t>
            </w:r>
            <w:r w:rsidRPr="00D04D08">
              <w:rPr>
                <w:i/>
              </w:rPr>
              <w:t>Ask</w:t>
            </w:r>
            <w:r>
              <w:t xml:space="preserve"> if they have a style they prefer.</w:t>
            </w:r>
          </w:p>
          <w:p w14:paraId="4AA10C60" w14:textId="77777777" w:rsidR="00D04D08" w:rsidRDefault="00D04D08" w:rsidP="00D04D08">
            <w:pPr>
              <w:keepLines/>
            </w:pPr>
          </w:p>
          <w:p w14:paraId="1F649126" w14:textId="70212336" w:rsidR="00D04D08" w:rsidRDefault="00D04D08" w:rsidP="00D04D08">
            <w:pPr>
              <w:keepLines/>
            </w:pPr>
            <w:r>
              <w:rPr>
                <w:i/>
              </w:rPr>
              <w:t xml:space="preserve">Bring attention </w:t>
            </w:r>
            <w:r>
              <w:t>back to projector screen.</w:t>
            </w:r>
          </w:p>
          <w:p w14:paraId="4250C89A" w14:textId="77777777" w:rsidR="00D04D08" w:rsidRPr="00D04D08" w:rsidRDefault="00D04D08" w:rsidP="00D04D08">
            <w:pPr>
              <w:keepLines/>
            </w:pPr>
          </w:p>
          <w:p w14:paraId="782E0A65" w14:textId="77777777" w:rsidR="00393FD0" w:rsidRDefault="00154D58" w:rsidP="00D04D08">
            <w:pPr>
              <w:pStyle w:val="ListParagraph"/>
              <w:keepLines/>
              <w:numPr>
                <w:ilvl w:val="0"/>
                <w:numId w:val="37"/>
              </w:numPr>
            </w:pPr>
            <w:r>
              <w:t>In the Search Bar you can type the name of a Th</w:t>
            </w:r>
            <w:r w:rsidR="00393FD0">
              <w:t>eme (if you know of one) or a specific purpose (ie photography, travel) to get suggestions</w:t>
            </w:r>
          </w:p>
          <w:p w14:paraId="69C9BD38" w14:textId="77777777" w:rsidR="00771C46" w:rsidRDefault="00771C46" w:rsidP="00771C46">
            <w:pPr>
              <w:pStyle w:val="ListParagraph"/>
              <w:keepLines/>
            </w:pPr>
          </w:p>
          <w:p w14:paraId="5F4278C6" w14:textId="39937527" w:rsidR="00E067BD" w:rsidRPr="00393FD0" w:rsidRDefault="00393FD0" w:rsidP="0014677C">
            <w:pPr>
              <w:pStyle w:val="ListParagraph"/>
              <w:keepLines/>
              <w:numPr>
                <w:ilvl w:val="0"/>
                <w:numId w:val="33"/>
              </w:numPr>
            </w:pPr>
            <w:r>
              <w:t xml:space="preserve">For today, we will all use </w:t>
            </w:r>
            <w:r w:rsidRPr="00393FD0">
              <w:rPr>
                <w:b/>
              </w:rPr>
              <w:t>R</w:t>
            </w:r>
            <w:r>
              <w:rPr>
                <w:b/>
              </w:rPr>
              <w:t xml:space="preserve">adcliffe 2. </w:t>
            </w:r>
            <w:r>
              <w:t xml:space="preserve">Please search for this theme and select it. </w:t>
            </w:r>
            <w:r w:rsidR="00E067BD" w:rsidRPr="00154D58">
              <w:t xml:space="preserve">You will all be able to change the theme later </w:t>
            </w:r>
            <w:r w:rsidR="00B919FC">
              <w:t xml:space="preserve">- </w:t>
            </w:r>
            <w:r w:rsidR="00F652DB" w:rsidRPr="00154D58">
              <w:t xml:space="preserve">you can </w:t>
            </w:r>
            <w:r w:rsidR="00666BD1" w:rsidRPr="00154D58">
              <w:t>select preview</w:t>
            </w:r>
            <w:r w:rsidR="00F652DB" w:rsidRPr="00154D58">
              <w:t xml:space="preserve"> for any other theme</w:t>
            </w:r>
            <w:r w:rsidR="00E067BD" w:rsidRPr="00154D58">
              <w:t xml:space="preserve"> and activate. </w:t>
            </w:r>
            <w:r w:rsidR="00F652DB" w:rsidRPr="00154D58">
              <w:t xml:space="preserve">There are paid options as well.  </w:t>
            </w:r>
          </w:p>
          <w:p w14:paraId="15EF3156" w14:textId="77777777" w:rsidR="00D04D08" w:rsidRDefault="00D04D08" w:rsidP="00B919FC">
            <w:pPr>
              <w:keepLines/>
            </w:pPr>
          </w:p>
          <w:p w14:paraId="32FCD3E1" w14:textId="06376375" w:rsidR="00BC2C8A" w:rsidRDefault="00E067BD" w:rsidP="00B919FC">
            <w:pPr>
              <w:keepLines/>
              <w:rPr>
                <w:i/>
              </w:rPr>
            </w:pPr>
            <w:r w:rsidRPr="00B919FC">
              <w:rPr>
                <w:i/>
              </w:rPr>
              <w:t xml:space="preserve">Ask </w:t>
            </w:r>
            <w:r w:rsidRPr="00D04D08">
              <w:t>learners to navigate to the theme “</w:t>
            </w:r>
            <w:r w:rsidR="00D233B9" w:rsidRPr="00666BD1">
              <w:rPr>
                <w:b/>
              </w:rPr>
              <w:t>Radcliffe 2</w:t>
            </w:r>
            <w:r w:rsidRPr="00D04D08">
              <w:t>”</w:t>
            </w:r>
            <w:r w:rsidR="00F652DB" w:rsidRPr="00D04D08">
              <w:t xml:space="preserve"> and choose this theme</w:t>
            </w:r>
            <w:r w:rsidRPr="00D04D08">
              <w:t>.</w:t>
            </w:r>
            <w:r w:rsidRPr="00B919FC">
              <w:rPr>
                <w:i/>
              </w:rPr>
              <w:t xml:space="preserve"> </w:t>
            </w:r>
          </w:p>
          <w:p w14:paraId="6B334C66" w14:textId="77777777" w:rsidR="000E1830" w:rsidRDefault="000E1830" w:rsidP="000E1830">
            <w:pPr>
              <w:keepLines/>
            </w:pPr>
          </w:p>
          <w:p w14:paraId="12BAE6E6" w14:textId="267AC45A" w:rsidR="00E067BD" w:rsidRPr="00D04D08" w:rsidRDefault="00E067BD" w:rsidP="0014677C">
            <w:pPr>
              <w:pStyle w:val="ListParagraph"/>
              <w:keepLines/>
              <w:numPr>
                <w:ilvl w:val="0"/>
                <w:numId w:val="34"/>
              </w:numPr>
              <w:rPr>
                <w:u w:val="single"/>
              </w:rPr>
            </w:pPr>
            <w:r>
              <w:t xml:space="preserve">Select </w:t>
            </w:r>
            <w:r w:rsidR="00666BD1" w:rsidRPr="00666BD1">
              <w:rPr>
                <w:b/>
              </w:rPr>
              <w:t>Radcliffe 2</w:t>
            </w:r>
            <w:r>
              <w:t xml:space="preserve"> by clicking “Activate this Theme f</w:t>
            </w:r>
            <w:r w:rsidR="000E1830">
              <w:t>or Free”.  A pop-up will appear: c</w:t>
            </w:r>
            <w:r>
              <w:t>lick “Customize” to then</w:t>
            </w:r>
            <w:r w:rsidR="00D04D08">
              <w:t xml:space="preserve"> start customizing your theme. Just wait here for a moment so I can make sure we’re all on the same page.</w:t>
            </w:r>
          </w:p>
          <w:p w14:paraId="3471F4C3" w14:textId="77777777" w:rsidR="00D04D08" w:rsidRDefault="00D04D08" w:rsidP="00D04D08"/>
          <w:p w14:paraId="16396F5D" w14:textId="0ED718A3" w:rsidR="00D04D08" w:rsidRPr="00D04D08" w:rsidRDefault="00D04D08" w:rsidP="00D04D08">
            <w:pPr>
              <w:keepLines/>
            </w:pPr>
            <w:r>
              <w:rPr>
                <w:i/>
              </w:rPr>
              <w:t xml:space="preserve">Check in </w:t>
            </w:r>
            <w:r>
              <w:t>with each student to ensure they’ve all made it to this step.</w:t>
            </w:r>
          </w:p>
          <w:p w14:paraId="79ABAC73" w14:textId="77777777" w:rsidR="00BC2C8A" w:rsidRDefault="00BC2C8A" w:rsidP="00733CC9">
            <w:pPr>
              <w:keepLines/>
            </w:pPr>
          </w:p>
        </w:tc>
        <w:tc>
          <w:tcPr>
            <w:tcW w:w="2409" w:type="dxa"/>
            <w:tcBorders>
              <w:top w:val="single" w:sz="4" w:space="0" w:color="auto"/>
              <w:left w:val="single" w:sz="4" w:space="0" w:color="auto"/>
              <w:bottom w:val="single" w:sz="4" w:space="0" w:color="auto"/>
              <w:right w:val="single" w:sz="4" w:space="0" w:color="auto"/>
            </w:tcBorders>
          </w:tcPr>
          <w:p w14:paraId="4A03BCA0" w14:textId="77777777" w:rsidR="00BC2C8A" w:rsidRPr="00574348" w:rsidRDefault="00BC2C8A" w:rsidP="0014677C">
            <w:pPr>
              <w:pStyle w:val="ListParagraph"/>
              <w:numPr>
                <w:ilvl w:val="0"/>
                <w:numId w:val="12"/>
              </w:numPr>
              <w:ind w:left="459"/>
            </w:pPr>
            <w:r w:rsidRPr="00574348">
              <w:lastRenderedPageBreak/>
              <w:t>Listen to instructor</w:t>
            </w:r>
          </w:p>
          <w:p w14:paraId="0C6821EA" w14:textId="77777777" w:rsidR="00BC2C8A" w:rsidRDefault="00BC2C8A" w:rsidP="0014677C">
            <w:pPr>
              <w:pStyle w:val="ListParagraph"/>
              <w:numPr>
                <w:ilvl w:val="0"/>
                <w:numId w:val="12"/>
              </w:numPr>
              <w:ind w:left="459"/>
            </w:pPr>
            <w:r>
              <w:t xml:space="preserve">Watch the instructor </w:t>
            </w:r>
            <w:r w:rsidRPr="00574348">
              <w:t>and follow along</w:t>
            </w:r>
          </w:p>
          <w:p w14:paraId="11E9D50B" w14:textId="77777777" w:rsidR="00BC2C8A" w:rsidRDefault="00BC2C8A" w:rsidP="0014677C">
            <w:pPr>
              <w:pStyle w:val="ListParagraph"/>
              <w:numPr>
                <w:ilvl w:val="0"/>
                <w:numId w:val="12"/>
              </w:numPr>
              <w:ind w:left="459"/>
            </w:pPr>
            <w:r>
              <w:t>Ask</w:t>
            </w:r>
            <w:r w:rsidRPr="00574348">
              <w:t xml:space="preserve"> questions</w:t>
            </w:r>
          </w:p>
        </w:tc>
        <w:tc>
          <w:tcPr>
            <w:tcW w:w="2552" w:type="dxa"/>
            <w:tcBorders>
              <w:top w:val="single" w:sz="4" w:space="0" w:color="auto"/>
              <w:left w:val="single" w:sz="4" w:space="0" w:color="auto"/>
              <w:bottom w:val="single" w:sz="4" w:space="0" w:color="auto"/>
              <w:right w:val="single" w:sz="4" w:space="0" w:color="auto"/>
            </w:tcBorders>
          </w:tcPr>
          <w:p w14:paraId="529EC1F7" w14:textId="77777777" w:rsidR="00BC2C8A" w:rsidRDefault="00BC2C8A" w:rsidP="00733CC9">
            <w:pPr>
              <w:pStyle w:val="Default"/>
              <w:numPr>
                <w:ilvl w:val="0"/>
                <w:numId w:val="7"/>
              </w:numPr>
              <w:spacing w:after="12"/>
              <w:rPr>
                <w:rFonts w:ascii="Calibri" w:hAnsi="Calibri" w:cs="Calibri"/>
                <w:strike/>
                <w:color w:val="auto"/>
                <w:sz w:val="22"/>
                <w:szCs w:val="22"/>
              </w:rPr>
            </w:pPr>
            <w:r w:rsidRPr="00E121C4">
              <w:rPr>
                <w:rFonts w:ascii="Calibri" w:hAnsi="Calibri" w:cs="Calibri"/>
                <w:color w:val="auto"/>
                <w:sz w:val="22"/>
                <w:szCs w:val="22"/>
              </w:rPr>
              <w:t>Design the final product or purpose of a digital project</w:t>
            </w:r>
            <w:r w:rsidRPr="009878E6">
              <w:rPr>
                <w:rFonts w:ascii="Calibri" w:hAnsi="Calibri" w:cs="Calibri"/>
                <w:strike/>
                <w:color w:val="auto"/>
                <w:sz w:val="22"/>
                <w:szCs w:val="22"/>
              </w:rPr>
              <w:t xml:space="preserve"> </w:t>
            </w:r>
          </w:p>
          <w:p w14:paraId="2F83F8B3" w14:textId="77777777" w:rsidR="00BC2C8A" w:rsidRPr="00E121C4" w:rsidRDefault="00BC2C8A" w:rsidP="00733CC9">
            <w:pPr>
              <w:pStyle w:val="Default"/>
              <w:numPr>
                <w:ilvl w:val="0"/>
                <w:numId w:val="7"/>
              </w:numPr>
              <w:spacing w:after="12"/>
              <w:rPr>
                <w:rFonts w:ascii="Calibri" w:hAnsi="Calibri" w:cs="Calibri"/>
                <w:color w:val="auto"/>
                <w:sz w:val="22"/>
                <w:szCs w:val="22"/>
              </w:rPr>
            </w:pPr>
            <w:r w:rsidRPr="00E121C4">
              <w:rPr>
                <w:rFonts w:ascii="Calibri" w:hAnsi="Calibri" w:cs="Calibri"/>
                <w:color w:val="auto"/>
                <w:sz w:val="22"/>
                <w:szCs w:val="22"/>
              </w:rPr>
              <w:t xml:space="preserve">Integrate considerations of accessibility, aesthetics and user experience into the design process. </w:t>
            </w:r>
          </w:p>
          <w:p w14:paraId="74E8A7F1" w14:textId="77777777" w:rsidR="00BC2C8A" w:rsidRDefault="00BC2C8A" w:rsidP="00733CC9">
            <w:pPr>
              <w:pStyle w:val="Default"/>
              <w:numPr>
                <w:ilvl w:val="0"/>
                <w:numId w:val="7"/>
              </w:numPr>
              <w:spacing w:after="12"/>
              <w:rPr>
                <w:rFonts w:ascii="Calibri" w:hAnsi="Calibri" w:cs="Calibri"/>
                <w:color w:val="auto"/>
                <w:sz w:val="22"/>
                <w:szCs w:val="22"/>
              </w:rPr>
            </w:pPr>
            <w:r w:rsidRPr="00E121C4">
              <w:rPr>
                <w:rFonts w:ascii="Calibri" w:hAnsi="Calibri" w:cs="Calibri"/>
                <w:color w:val="auto"/>
                <w:sz w:val="22"/>
                <w:szCs w:val="22"/>
              </w:rPr>
              <w:t xml:space="preserve">Capture, generate or assemble content using available creative tools. </w:t>
            </w:r>
          </w:p>
          <w:p w14:paraId="6B655B61" w14:textId="77777777" w:rsidR="00BC2C8A" w:rsidRPr="00DF1981" w:rsidRDefault="00BC2C8A" w:rsidP="00D53619">
            <w:pPr>
              <w:pStyle w:val="Default"/>
              <w:spacing w:after="12"/>
              <w:rPr>
                <w:rFonts w:ascii="Calibri" w:hAnsi="Calibri" w:cs="Calibri"/>
                <w:color w:val="auto"/>
                <w:sz w:val="22"/>
                <w:szCs w:val="22"/>
              </w:rPr>
            </w:pPr>
          </w:p>
        </w:tc>
      </w:tr>
      <w:tr w:rsidR="00D53619" w14:paraId="3A70F04C" w14:textId="77777777" w:rsidTr="000606C9">
        <w:trPr>
          <w:trHeight w:val="1964"/>
          <w:tblHeader/>
        </w:trPr>
        <w:tc>
          <w:tcPr>
            <w:tcW w:w="3369" w:type="dxa"/>
            <w:tcBorders>
              <w:top w:val="single" w:sz="4" w:space="0" w:color="auto"/>
              <w:bottom w:val="single" w:sz="4" w:space="0" w:color="auto"/>
            </w:tcBorders>
          </w:tcPr>
          <w:p w14:paraId="701D2163" w14:textId="48C3C616" w:rsidR="00D53619" w:rsidRPr="003E75A3" w:rsidRDefault="003E75A3" w:rsidP="00D53619">
            <w:pPr>
              <w:keepLines/>
              <w:rPr>
                <w:b/>
                <w:i/>
                <w:noProof/>
                <w:lang w:eastAsia="zh-TW"/>
              </w:rPr>
            </w:pPr>
            <w:r w:rsidRPr="003E75A3">
              <w:rPr>
                <w:b/>
                <w:i/>
                <w:noProof/>
                <w:lang w:eastAsia="zh-TW"/>
              </w:rPr>
              <w:lastRenderedPageBreak/>
              <w:t>No slide</w:t>
            </w:r>
          </w:p>
        </w:tc>
        <w:tc>
          <w:tcPr>
            <w:tcW w:w="879" w:type="dxa"/>
            <w:tcBorders>
              <w:top w:val="single" w:sz="4" w:space="0" w:color="auto"/>
              <w:bottom w:val="single" w:sz="4" w:space="0" w:color="auto"/>
            </w:tcBorders>
          </w:tcPr>
          <w:p w14:paraId="2896CF93" w14:textId="69023780" w:rsidR="00D53619" w:rsidRDefault="00666BD1" w:rsidP="00D53619">
            <w:pPr>
              <w:keepLines/>
              <w:rPr>
                <w:b/>
              </w:rPr>
            </w:pPr>
            <w:r>
              <w:rPr>
                <w:b/>
              </w:rPr>
              <w:t>20 mins</w:t>
            </w:r>
          </w:p>
        </w:tc>
        <w:tc>
          <w:tcPr>
            <w:tcW w:w="5358" w:type="dxa"/>
            <w:tcBorders>
              <w:top w:val="single" w:sz="4" w:space="0" w:color="auto"/>
              <w:bottom w:val="single" w:sz="4" w:space="0" w:color="auto"/>
            </w:tcBorders>
          </w:tcPr>
          <w:p w14:paraId="31B1F6FF" w14:textId="135D7466" w:rsidR="00771C46" w:rsidRDefault="00771C46" w:rsidP="00D53619">
            <w:pPr>
              <w:keepLines/>
              <w:rPr>
                <w:b/>
              </w:rPr>
            </w:pPr>
            <w:r w:rsidRPr="00771C46">
              <w:rPr>
                <w:b/>
              </w:rPr>
              <w:t>CUSTOMIZING THEMES</w:t>
            </w:r>
          </w:p>
          <w:p w14:paraId="034725C8" w14:textId="77777777" w:rsidR="00771C46" w:rsidRPr="00771C46" w:rsidRDefault="00771C46" w:rsidP="00D53619">
            <w:pPr>
              <w:keepLines/>
              <w:rPr>
                <w:b/>
              </w:rPr>
            </w:pPr>
          </w:p>
          <w:p w14:paraId="12C15CDD" w14:textId="77777777" w:rsidR="00D04D08" w:rsidRDefault="00D53619" w:rsidP="0014677C">
            <w:pPr>
              <w:pStyle w:val="ListParagraph"/>
              <w:keepLines/>
              <w:numPr>
                <w:ilvl w:val="0"/>
                <w:numId w:val="35"/>
              </w:numPr>
            </w:pPr>
            <w:r>
              <w:t xml:space="preserve">This is the fun bit! </w:t>
            </w:r>
            <w:r w:rsidR="00D04D08">
              <w:t>Select “Customize Theme” from the pop up.</w:t>
            </w:r>
          </w:p>
          <w:p w14:paraId="5B810A06" w14:textId="77777777" w:rsidR="00771C46" w:rsidRDefault="00771C46" w:rsidP="00771C46">
            <w:pPr>
              <w:pStyle w:val="ListParagraph"/>
              <w:keepLines/>
            </w:pPr>
          </w:p>
          <w:p w14:paraId="35833455" w14:textId="6281CDEA" w:rsidR="00D53619" w:rsidRDefault="00D53619" w:rsidP="0014677C">
            <w:pPr>
              <w:pStyle w:val="ListParagraph"/>
              <w:keepLines/>
              <w:numPr>
                <w:ilvl w:val="0"/>
                <w:numId w:val="35"/>
              </w:numPr>
            </w:pPr>
            <w:r>
              <w:t xml:space="preserve">Let’s explore how we can modify this theme to make it </w:t>
            </w:r>
            <w:r w:rsidR="0087639F">
              <w:t>unique</w:t>
            </w:r>
            <w:r>
              <w:t xml:space="preserve"> to our site.</w:t>
            </w:r>
            <w:r w:rsidR="00D04D08">
              <w:t xml:space="preserve"> Note: </w:t>
            </w:r>
            <w:r w:rsidR="00D04D08" w:rsidRPr="00666BD1">
              <w:t xml:space="preserve">customization options are limited in the free version of WordPress – </w:t>
            </w:r>
            <w:r w:rsidR="00D04D08" w:rsidRPr="00D04D08">
              <w:rPr>
                <w:b/>
              </w:rPr>
              <w:t>the Theme and Style Packs will often override your choices</w:t>
            </w:r>
            <w:r w:rsidR="00D04D08">
              <w:t>.</w:t>
            </w:r>
          </w:p>
          <w:p w14:paraId="006A7402" w14:textId="77777777" w:rsidR="00771C46" w:rsidRDefault="00771C46" w:rsidP="00771C46">
            <w:pPr>
              <w:keepLines/>
            </w:pPr>
          </w:p>
          <w:p w14:paraId="692C22B0" w14:textId="5D8739CC" w:rsidR="00D53619" w:rsidRDefault="00D53619" w:rsidP="0014677C">
            <w:pPr>
              <w:pStyle w:val="ListParagraph"/>
              <w:keepLines/>
              <w:numPr>
                <w:ilvl w:val="0"/>
                <w:numId w:val="35"/>
              </w:numPr>
            </w:pPr>
            <w:r w:rsidRPr="0087639F">
              <w:rPr>
                <w:b/>
              </w:rPr>
              <w:t>“Save and Publish”</w:t>
            </w:r>
            <w:r>
              <w:t xml:space="preserve"> – whenever you update your site there should be a blue button option to save/publish/update!</w:t>
            </w:r>
            <w:r w:rsidR="00D04D08">
              <w:t xml:space="preserve"> You can use the gear icon to change this to </w:t>
            </w:r>
            <w:r w:rsidR="00D04D08" w:rsidRPr="0087639F">
              <w:rPr>
                <w:b/>
              </w:rPr>
              <w:t>“Save Draft”</w:t>
            </w:r>
            <w:r w:rsidR="00D04D08">
              <w:t>, which will save your changes, but not put them online.</w:t>
            </w:r>
          </w:p>
          <w:p w14:paraId="0BBB8B92" w14:textId="77777777" w:rsidR="00771C46" w:rsidRDefault="00771C46" w:rsidP="00771C46">
            <w:pPr>
              <w:keepLines/>
            </w:pPr>
          </w:p>
          <w:p w14:paraId="4E9E3155" w14:textId="6E88509A" w:rsidR="00D53619" w:rsidRDefault="00D53619" w:rsidP="0014677C">
            <w:pPr>
              <w:pStyle w:val="ListParagraph"/>
              <w:keepLines/>
              <w:numPr>
                <w:ilvl w:val="0"/>
                <w:numId w:val="35"/>
              </w:numPr>
            </w:pPr>
            <w:r>
              <w:t>On the sideb</w:t>
            </w:r>
            <w:r w:rsidR="003E75A3">
              <w:t xml:space="preserve">ar, you can explore the first 6 </w:t>
            </w:r>
            <w:r>
              <w:t>options to adjust your website’s appearance</w:t>
            </w:r>
          </w:p>
          <w:p w14:paraId="69B11932" w14:textId="70333358" w:rsidR="00D53619" w:rsidRDefault="00D53619" w:rsidP="0014677C">
            <w:pPr>
              <w:pStyle w:val="ListParagraph"/>
              <w:keepLines/>
              <w:numPr>
                <w:ilvl w:val="1"/>
                <w:numId w:val="35"/>
              </w:numPr>
            </w:pPr>
            <w:r>
              <w:t>Refer to the handout for a map of what each option on the sidebar does</w:t>
            </w:r>
          </w:p>
          <w:p w14:paraId="7E8926D7" w14:textId="23C9FEF9" w:rsidR="003E75A3" w:rsidRDefault="003E75A3" w:rsidP="0014677C">
            <w:pPr>
              <w:pStyle w:val="ListParagraph"/>
              <w:keepLines/>
              <w:numPr>
                <w:ilvl w:val="1"/>
                <w:numId w:val="35"/>
              </w:numPr>
            </w:pPr>
            <w:r>
              <w:t>We’ll go through the menu options together in a minute</w:t>
            </w:r>
          </w:p>
          <w:p w14:paraId="7C3C6F00" w14:textId="77777777" w:rsidR="00D53619" w:rsidRDefault="00D53619" w:rsidP="00D53619">
            <w:pPr>
              <w:keepLines/>
            </w:pPr>
          </w:p>
          <w:p w14:paraId="5CFA7739" w14:textId="58B594BB" w:rsidR="00D04D08" w:rsidRDefault="00D53619" w:rsidP="00D53619">
            <w:pPr>
              <w:keepLines/>
            </w:pPr>
            <w:r w:rsidRPr="0088203C">
              <w:rPr>
                <w:i/>
              </w:rPr>
              <w:t xml:space="preserve">Point out </w:t>
            </w:r>
            <w:r w:rsidR="00D04D08">
              <w:t xml:space="preserve">“View Site” option (top left), as well as mobile views. </w:t>
            </w:r>
          </w:p>
          <w:p w14:paraId="4917C1BE" w14:textId="77777777" w:rsidR="00D04D08" w:rsidRDefault="00D04D08" w:rsidP="00D53619">
            <w:pPr>
              <w:keepLines/>
            </w:pPr>
          </w:p>
          <w:p w14:paraId="3CA5F093" w14:textId="327D245E" w:rsidR="00D53619" w:rsidRDefault="00D04D08" w:rsidP="00D53619">
            <w:pPr>
              <w:keepLines/>
            </w:pPr>
            <w:r>
              <w:rPr>
                <w:i/>
              </w:rPr>
              <w:t>Allow time</w:t>
            </w:r>
            <w:r>
              <w:rPr>
                <w:rFonts w:hint="eastAsia"/>
                <w:lang w:eastAsia="zh-TW"/>
              </w:rPr>
              <w:t xml:space="preserve"> for parti</w:t>
            </w:r>
            <w:r>
              <w:rPr>
                <w:lang w:eastAsia="zh-TW"/>
              </w:rPr>
              <w:t>ci</w:t>
            </w:r>
            <w:r>
              <w:rPr>
                <w:rFonts w:hint="eastAsia"/>
                <w:lang w:eastAsia="zh-TW"/>
              </w:rPr>
              <w:t>pants to play around with the customization settings.</w:t>
            </w:r>
            <w:r>
              <w:rPr>
                <w:lang w:eastAsia="zh-TW"/>
              </w:rPr>
              <w:t xml:space="preserve"> </w:t>
            </w:r>
            <w:r w:rsidR="00D53619">
              <w:t xml:space="preserve"> </w:t>
            </w:r>
          </w:p>
        </w:tc>
        <w:tc>
          <w:tcPr>
            <w:tcW w:w="2409" w:type="dxa"/>
            <w:tcBorders>
              <w:top w:val="single" w:sz="4" w:space="0" w:color="auto"/>
              <w:bottom w:val="single" w:sz="4" w:space="0" w:color="auto"/>
            </w:tcBorders>
          </w:tcPr>
          <w:p w14:paraId="3D854B8D" w14:textId="77777777" w:rsidR="00D53619" w:rsidRPr="00574348" w:rsidRDefault="00D53619" w:rsidP="0014677C">
            <w:pPr>
              <w:pStyle w:val="ListParagraph"/>
              <w:numPr>
                <w:ilvl w:val="0"/>
                <w:numId w:val="12"/>
              </w:numPr>
              <w:ind w:left="459"/>
            </w:pPr>
            <w:r w:rsidRPr="00574348">
              <w:t>Listen to instructor</w:t>
            </w:r>
          </w:p>
          <w:p w14:paraId="792E6DC9" w14:textId="77777777" w:rsidR="003E75A3" w:rsidRDefault="00D53619" w:rsidP="003E75A3">
            <w:pPr>
              <w:pStyle w:val="ListParagraph"/>
              <w:numPr>
                <w:ilvl w:val="0"/>
                <w:numId w:val="12"/>
              </w:numPr>
              <w:ind w:left="459"/>
            </w:pPr>
            <w:r>
              <w:t xml:space="preserve">Watch the instructor </w:t>
            </w:r>
            <w:r w:rsidRPr="00574348">
              <w:t>and follow along</w:t>
            </w:r>
          </w:p>
          <w:p w14:paraId="1EA25BE7" w14:textId="55AC729A" w:rsidR="003E75A3" w:rsidRDefault="003E75A3" w:rsidP="003E75A3">
            <w:pPr>
              <w:pStyle w:val="ListParagraph"/>
              <w:numPr>
                <w:ilvl w:val="0"/>
                <w:numId w:val="12"/>
              </w:numPr>
              <w:ind w:left="459"/>
            </w:pPr>
            <w:r>
              <w:t>Play around with customization settings</w:t>
            </w:r>
          </w:p>
          <w:p w14:paraId="4235EF55" w14:textId="0536B3F4" w:rsidR="00D53619" w:rsidRPr="00D53619" w:rsidRDefault="00D53619" w:rsidP="003E75A3">
            <w:pPr>
              <w:pStyle w:val="ListParagraph"/>
              <w:numPr>
                <w:ilvl w:val="0"/>
                <w:numId w:val="12"/>
              </w:numPr>
              <w:ind w:left="459"/>
            </w:pPr>
            <w:r>
              <w:t>Ask</w:t>
            </w:r>
            <w:r w:rsidRPr="00574348">
              <w:t xml:space="preserve"> questions</w:t>
            </w:r>
          </w:p>
        </w:tc>
        <w:tc>
          <w:tcPr>
            <w:tcW w:w="2552" w:type="dxa"/>
            <w:tcBorders>
              <w:top w:val="single" w:sz="4" w:space="0" w:color="auto"/>
              <w:bottom w:val="single" w:sz="4" w:space="0" w:color="auto"/>
            </w:tcBorders>
          </w:tcPr>
          <w:p w14:paraId="0C5C3382" w14:textId="77777777" w:rsidR="00D53619" w:rsidRDefault="00D53619" w:rsidP="00D53619">
            <w:pPr>
              <w:pStyle w:val="Default"/>
              <w:numPr>
                <w:ilvl w:val="0"/>
                <w:numId w:val="7"/>
              </w:numPr>
              <w:spacing w:after="12"/>
              <w:rPr>
                <w:rFonts w:ascii="Calibri" w:hAnsi="Calibri" w:cs="Calibri"/>
                <w:strike/>
                <w:color w:val="auto"/>
                <w:sz w:val="22"/>
                <w:szCs w:val="22"/>
              </w:rPr>
            </w:pPr>
            <w:r w:rsidRPr="00E121C4">
              <w:rPr>
                <w:rFonts w:ascii="Calibri" w:hAnsi="Calibri" w:cs="Calibri"/>
                <w:color w:val="auto"/>
                <w:sz w:val="22"/>
                <w:szCs w:val="22"/>
              </w:rPr>
              <w:t>Design the final product or purpose of a digital project</w:t>
            </w:r>
            <w:r w:rsidRPr="009878E6">
              <w:rPr>
                <w:rFonts w:ascii="Calibri" w:hAnsi="Calibri" w:cs="Calibri"/>
                <w:strike/>
                <w:color w:val="auto"/>
                <w:sz w:val="22"/>
                <w:szCs w:val="22"/>
              </w:rPr>
              <w:t xml:space="preserve"> </w:t>
            </w:r>
          </w:p>
          <w:p w14:paraId="4830B627" w14:textId="77777777" w:rsidR="00D53619" w:rsidRPr="00E121C4" w:rsidRDefault="00D53619" w:rsidP="00D53619">
            <w:pPr>
              <w:pStyle w:val="Default"/>
              <w:numPr>
                <w:ilvl w:val="0"/>
                <w:numId w:val="7"/>
              </w:numPr>
              <w:spacing w:after="12"/>
              <w:rPr>
                <w:rFonts w:ascii="Calibri" w:hAnsi="Calibri" w:cs="Calibri"/>
                <w:color w:val="auto"/>
                <w:sz w:val="22"/>
                <w:szCs w:val="22"/>
              </w:rPr>
            </w:pPr>
            <w:r w:rsidRPr="00E121C4">
              <w:rPr>
                <w:rFonts w:ascii="Calibri" w:hAnsi="Calibri" w:cs="Calibri"/>
                <w:color w:val="auto"/>
                <w:sz w:val="22"/>
                <w:szCs w:val="22"/>
              </w:rPr>
              <w:t xml:space="preserve">Integrate considerations of accessibility, aesthetics and user experience into the design process. </w:t>
            </w:r>
          </w:p>
          <w:p w14:paraId="56815399" w14:textId="5AACB86B" w:rsidR="00D53619" w:rsidRPr="00D53619" w:rsidRDefault="00D53619" w:rsidP="00D53619">
            <w:pPr>
              <w:pStyle w:val="Default"/>
              <w:numPr>
                <w:ilvl w:val="0"/>
                <w:numId w:val="7"/>
              </w:numPr>
              <w:spacing w:after="12"/>
              <w:rPr>
                <w:rFonts w:ascii="Calibri" w:hAnsi="Calibri" w:cs="Calibri"/>
                <w:color w:val="auto"/>
                <w:sz w:val="22"/>
                <w:szCs w:val="22"/>
              </w:rPr>
            </w:pPr>
            <w:r w:rsidRPr="00E121C4">
              <w:rPr>
                <w:rFonts w:ascii="Calibri" w:hAnsi="Calibri" w:cs="Calibri"/>
                <w:color w:val="auto"/>
                <w:sz w:val="22"/>
                <w:szCs w:val="22"/>
              </w:rPr>
              <w:t xml:space="preserve">Capture, generate or assemble content </w:t>
            </w:r>
            <w:r>
              <w:rPr>
                <w:rFonts w:ascii="Calibri" w:hAnsi="Calibri" w:cs="Calibri"/>
                <w:color w:val="auto"/>
                <w:sz w:val="22"/>
                <w:szCs w:val="22"/>
              </w:rPr>
              <w:t>using available creative tools.</w:t>
            </w:r>
          </w:p>
        </w:tc>
      </w:tr>
      <w:tr w:rsidR="00D53619" w14:paraId="0CDC8560" w14:textId="77777777" w:rsidTr="000606C9">
        <w:trPr>
          <w:trHeight w:val="1964"/>
          <w:tblHeader/>
        </w:trPr>
        <w:tc>
          <w:tcPr>
            <w:tcW w:w="3369" w:type="dxa"/>
            <w:tcBorders>
              <w:top w:val="single" w:sz="4" w:space="0" w:color="auto"/>
              <w:left w:val="single" w:sz="4" w:space="0" w:color="auto"/>
              <w:bottom w:val="single" w:sz="4" w:space="0" w:color="auto"/>
              <w:right w:val="single" w:sz="4" w:space="0" w:color="auto"/>
            </w:tcBorders>
          </w:tcPr>
          <w:p w14:paraId="685BA591" w14:textId="628A8883" w:rsidR="00D53619" w:rsidRPr="002B0017" w:rsidRDefault="00D53619" w:rsidP="00D53619">
            <w:pPr>
              <w:keepLines/>
              <w:rPr>
                <w:b/>
              </w:rPr>
            </w:pPr>
            <w:r>
              <w:rPr>
                <w:noProof/>
                <w:lang w:eastAsia="zh-TW"/>
              </w:rPr>
              <w:lastRenderedPageBreak/>
              <w:drawing>
                <wp:inline distT="0" distB="0" distL="0" distR="0" wp14:anchorId="31FC4885" wp14:editId="3676EB49">
                  <wp:extent cx="2002155" cy="14986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2155" cy="1498600"/>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tcPr>
          <w:p w14:paraId="1EEBA2BD" w14:textId="3D7239ED" w:rsidR="00D53619" w:rsidRDefault="004B00FB" w:rsidP="00D53619">
            <w:pPr>
              <w:keepLines/>
              <w:rPr>
                <w:b/>
              </w:rPr>
            </w:pPr>
            <w:r>
              <w:rPr>
                <w:b/>
              </w:rPr>
              <w:t>5 min</w:t>
            </w:r>
          </w:p>
        </w:tc>
        <w:tc>
          <w:tcPr>
            <w:tcW w:w="5358" w:type="dxa"/>
            <w:tcBorders>
              <w:top w:val="single" w:sz="4" w:space="0" w:color="auto"/>
              <w:left w:val="single" w:sz="4" w:space="0" w:color="auto"/>
              <w:bottom w:val="single" w:sz="4" w:space="0" w:color="auto"/>
              <w:right w:val="single" w:sz="4" w:space="0" w:color="auto"/>
            </w:tcBorders>
          </w:tcPr>
          <w:p w14:paraId="28C57156" w14:textId="21255EC9" w:rsidR="0087639F" w:rsidRPr="0087639F" w:rsidRDefault="00771C46" w:rsidP="0087639F">
            <w:pPr>
              <w:keepLines/>
              <w:rPr>
                <w:b/>
              </w:rPr>
            </w:pPr>
            <w:r>
              <w:rPr>
                <w:b/>
              </w:rPr>
              <w:t>POSTS VS PAGES</w:t>
            </w:r>
          </w:p>
          <w:p w14:paraId="1076EB72" w14:textId="77777777" w:rsidR="0087639F" w:rsidRPr="0087639F" w:rsidRDefault="0087639F" w:rsidP="0087639F">
            <w:pPr>
              <w:keepLines/>
            </w:pPr>
          </w:p>
          <w:p w14:paraId="0AA4F7A5" w14:textId="5935E4E2" w:rsidR="00D53619" w:rsidRPr="00140AB8" w:rsidRDefault="00D53619" w:rsidP="00D53619">
            <w:pPr>
              <w:pStyle w:val="ListParagraph"/>
              <w:keepLines/>
              <w:numPr>
                <w:ilvl w:val="0"/>
                <w:numId w:val="7"/>
              </w:numPr>
              <w:rPr>
                <w:i/>
              </w:rPr>
            </w:pPr>
            <w:r>
              <w:t>W</w:t>
            </w:r>
            <w:r w:rsidR="00666BD1">
              <w:t>ordP</w:t>
            </w:r>
            <w:r>
              <w:t>ress has two different ways to display content on your website: posts and pages</w:t>
            </w:r>
          </w:p>
          <w:p w14:paraId="75BD2378" w14:textId="77777777" w:rsidR="00D53619" w:rsidRDefault="00D53619" w:rsidP="00D53619">
            <w:pPr>
              <w:keepLines/>
              <w:rPr>
                <w:i/>
              </w:rPr>
            </w:pPr>
          </w:p>
          <w:p w14:paraId="230EAD1F" w14:textId="77777777" w:rsidR="00D53619" w:rsidRDefault="00D53619" w:rsidP="00D53619">
            <w:pPr>
              <w:keepLines/>
              <w:rPr>
                <w:i/>
              </w:rPr>
            </w:pPr>
            <w:r w:rsidRPr="00604654">
              <w:rPr>
                <w:i/>
              </w:rPr>
              <w:t>Play video</w:t>
            </w:r>
          </w:p>
          <w:p w14:paraId="6CAE1D18" w14:textId="77777777" w:rsidR="0087639F" w:rsidRDefault="0087639F" w:rsidP="00D53619">
            <w:pPr>
              <w:keepLines/>
              <w:rPr>
                <w:i/>
              </w:rPr>
            </w:pPr>
          </w:p>
          <w:p w14:paraId="07B044E2" w14:textId="77777777" w:rsidR="00D53619" w:rsidRDefault="00D53619" w:rsidP="00D53619">
            <w:pPr>
              <w:pStyle w:val="ListParagraph"/>
              <w:keepLines/>
              <w:numPr>
                <w:ilvl w:val="0"/>
                <w:numId w:val="7"/>
              </w:numPr>
            </w:pPr>
            <w:r>
              <w:t>Posts are like “blog entries”</w:t>
            </w:r>
          </w:p>
          <w:p w14:paraId="104F43A2" w14:textId="77777777" w:rsidR="00D53619" w:rsidRDefault="00D53619" w:rsidP="00D53619">
            <w:pPr>
              <w:pStyle w:val="ListParagraph"/>
              <w:keepLines/>
              <w:numPr>
                <w:ilvl w:val="1"/>
                <w:numId w:val="7"/>
              </w:numPr>
            </w:pPr>
            <w:r>
              <w:t>Comment features</w:t>
            </w:r>
          </w:p>
          <w:p w14:paraId="44B5B0EB" w14:textId="77777777" w:rsidR="00D53619" w:rsidRDefault="00D53619" w:rsidP="00D53619">
            <w:pPr>
              <w:pStyle w:val="ListParagraph"/>
              <w:keepLines/>
              <w:numPr>
                <w:ilvl w:val="1"/>
                <w:numId w:val="7"/>
              </w:numPr>
            </w:pPr>
            <w:r>
              <w:t>The most recent one goes first, and older ones are archived</w:t>
            </w:r>
          </w:p>
          <w:p w14:paraId="1F0258C1" w14:textId="56DE9B82" w:rsidR="00D53619" w:rsidRDefault="00D53619" w:rsidP="00D53619">
            <w:pPr>
              <w:pStyle w:val="ListParagraph"/>
              <w:keepLines/>
              <w:numPr>
                <w:ilvl w:val="1"/>
                <w:numId w:val="7"/>
              </w:numPr>
            </w:pPr>
            <w:r>
              <w:t>They should be used for temporary</w:t>
            </w:r>
          </w:p>
          <w:p w14:paraId="09511239" w14:textId="359F0FC3" w:rsidR="00D53619" w:rsidRDefault="00D53619" w:rsidP="00D53619">
            <w:pPr>
              <w:pStyle w:val="ListParagraph"/>
              <w:keepLines/>
              <w:numPr>
                <w:ilvl w:val="1"/>
                <w:numId w:val="7"/>
              </w:numPr>
            </w:pPr>
            <w:r>
              <w:t>You can search them with tags, but they don’t appear in the menu</w:t>
            </w:r>
          </w:p>
          <w:p w14:paraId="7B6D0779" w14:textId="77777777" w:rsidR="00771C46" w:rsidRDefault="00771C46" w:rsidP="00771C46">
            <w:pPr>
              <w:pStyle w:val="ListParagraph"/>
              <w:keepLines/>
              <w:ind w:left="785"/>
            </w:pPr>
          </w:p>
          <w:p w14:paraId="322C6995" w14:textId="77777777" w:rsidR="00D53619" w:rsidRDefault="00D53619" w:rsidP="00D53619">
            <w:pPr>
              <w:pStyle w:val="ListParagraph"/>
              <w:keepLines/>
              <w:numPr>
                <w:ilvl w:val="0"/>
                <w:numId w:val="7"/>
              </w:numPr>
            </w:pPr>
            <w:r>
              <w:t>Pages are static content</w:t>
            </w:r>
          </w:p>
          <w:p w14:paraId="3327DB7E" w14:textId="77777777" w:rsidR="00D53619" w:rsidRDefault="00D53619" w:rsidP="00D53619">
            <w:pPr>
              <w:pStyle w:val="ListParagraph"/>
              <w:keepLines/>
              <w:numPr>
                <w:ilvl w:val="1"/>
                <w:numId w:val="7"/>
              </w:numPr>
            </w:pPr>
            <w:r>
              <w:t>They appear in the menu</w:t>
            </w:r>
          </w:p>
          <w:p w14:paraId="03233742" w14:textId="77777777" w:rsidR="00D53619" w:rsidRDefault="00D53619" w:rsidP="00D53619">
            <w:pPr>
              <w:pStyle w:val="ListParagraph"/>
              <w:keepLines/>
              <w:numPr>
                <w:ilvl w:val="1"/>
                <w:numId w:val="7"/>
              </w:numPr>
            </w:pPr>
            <w:r>
              <w:t>They don’t have comment features</w:t>
            </w:r>
          </w:p>
          <w:p w14:paraId="5A7DB9E1" w14:textId="77777777" w:rsidR="00D53619" w:rsidRDefault="00D53619" w:rsidP="00D53619">
            <w:pPr>
              <w:pStyle w:val="ListParagraph"/>
              <w:keepLines/>
              <w:numPr>
                <w:ilvl w:val="1"/>
                <w:numId w:val="7"/>
              </w:numPr>
            </w:pPr>
            <w:r>
              <w:t>They should be used for basic content that you want your users to always be able to find, as opposed to temporary features</w:t>
            </w:r>
          </w:p>
          <w:p w14:paraId="2E8F1916" w14:textId="77777777" w:rsidR="00666BD1" w:rsidRDefault="00666BD1" w:rsidP="00666BD1">
            <w:pPr>
              <w:keepLines/>
            </w:pPr>
          </w:p>
          <w:p w14:paraId="2E74E4C7" w14:textId="77777777" w:rsidR="00666BD1" w:rsidRDefault="00666BD1" w:rsidP="00666BD1">
            <w:pPr>
              <w:keepLines/>
            </w:pPr>
            <w:r>
              <w:rPr>
                <w:i/>
              </w:rPr>
              <w:t xml:space="preserve">Ask </w:t>
            </w:r>
            <w:r>
              <w:t>students to consider the uses of both formats</w:t>
            </w:r>
          </w:p>
          <w:p w14:paraId="50CEF830" w14:textId="50A4A559" w:rsidR="00666BD1" w:rsidRPr="00666BD1" w:rsidRDefault="00666BD1" w:rsidP="00666BD1">
            <w:pPr>
              <w:pStyle w:val="ListParagraph"/>
              <w:keepLines/>
              <w:numPr>
                <w:ilvl w:val="0"/>
                <w:numId w:val="42"/>
              </w:numPr>
            </w:pPr>
            <w:r>
              <w:t xml:space="preserve">What kind of pages will your visitors </w:t>
            </w:r>
            <w:r w:rsidRPr="00666BD1">
              <w:rPr>
                <w:b/>
              </w:rPr>
              <w:t>expect</w:t>
            </w:r>
            <w:r>
              <w:t xml:space="preserve"> to find in the menu?</w:t>
            </w:r>
          </w:p>
        </w:tc>
        <w:tc>
          <w:tcPr>
            <w:tcW w:w="2409" w:type="dxa"/>
            <w:tcBorders>
              <w:top w:val="single" w:sz="4" w:space="0" w:color="auto"/>
              <w:left w:val="single" w:sz="4" w:space="0" w:color="auto"/>
              <w:bottom w:val="single" w:sz="4" w:space="0" w:color="auto"/>
              <w:right w:val="single" w:sz="4" w:space="0" w:color="auto"/>
            </w:tcBorders>
          </w:tcPr>
          <w:p w14:paraId="5E7BC163" w14:textId="77777777" w:rsidR="00D53619" w:rsidRDefault="00D53619" w:rsidP="0014677C">
            <w:pPr>
              <w:pStyle w:val="ListParagraph"/>
              <w:numPr>
                <w:ilvl w:val="0"/>
                <w:numId w:val="12"/>
              </w:numPr>
              <w:ind w:left="459"/>
            </w:pPr>
            <w:r>
              <w:t>Watch video</w:t>
            </w:r>
          </w:p>
          <w:p w14:paraId="2F1426E0" w14:textId="1C37C85F" w:rsidR="00D53619" w:rsidRPr="00574348" w:rsidRDefault="00D53619" w:rsidP="0014677C">
            <w:pPr>
              <w:pStyle w:val="ListParagraph"/>
              <w:numPr>
                <w:ilvl w:val="0"/>
                <w:numId w:val="12"/>
              </w:numPr>
              <w:ind w:left="459"/>
            </w:pPr>
            <w:r>
              <w:t>Ask questions</w:t>
            </w:r>
          </w:p>
        </w:tc>
        <w:tc>
          <w:tcPr>
            <w:tcW w:w="2552" w:type="dxa"/>
            <w:tcBorders>
              <w:top w:val="single" w:sz="4" w:space="0" w:color="auto"/>
              <w:left w:val="single" w:sz="4" w:space="0" w:color="auto"/>
              <w:bottom w:val="single" w:sz="4" w:space="0" w:color="auto"/>
              <w:right w:val="single" w:sz="4" w:space="0" w:color="auto"/>
            </w:tcBorders>
          </w:tcPr>
          <w:p w14:paraId="0B769C87" w14:textId="77777777" w:rsidR="00D53619" w:rsidRDefault="00D53619" w:rsidP="00D53619">
            <w:pPr>
              <w:pStyle w:val="Default"/>
              <w:numPr>
                <w:ilvl w:val="0"/>
                <w:numId w:val="7"/>
              </w:numPr>
              <w:spacing w:after="12"/>
              <w:rPr>
                <w:rFonts w:ascii="Calibri" w:hAnsi="Calibri" w:cs="Calibri"/>
                <w:color w:val="auto"/>
                <w:sz w:val="22"/>
                <w:szCs w:val="22"/>
              </w:rPr>
            </w:pPr>
            <w:r w:rsidRPr="00E121C4">
              <w:rPr>
                <w:rFonts w:ascii="Calibri" w:hAnsi="Calibri" w:cs="Calibri"/>
                <w:color w:val="auto"/>
                <w:sz w:val="22"/>
                <w:szCs w:val="22"/>
              </w:rPr>
              <w:t>Capture, generate or assemble content using available creative tools.</w:t>
            </w:r>
          </w:p>
          <w:p w14:paraId="33242642" w14:textId="371A31B5" w:rsidR="00D53619" w:rsidRPr="00E8537D" w:rsidRDefault="00D53619" w:rsidP="00D53619">
            <w:pPr>
              <w:pStyle w:val="Default"/>
              <w:numPr>
                <w:ilvl w:val="0"/>
                <w:numId w:val="7"/>
              </w:numPr>
              <w:rPr>
                <w:rFonts w:ascii="Calibri" w:hAnsi="Calibri" w:cs="Calibri"/>
                <w:color w:val="auto"/>
                <w:sz w:val="22"/>
                <w:szCs w:val="22"/>
              </w:rPr>
            </w:pPr>
            <w:r w:rsidRPr="00392AE6">
              <w:rPr>
                <w:rFonts w:ascii="Calibri" w:hAnsi="Calibri" w:cs="Calibri"/>
                <w:color w:val="auto"/>
                <w:sz w:val="22"/>
                <w:szCs w:val="22"/>
              </w:rPr>
              <w:t xml:space="preserve">Arrange and edit the project to provide the audience with cues for navigating and understanding it. </w:t>
            </w:r>
          </w:p>
        </w:tc>
      </w:tr>
      <w:tr w:rsidR="00472598" w14:paraId="5E5EDDAF" w14:textId="77777777" w:rsidTr="000606C9">
        <w:trPr>
          <w:trHeight w:val="1964"/>
          <w:tblHeader/>
        </w:trPr>
        <w:tc>
          <w:tcPr>
            <w:tcW w:w="3369" w:type="dxa"/>
            <w:tcBorders>
              <w:top w:val="single" w:sz="4" w:space="0" w:color="auto"/>
            </w:tcBorders>
          </w:tcPr>
          <w:p w14:paraId="3C66919E" w14:textId="71C2F5F9" w:rsidR="00472598" w:rsidRPr="00B91839" w:rsidRDefault="00472598" w:rsidP="00B91839">
            <w:pPr>
              <w:keepLines/>
              <w:tabs>
                <w:tab w:val="center" w:pos="1576"/>
              </w:tabs>
              <w:rPr>
                <w:b/>
                <w:i/>
              </w:rPr>
            </w:pPr>
            <w:r w:rsidRPr="00B91839">
              <w:rPr>
                <w:b/>
                <w:i/>
              </w:rPr>
              <w:lastRenderedPageBreak/>
              <w:t>No slide</w:t>
            </w:r>
            <w:r w:rsidR="00B91839" w:rsidRPr="00B91839">
              <w:rPr>
                <w:b/>
                <w:i/>
              </w:rPr>
              <w:tab/>
            </w:r>
          </w:p>
          <w:p w14:paraId="45ED24F4" w14:textId="77777777" w:rsidR="00472598" w:rsidRDefault="00472598" w:rsidP="00C442D5">
            <w:pPr>
              <w:keepLines/>
              <w:rPr>
                <w:b/>
              </w:rPr>
            </w:pPr>
          </w:p>
          <w:p w14:paraId="35AF7437" w14:textId="77777777" w:rsidR="00472598" w:rsidRDefault="00472598" w:rsidP="00C442D5">
            <w:pPr>
              <w:keepLines/>
              <w:rPr>
                <w:b/>
              </w:rPr>
            </w:pPr>
            <w:r>
              <w:rPr>
                <w:b/>
              </w:rPr>
              <w:t>Under:</w:t>
            </w:r>
          </w:p>
          <w:p w14:paraId="270A3813" w14:textId="77777777" w:rsidR="00472598" w:rsidRDefault="00472598" w:rsidP="00C442D5">
            <w:pPr>
              <w:keepLines/>
              <w:rPr>
                <w:b/>
              </w:rPr>
            </w:pPr>
            <w:r w:rsidRPr="00D855D1">
              <w:rPr>
                <w:b/>
                <w:noProof/>
                <w:lang w:eastAsia="zh-TW"/>
              </w:rPr>
              <w:drawing>
                <wp:inline distT="0" distB="0" distL="0" distR="0" wp14:anchorId="786B610E" wp14:editId="4A775829">
                  <wp:extent cx="2002155" cy="706755"/>
                  <wp:effectExtent l="19050" t="0" r="0" b="0"/>
                  <wp:docPr id="22" name="Picture 8" descr="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ng"/>
                          <pic:cNvPicPr/>
                        </pic:nvPicPr>
                        <pic:blipFill>
                          <a:blip r:embed="rId32" cstate="print"/>
                          <a:stretch>
                            <a:fillRect/>
                          </a:stretch>
                        </pic:blipFill>
                        <pic:spPr>
                          <a:xfrm>
                            <a:off x="0" y="0"/>
                            <a:ext cx="2002155" cy="706755"/>
                          </a:xfrm>
                          <a:prstGeom prst="rect">
                            <a:avLst/>
                          </a:prstGeom>
                        </pic:spPr>
                      </pic:pic>
                    </a:graphicData>
                  </a:graphic>
                </wp:inline>
              </w:drawing>
            </w:r>
          </w:p>
          <w:p w14:paraId="4E15FF6D" w14:textId="77777777" w:rsidR="00472598" w:rsidRDefault="00472598" w:rsidP="00C442D5">
            <w:pPr>
              <w:keepLines/>
              <w:rPr>
                <w:b/>
              </w:rPr>
            </w:pPr>
          </w:p>
          <w:p w14:paraId="3CF4E039" w14:textId="77777777" w:rsidR="00472598" w:rsidRDefault="00472598" w:rsidP="00C442D5">
            <w:pPr>
              <w:keepLines/>
              <w:rPr>
                <w:b/>
              </w:rPr>
            </w:pPr>
            <w:r>
              <w:rPr>
                <w:b/>
                <w:noProof/>
                <w:lang w:eastAsia="zh-TW"/>
              </w:rPr>
              <w:drawing>
                <wp:inline distT="0" distB="0" distL="0" distR="0" wp14:anchorId="5F7E0352" wp14:editId="0052463F">
                  <wp:extent cx="1933575" cy="3563303"/>
                  <wp:effectExtent l="19050" t="19050" r="28575" b="18097"/>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934646" cy="3565277"/>
                          </a:xfrm>
                          <a:prstGeom prst="rect">
                            <a:avLst/>
                          </a:prstGeom>
                          <a:noFill/>
                          <a:ln w="9525">
                            <a:solidFill>
                              <a:srgbClr val="0070C0"/>
                            </a:solidFill>
                            <a:miter lim="800000"/>
                            <a:headEnd/>
                            <a:tailEnd/>
                          </a:ln>
                        </pic:spPr>
                      </pic:pic>
                    </a:graphicData>
                  </a:graphic>
                </wp:inline>
              </w:drawing>
            </w:r>
          </w:p>
          <w:p w14:paraId="194ACC91" w14:textId="77777777" w:rsidR="00472598" w:rsidRDefault="00472598" w:rsidP="00C442D5">
            <w:pPr>
              <w:keepLines/>
              <w:rPr>
                <w:b/>
              </w:rPr>
            </w:pPr>
          </w:p>
        </w:tc>
        <w:tc>
          <w:tcPr>
            <w:tcW w:w="879" w:type="dxa"/>
            <w:tcBorders>
              <w:top w:val="single" w:sz="4" w:space="0" w:color="auto"/>
            </w:tcBorders>
          </w:tcPr>
          <w:p w14:paraId="659692B1" w14:textId="77777777" w:rsidR="00472598" w:rsidRDefault="00472598" w:rsidP="00C442D5">
            <w:pPr>
              <w:keepLines/>
              <w:rPr>
                <w:b/>
              </w:rPr>
            </w:pPr>
            <w:r>
              <w:rPr>
                <w:b/>
              </w:rPr>
              <w:t>10 min</w:t>
            </w:r>
          </w:p>
        </w:tc>
        <w:tc>
          <w:tcPr>
            <w:tcW w:w="5358" w:type="dxa"/>
            <w:tcBorders>
              <w:top w:val="single" w:sz="4" w:space="0" w:color="auto"/>
            </w:tcBorders>
          </w:tcPr>
          <w:p w14:paraId="5C867D18" w14:textId="672B0A36" w:rsidR="00472598" w:rsidRDefault="00516513" w:rsidP="00C442D5">
            <w:pPr>
              <w:keepLines/>
              <w:rPr>
                <w:b/>
              </w:rPr>
            </w:pPr>
            <w:r>
              <w:rPr>
                <w:b/>
              </w:rPr>
              <w:t>MENUS</w:t>
            </w:r>
          </w:p>
          <w:p w14:paraId="15D0B19B" w14:textId="77777777" w:rsidR="00472598" w:rsidRDefault="00472598" w:rsidP="00C442D5">
            <w:pPr>
              <w:keepLines/>
            </w:pPr>
          </w:p>
          <w:p w14:paraId="736E8F56" w14:textId="65573EC0" w:rsidR="00472598" w:rsidRDefault="00472598" w:rsidP="00C442D5">
            <w:pPr>
              <w:keepLines/>
            </w:pPr>
            <w:r w:rsidRPr="00472598">
              <w:rPr>
                <w:i/>
              </w:rPr>
              <w:t>Explain</w:t>
            </w:r>
            <w:r>
              <w:t xml:space="preserve"> that most sites have 2 menus:</w:t>
            </w:r>
          </w:p>
          <w:p w14:paraId="5F0F2763" w14:textId="5D2C1F10" w:rsidR="00472598" w:rsidRDefault="00472598" w:rsidP="00472598">
            <w:pPr>
              <w:pStyle w:val="ListParagraph"/>
              <w:keepLines/>
              <w:numPr>
                <w:ilvl w:val="0"/>
                <w:numId w:val="38"/>
              </w:numPr>
            </w:pPr>
            <w:r>
              <w:t>The Header menu helps the user navigate to the website’s Pages</w:t>
            </w:r>
          </w:p>
          <w:p w14:paraId="00B0819B" w14:textId="2A4D9EFC" w:rsidR="00472598" w:rsidRDefault="00472598" w:rsidP="00472598">
            <w:pPr>
              <w:pStyle w:val="ListParagraph"/>
              <w:keepLines/>
              <w:numPr>
                <w:ilvl w:val="0"/>
                <w:numId w:val="38"/>
              </w:numPr>
            </w:pPr>
            <w:r>
              <w:t>The Social menu connects the user to the website’s social media content</w:t>
            </w:r>
          </w:p>
          <w:p w14:paraId="7ED8F333" w14:textId="2A94039A" w:rsidR="00472598" w:rsidRDefault="00472598" w:rsidP="00472598">
            <w:pPr>
              <w:pStyle w:val="ListParagraph"/>
              <w:keepLines/>
              <w:numPr>
                <w:ilvl w:val="0"/>
                <w:numId w:val="38"/>
              </w:numPr>
            </w:pPr>
            <w:r>
              <w:t>No menu navigates the Posts—Posts use a different system all together</w:t>
            </w:r>
          </w:p>
          <w:p w14:paraId="0B5AF847" w14:textId="77777777" w:rsidR="00472598" w:rsidRPr="00472598" w:rsidRDefault="00472598" w:rsidP="00472598">
            <w:pPr>
              <w:keepLines/>
            </w:pPr>
          </w:p>
          <w:p w14:paraId="023A4A73" w14:textId="77777777" w:rsidR="00472598" w:rsidRPr="000A6E78" w:rsidRDefault="00472598" w:rsidP="00C442D5">
            <w:pPr>
              <w:keepLines/>
            </w:pPr>
            <w:r w:rsidRPr="00472598">
              <w:rPr>
                <w:i/>
              </w:rPr>
              <w:t>Edit a menu</w:t>
            </w:r>
            <w:r>
              <w:t xml:space="preserve"> using the menus option</w:t>
            </w:r>
          </w:p>
          <w:p w14:paraId="1146C7AA" w14:textId="77777777" w:rsidR="00472598" w:rsidRDefault="00472598" w:rsidP="00C442D5">
            <w:pPr>
              <w:pStyle w:val="ListParagraph"/>
              <w:keepLines/>
              <w:numPr>
                <w:ilvl w:val="0"/>
                <w:numId w:val="13"/>
              </w:numPr>
              <w:ind w:left="360"/>
            </w:pPr>
            <w:r>
              <w:t>Select the menu option from the customization menu</w:t>
            </w:r>
          </w:p>
          <w:p w14:paraId="63668CD7" w14:textId="77777777" w:rsidR="00472598" w:rsidRDefault="00472598" w:rsidP="00C442D5">
            <w:pPr>
              <w:pStyle w:val="ListParagraph"/>
              <w:keepLines/>
              <w:numPr>
                <w:ilvl w:val="0"/>
                <w:numId w:val="13"/>
              </w:numPr>
              <w:ind w:left="360"/>
            </w:pPr>
            <w:r>
              <w:t>Select the “</w:t>
            </w:r>
            <w:r w:rsidRPr="00666BD1">
              <w:rPr>
                <w:b/>
              </w:rPr>
              <w:t>Primary</w:t>
            </w:r>
            <w:r>
              <w:t>” menu to edit</w:t>
            </w:r>
          </w:p>
          <w:p w14:paraId="48E4D248" w14:textId="76553732" w:rsidR="00472598" w:rsidRPr="00472598" w:rsidRDefault="00472598" w:rsidP="00472598">
            <w:pPr>
              <w:pStyle w:val="ListParagraph"/>
              <w:keepLines/>
              <w:numPr>
                <w:ilvl w:val="0"/>
                <w:numId w:val="13"/>
              </w:numPr>
              <w:ind w:left="360"/>
            </w:pPr>
            <w:r>
              <w:t>Click “</w:t>
            </w:r>
            <w:r w:rsidR="00666BD1">
              <w:rPr>
                <w:b/>
              </w:rPr>
              <w:t>A</w:t>
            </w:r>
            <w:r w:rsidRPr="00666BD1">
              <w:rPr>
                <w:b/>
              </w:rPr>
              <w:t>dd new page</w:t>
            </w:r>
            <w:r>
              <w:t xml:space="preserve">” and </w:t>
            </w:r>
            <w:r w:rsidR="00666BD1">
              <w:t>title it “About”</w:t>
            </w:r>
          </w:p>
          <w:p w14:paraId="07FB990C" w14:textId="77777777" w:rsidR="00472598" w:rsidRDefault="00472598" w:rsidP="00C442D5">
            <w:pPr>
              <w:keepLines/>
            </w:pPr>
          </w:p>
          <w:p w14:paraId="5A2B0446" w14:textId="77777777" w:rsidR="00472598" w:rsidRDefault="00472598" w:rsidP="00C442D5">
            <w:pPr>
              <w:keepLines/>
            </w:pPr>
            <w:r w:rsidRPr="00472598">
              <w:rPr>
                <w:i/>
              </w:rPr>
              <w:t xml:space="preserve">Create a new menu </w:t>
            </w:r>
            <w:r>
              <w:t>using the menus option</w:t>
            </w:r>
          </w:p>
          <w:p w14:paraId="3F4FE3FF" w14:textId="77777777" w:rsidR="00472598" w:rsidRDefault="00472598" w:rsidP="00C442D5">
            <w:pPr>
              <w:pStyle w:val="ListParagraph"/>
              <w:keepLines/>
              <w:numPr>
                <w:ilvl w:val="0"/>
                <w:numId w:val="20"/>
              </w:numPr>
            </w:pPr>
            <w:r>
              <w:t>Select the menu option from the customization menu</w:t>
            </w:r>
          </w:p>
          <w:p w14:paraId="76EA7D0F" w14:textId="77777777" w:rsidR="00472598" w:rsidRDefault="00472598" w:rsidP="00C442D5">
            <w:pPr>
              <w:pStyle w:val="ListParagraph"/>
              <w:keepLines/>
              <w:numPr>
                <w:ilvl w:val="0"/>
                <w:numId w:val="20"/>
              </w:numPr>
            </w:pPr>
            <w:r>
              <w:t>Click the “</w:t>
            </w:r>
            <w:r w:rsidRPr="00666BD1">
              <w:rPr>
                <w:b/>
              </w:rPr>
              <w:t>Create New Menu</w:t>
            </w:r>
            <w:r>
              <w:t>” button</w:t>
            </w:r>
          </w:p>
          <w:p w14:paraId="1CCC96F9" w14:textId="77777777" w:rsidR="00472598" w:rsidRDefault="00472598" w:rsidP="00C442D5">
            <w:pPr>
              <w:pStyle w:val="ListParagraph"/>
              <w:keepLines/>
              <w:numPr>
                <w:ilvl w:val="0"/>
                <w:numId w:val="20"/>
              </w:numPr>
            </w:pPr>
            <w:r>
              <w:t>Name the menu and select where you want the menu to appear: “</w:t>
            </w:r>
            <w:r w:rsidRPr="00666BD1">
              <w:rPr>
                <w:b/>
              </w:rPr>
              <w:t>Social Menu</w:t>
            </w:r>
            <w:r>
              <w:t>”.</w:t>
            </w:r>
          </w:p>
          <w:p w14:paraId="6FC87EEF" w14:textId="1607367C" w:rsidR="00472598" w:rsidRDefault="00472598" w:rsidP="00C442D5">
            <w:pPr>
              <w:pStyle w:val="ListParagraph"/>
              <w:keepLines/>
              <w:numPr>
                <w:ilvl w:val="0"/>
                <w:numId w:val="20"/>
              </w:numPr>
            </w:pPr>
            <w:r>
              <w:t>Click “</w:t>
            </w:r>
            <w:r w:rsidRPr="00516513">
              <w:rPr>
                <w:b/>
              </w:rPr>
              <w:t>Add Items</w:t>
            </w:r>
            <w:r>
              <w:t xml:space="preserve">” </w:t>
            </w:r>
          </w:p>
          <w:p w14:paraId="3C39CC67" w14:textId="77777777" w:rsidR="00771C46" w:rsidRDefault="00472598" w:rsidP="00771C46">
            <w:pPr>
              <w:pStyle w:val="ListParagraph"/>
              <w:keepLines/>
              <w:numPr>
                <w:ilvl w:val="0"/>
                <w:numId w:val="20"/>
              </w:numPr>
            </w:pPr>
            <w:r>
              <w:t xml:space="preserve">To connect your social menu to your social media pages (e.g. facebook, twitter, etc.), click “custom links” and enter the URL. If you don’t have any social media to add, try adding </w:t>
            </w:r>
            <w:hyperlink r:id="rId34" w:history="1">
              <w:r w:rsidRPr="00010A70">
                <w:rPr>
                  <w:rStyle w:val="Hyperlink"/>
                </w:rPr>
                <w:t>www.google.ca</w:t>
              </w:r>
            </w:hyperlink>
            <w:r>
              <w:t xml:space="preserve"> here, and see what happens</w:t>
            </w:r>
          </w:p>
          <w:p w14:paraId="7ED451C2" w14:textId="0CACD074" w:rsidR="00472598" w:rsidRDefault="00771C46" w:rsidP="00771C46">
            <w:pPr>
              <w:pStyle w:val="ListParagraph"/>
              <w:keepLines/>
              <w:numPr>
                <w:ilvl w:val="1"/>
                <w:numId w:val="20"/>
              </w:numPr>
            </w:pPr>
            <w:r>
              <w:t>Answer:</w:t>
            </w:r>
            <w:r w:rsidR="00472598">
              <w:t xml:space="preserve"> it should </w:t>
            </w:r>
            <w:r>
              <w:t>create an Icon, instead of text</w:t>
            </w:r>
          </w:p>
          <w:p w14:paraId="0380790E" w14:textId="77777777" w:rsidR="00472598" w:rsidRDefault="00472598" w:rsidP="00C442D5">
            <w:pPr>
              <w:keepLines/>
            </w:pPr>
          </w:p>
          <w:p w14:paraId="72B0B4F9" w14:textId="66D65035" w:rsidR="00472598" w:rsidRDefault="00472598" w:rsidP="00C442D5">
            <w:pPr>
              <w:pStyle w:val="ListParagraph"/>
              <w:keepLines/>
              <w:numPr>
                <w:ilvl w:val="0"/>
                <w:numId w:val="20"/>
              </w:numPr>
            </w:pPr>
            <w:r>
              <w:t xml:space="preserve">Once you Save &amp; Publish, the menu should appear on your website preview, in the </w:t>
            </w:r>
            <w:r w:rsidR="00516513">
              <w:t>location determined by the theme.</w:t>
            </w:r>
          </w:p>
          <w:p w14:paraId="001B98B7" w14:textId="77777777" w:rsidR="00472598" w:rsidRDefault="00472598" w:rsidP="00C442D5">
            <w:pPr>
              <w:keepLines/>
            </w:pPr>
          </w:p>
          <w:p w14:paraId="4A7AA117" w14:textId="1DDA6C3C" w:rsidR="00472598" w:rsidRPr="00E8537D" w:rsidRDefault="00771C46" w:rsidP="00C442D5">
            <w:pPr>
              <w:keepLines/>
              <w:rPr>
                <w:i/>
              </w:rPr>
            </w:pPr>
            <w:r>
              <w:rPr>
                <w:i/>
              </w:rPr>
              <w:t>Encourage</w:t>
            </w:r>
            <w:r w:rsidR="00472598" w:rsidRPr="00E8537D">
              <w:rPr>
                <w:i/>
              </w:rPr>
              <w:t xml:space="preserve"> </w:t>
            </w:r>
            <w:r w:rsidR="00472598" w:rsidRPr="00771C46">
              <w:t>learners</w:t>
            </w:r>
            <w:r>
              <w:t xml:space="preserve"> </w:t>
            </w:r>
            <w:r w:rsidRPr="00771C46">
              <w:t>to</w:t>
            </w:r>
            <w:r w:rsidR="00472598" w:rsidRPr="00771C46">
              <w:t xml:space="preserve"> pr</w:t>
            </w:r>
            <w:r w:rsidRPr="00771C46">
              <w:t>actice editing and adding menus and pages.</w:t>
            </w:r>
          </w:p>
        </w:tc>
        <w:tc>
          <w:tcPr>
            <w:tcW w:w="2409" w:type="dxa"/>
            <w:tcBorders>
              <w:top w:val="single" w:sz="4" w:space="0" w:color="auto"/>
            </w:tcBorders>
          </w:tcPr>
          <w:p w14:paraId="5D82D16F" w14:textId="77777777" w:rsidR="00472598" w:rsidRPr="00574348" w:rsidRDefault="00472598" w:rsidP="00C442D5">
            <w:pPr>
              <w:pStyle w:val="ListParagraph"/>
              <w:numPr>
                <w:ilvl w:val="0"/>
                <w:numId w:val="12"/>
              </w:numPr>
              <w:ind w:left="459"/>
            </w:pPr>
            <w:r w:rsidRPr="00574348">
              <w:lastRenderedPageBreak/>
              <w:t>Listen to instructor</w:t>
            </w:r>
          </w:p>
          <w:p w14:paraId="7EA9869B" w14:textId="77777777" w:rsidR="00472598" w:rsidRDefault="00472598" w:rsidP="00C442D5">
            <w:pPr>
              <w:pStyle w:val="ListParagraph"/>
              <w:numPr>
                <w:ilvl w:val="0"/>
                <w:numId w:val="12"/>
              </w:numPr>
              <w:ind w:left="459"/>
            </w:pPr>
            <w:r>
              <w:t xml:space="preserve">Watch the instructor </w:t>
            </w:r>
            <w:r w:rsidRPr="00574348">
              <w:t>and follow along</w:t>
            </w:r>
          </w:p>
          <w:p w14:paraId="489DEF1B" w14:textId="77777777" w:rsidR="00472598" w:rsidRPr="00574348" w:rsidRDefault="00472598" w:rsidP="00C442D5">
            <w:pPr>
              <w:pStyle w:val="ListParagraph"/>
              <w:numPr>
                <w:ilvl w:val="0"/>
                <w:numId w:val="12"/>
              </w:numPr>
              <w:ind w:left="459"/>
            </w:pPr>
            <w:r>
              <w:t>Ask</w:t>
            </w:r>
            <w:r w:rsidRPr="00574348">
              <w:t xml:space="preserve"> questions</w:t>
            </w:r>
          </w:p>
        </w:tc>
        <w:tc>
          <w:tcPr>
            <w:tcW w:w="2552" w:type="dxa"/>
            <w:tcBorders>
              <w:top w:val="single" w:sz="4" w:space="0" w:color="auto"/>
            </w:tcBorders>
          </w:tcPr>
          <w:p w14:paraId="6DEAAFF4" w14:textId="77777777" w:rsidR="00472598" w:rsidRDefault="00472598" w:rsidP="00C442D5">
            <w:pPr>
              <w:pStyle w:val="Default"/>
              <w:numPr>
                <w:ilvl w:val="0"/>
                <w:numId w:val="7"/>
              </w:numPr>
              <w:spacing w:after="12"/>
              <w:rPr>
                <w:rFonts w:ascii="Calibri" w:hAnsi="Calibri" w:cs="Calibri"/>
                <w:strike/>
                <w:color w:val="auto"/>
                <w:sz w:val="22"/>
                <w:szCs w:val="22"/>
              </w:rPr>
            </w:pPr>
            <w:r w:rsidRPr="00E121C4">
              <w:rPr>
                <w:rFonts w:ascii="Calibri" w:hAnsi="Calibri" w:cs="Calibri"/>
                <w:color w:val="auto"/>
                <w:sz w:val="22"/>
                <w:szCs w:val="22"/>
              </w:rPr>
              <w:t>Design the final product or purpose of a digital project</w:t>
            </w:r>
            <w:r w:rsidRPr="009878E6">
              <w:rPr>
                <w:rFonts w:ascii="Calibri" w:hAnsi="Calibri" w:cs="Calibri"/>
                <w:strike/>
                <w:color w:val="auto"/>
                <w:sz w:val="22"/>
                <w:szCs w:val="22"/>
              </w:rPr>
              <w:t xml:space="preserve"> </w:t>
            </w:r>
          </w:p>
          <w:p w14:paraId="5F6D18FA" w14:textId="77777777" w:rsidR="00472598" w:rsidRPr="00E121C4" w:rsidRDefault="00472598" w:rsidP="00C442D5">
            <w:pPr>
              <w:pStyle w:val="Default"/>
              <w:numPr>
                <w:ilvl w:val="0"/>
                <w:numId w:val="7"/>
              </w:numPr>
              <w:spacing w:after="12"/>
              <w:rPr>
                <w:rFonts w:ascii="Calibri" w:hAnsi="Calibri" w:cs="Calibri"/>
                <w:color w:val="auto"/>
                <w:sz w:val="22"/>
                <w:szCs w:val="22"/>
              </w:rPr>
            </w:pPr>
            <w:r w:rsidRPr="00E121C4">
              <w:rPr>
                <w:rFonts w:ascii="Calibri" w:hAnsi="Calibri" w:cs="Calibri"/>
                <w:color w:val="auto"/>
                <w:sz w:val="22"/>
                <w:szCs w:val="22"/>
              </w:rPr>
              <w:t xml:space="preserve">Integrate considerations of accessibility, aesthetics and user experience into the design process. </w:t>
            </w:r>
          </w:p>
          <w:p w14:paraId="77641A0A" w14:textId="77777777" w:rsidR="00472598" w:rsidRDefault="00472598" w:rsidP="00C442D5">
            <w:pPr>
              <w:pStyle w:val="Default"/>
              <w:numPr>
                <w:ilvl w:val="0"/>
                <w:numId w:val="7"/>
              </w:numPr>
              <w:spacing w:after="12"/>
              <w:rPr>
                <w:rFonts w:ascii="Calibri" w:hAnsi="Calibri" w:cs="Calibri"/>
                <w:color w:val="auto"/>
                <w:sz w:val="22"/>
                <w:szCs w:val="22"/>
              </w:rPr>
            </w:pPr>
            <w:r w:rsidRPr="00E121C4">
              <w:rPr>
                <w:rFonts w:ascii="Calibri" w:hAnsi="Calibri" w:cs="Calibri"/>
                <w:color w:val="auto"/>
                <w:sz w:val="22"/>
                <w:szCs w:val="22"/>
              </w:rPr>
              <w:t>Capture, generate or assemble content using available creative tools.</w:t>
            </w:r>
          </w:p>
          <w:p w14:paraId="5647EF10" w14:textId="77777777" w:rsidR="00472598" w:rsidRPr="00392AE6" w:rsidRDefault="00472598" w:rsidP="00C442D5">
            <w:pPr>
              <w:pStyle w:val="Default"/>
              <w:numPr>
                <w:ilvl w:val="0"/>
                <w:numId w:val="7"/>
              </w:numPr>
              <w:rPr>
                <w:rFonts w:ascii="Calibri" w:hAnsi="Calibri" w:cs="Calibri"/>
                <w:color w:val="auto"/>
                <w:sz w:val="22"/>
                <w:szCs w:val="22"/>
              </w:rPr>
            </w:pPr>
            <w:r w:rsidRPr="00392AE6">
              <w:rPr>
                <w:rFonts w:ascii="Calibri" w:hAnsi="Calibri" w:cs="Calibri"/>
                <w:color w:val="auto"/>
                <w:sz w:val="22"/>
                <w:szCs w:val="22"/>
              </w:rPr>
              <w:t xml:space="preserve">Arrange and edit the project to provide the audience with cues for navigating and understanding it. </w:t>
            </w:r>
          </w:p>
          <w:p w14:paraId="20AB155A" w14:textId="77777777" w:rsidR="00472598" w:rsidRPr="00E121C4" w:rsidRDefault="00472598" w:rsidP="00C442D5">
            <w:pPr>
              <w:pStyle w:val="Default"/>
              <w:spacing w:after="12"/>
              <w:ind w:left="360"/>
              <w:rPr>
                <w:rFonts w:ascii="Calibri" w:hAnsi="Calibri" w:cs="Calibri"/>
                <w:color w:val="auto"/>
                <w:sz w:val="22"/>
                <w:szCs w:val="22"/>
              </w:rPr>
            </w:pPr>
          </w:p>
        </w:tc>
      </w:tr>
      <w:tr w:rsidR="00703C16" w14:paraId="2EC7F6FD" w14:textId="77777777" w:rsidTr="00666BD1">
        <w:trPr>
          <w:trHeight w:val="1964"/>
          <w:tblHeader/>
        </w:trPr>
        <w:tc>
          <w:tcPr>
            <w:tcW w:w="3369" w:type="dxa"/>
            <w:tcBorders>
              <w:top w:val="single" w:sz="4" w:space="0" w:color="FFFFFF" w:themeColor="background1"/>
              <w:bottom w:val="single" w:sz="4" w:space="0" w:color="auto"/>
            </w:tcBorders>
          </w:tcPr>
          <w:p w14:paraId="4EF52C12" w14:textId="30A29D90" w:rsidR="00703C16" w:rsidRPr="00B91839" w:rsidRDefault="00666BD1" w:rsidP="00703C16">
            <w:pPr>
              <w:keepLines/>
              <w:tabs>
                <w:tab w:val="center" w:pos="1576"/>
              </w:tabs>
              <w:rPr>
                <w:b/>
                <w:i/>
              </w:rPr>
            </w:pPr>
            <w:r>
              <w:rPr>
                <w:noProof/>
                <w:lang w:eastAsia="zh-TW"/>
              </w:rPr>
              <w:drawing>
                <wp:inline distT="0" distB="0" distL="0" distR="0" wp14:anchorId="69837461" wp14:editId="7314899F">
                  <wp:extent cx="2002155" cy="1507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2155" cy="1507490"/>
                          </a:xfrm>
                          <a:prstGeom prst="rect">
                            <a:avLst/>
                          </a:prstGeom>
                        </pic:spPr>
                      </pic:pic>
                    </a:graphicData>
                  </a:graphic>
                </wp:inline>
              </w:drawing>
            </w:r>
          </w:p>
        </w:tc>
        <w:tc>
          <w:tcPr>
            <w:tcW w:w="879" w:type="dxa"/>
            <w:tcBorders>
              <w:top w:val="single" w:sz="4" w:space="0" w:color="FFFFFF" w:themeColor="background1"/>
              <w:bottom w:val="single" w:sz="4" w:space="0" w:color="auto"/>
            </w:tcBorders>
          </w:tcPr>
          <w:p w14:paraId="2EA8993D" w14:textId="29F26FDC" w:rsidR="00703C16" w:rsidRDefault="00666BD1" w:rsidP="00703C16">
            <w:pPr>
              <w:keepLines/>
              <w:rPr>
                <w:b/>
              </w:rPr>
            </w:pPr>
            <w:r>
              <w:rPr>
                <w:b/>
              </w:rPr>
              <w:t>10 min</w:t>
            </w:r>
          </w:p>
        </w:tc>
        <w:tc>
          <w:tcPr>
            <w:tcW w:w="5358" w:type="dxa"/>
            <w:tcBorders>
              <w:top w:val="single" w:sz="4" w:space="0" w:color="FFFFFF" w:themeColor="background1"/>
              <w:bottom w:val="single" w:sz="4" w:space="0" w:color="auto"/>
            </w:tcBorders>
          </w:tcPr>
          <w:p w14:paraId="7872673F" w14:textId="551EEE5D" w:rsidR="00703C16" w:rsidRDefault="004B00FB" w:rsidP="00703C16">
            <w:pPr>
              <w:keepLines/>
              <w:rPr>
                <w:b/>
              </w:rPr>
            </w:pPr>
            <w:r>
              <w:rPr>
                <w:b/>
              </w:rPr>
              <w:t>IMAGES: WHAT YOU NEED TO KNOW</w:t>
            </w:r>
          </w:p>
          <w:p w14:paraId="1EAB5249" w14:textId="77777777" w:rsidR="004B00FB" w:rsidRPr="004B00FB" w:rsidRDefault="004B00FB" w:rsidP="00703C16">
            <w:pPr>
              <w:keepLines/>
              <w:rPr>
                <w:b/>
              </w:rPr>
            </w:pPr>
          </w:p>
          <w:p w14:paraId="57EFDAAA" w14:textId="62B3A78A" w:rsidR="00703C16" w:rsidRDefault="004B00FB" w:rsidP="004B00FB">
            <w:pPr>
              <w:keepLines/>
            </w:pPr>
            <w:r>
              <w:rPr>
                <w:i/>
              </w:rPr>
              <w:t xml:space="preserve">Explain </w:t>
            </w:r>
            <w:r>
              <w:t>that m</w:t>
            </w:r>
            <w:r w:rsidR="00703C16">
              <w:t xml:space="preserve">ost images you find online are </w:t>
            </w:r>
            <w:r w:rsidR="00703C16" w:rsidRPr="004B00FB">
              <w:rPr>
                <w:b/>
              </w:rPr>
              <w:t>copyright</w:t>
            </w:r>
            <w:r>
              <w:t>.</w:t>
            </w:r>
          </w:p>
          <w:p w14:paraId="27A4927C" w14:textId="77777777" w:rsidR="00703C16" w:rsidRPr="00140AB8" w:rsidRDefault="00703C16" w:rsidP="00703C16">
            <w:pPr>
              <w:pStyle w:val="ListParagraph"/>
              <w:keepLines/>
              <w:ind w:left="360"/>
            </w:pPr>
          </w:p>
          <w:p w14:paraId="6F947A02" w14:textId="77777777" w:rsidR="00703C16" w:rsidRDefault="00703C16" w:rsidP="00703C16">
            <w:pPr>
              <w:pStyle w:val="ListParagraph"/>
              <w:keepLines/>
              <w:numPr>
                <w:ilvl w:val="0"/>
                <w:numId w:val="7"/>
              </w:numPr>
            </w:pPr>
            <w:r>
              <w:t xml:space="preserve">“In Canada, copyright is automatically added to anything that is created by a person. So, for a photo, as soon as a person takes the picture it is covered under copyright by the creator and lasts until 50 years after the death of the creator. Copyright means the photo cannot be used by another person without the creator's permission.” </w:t>
            </w:r>
          </w:p>
          <w:p w14:paraId="2E198C33" w14:textId="77777777" w:rsidR="00703C16" w:rsidRDefault="00703C16" w:rsidP="00703C16">
            <w:pPr>
              <w:pStyle w:val="ListParagraph"/>
            </w:pPr>
          </w:p>
          <w:p w14:paraId="2524428B" w14:textId="77777777" w:rsidR="00703C16" w:rsidRDefault="00703C16" w:rsidP="00703C16">
            <w:pPr>
              <w:pStyle w:val="ListParagraph"/>
              <w:keepLines/>
              <w:numPr>
                <w:ilvl w:val="0"/>
                <w:numId w:val="7"/>
              </w:numPr>
            </w:pPr>
            <w:r>
              <w:t xml:space="preserve">There are use cases that are allowed, referred to in Canada as </w:t>
            </w:r>
            <w:r w:rsidRPr="00075340">
              <w:rPr>
                <w:b/>
              </w:rPr>
              <w:t>Fair Dealing</w:t>
            </w:r>
            <w:r>
              <w:t xml:space="preserve">. If something is for personal use, you’re not making money from it, and you’re not prohibiting the original creator from making money, it might be allowed. However, publishing someone else’s image on your website will likely not fall under “Fair Dealing”. Refer to the handout for more information about Fair Dealing. </w:t>
            </w:r>
          </w:p>
          <w:p w14:paraId="7B1982F1" w14:textId="77777777" w:rsidR="00703C16" w:rsidRDefault="00703C16" w:rsidP="00703C16">
            <w:pPr>
              <w:keepLines/>
            </w:pPr>
          </w:p>
          <w:p w14:paraId="150B85D1" w14:textId="77777777" w:rsidR="00703C16" w:rsidRPr="00270359" w:rsidRDefault="00703C16" w:rsidP="00703C16">
            <w:pPr>
              <w:keepLines/>
              <w:rPr>
                <w:b/>
              </w:rPr>
            </w:pPr>
          </w:p>
        </w:tc>
        <w:tc>
          <w:tcPr>
            <w:tcW w:w="2409" w:type="dxa"/>
            <w:tcBorders>
              <w:top w:val="single" w:sz="4" w:space="0" w:color="FFFFFF" w:themeColor="background1"/>
              <w:bottom w:val="single" w:sz="4" w:space="0" w:color="auto"/>
            </w:tcBorders>
          </w:tcPr>
          <w:p w14:paraId="1626E5BD" w14:textId="77777777" w:rsidR="00703C16" w:rsidRDefault="00703C16" w:rsidP="00703C16">
            <w:pPr>
              <w:pStyle w:val="ListParagraph"/>
              <w:numPr>
                <w:ilvl w:val="0"/>
                <w:numId w:val="12"/>
              </w:numPr>
              <w:ind w:left="459"/>
            </w:pPr>
            <w:r>
              <w:t>Listen to instructor</w:t>
            </w:r>
          </w:p>
          <w:p w14:paraId="6D482FB7" w14:textId="77777777" w:rsidR="00703C16" w:rsidRDefault="00703C16" w:rsidP="00703C16">
            <w:pPr>
              <w:pStyle w:val="ListParagraph"/>
              <w:numPr>
                <w:ilvl w:val="0"/>
                <w:numId w:val="12"/>
              </w:numPr>
              <w:ind w:left="459"/>
            </w:pPr>
            <w:r>
              <w:t>Ask questions</w:t>
            </w:r>
          </w:p>
          <w:p w14:paraId="76194F6E" w14:textId="33028315" w:rsidR="00703C16" w:rsidRPr="00574348" w:rsidRDefault="00703C16" w:rsidP="00703C16">
            <w:pPr>
              <w:ind w:left="99"/>
            </w:pPr>
          </w:p>
        </w:tc>
        <w:tc>
          <w:tcPr>
            <w:tcW w:w="2552" w:type="dxa"/>
            <w:tcBorders>
              <w:top w:val="single" w:sz="4" w:space="0" w:color="FFFFFF" w:themeColor="background1"/>
              <w:bottom w:val="single" w:sz="4" w:space="0" w:color="auto"/>
            </w:tcBorders>
          </w:tcPr>
          <w:p w14:paraId="44092B1E" w14:textId="4FAC3385" w:rsidR="00703C16" w:rsidRPr="00E121C4" w:rsidRDefault="00703C16" w:rsidP="00666BD1">
            <w:pPr>
              <w:pStyle w:val="Default"/>
              <w:numPr>
                <w:ilvl w:val="0"/>
                <w:numId w:val="12"/>
              </w:numPr>
              <w:spacing w:after="12"/>
              <w:rPr>
                <w:rFonts w:ascii="Calibri" w:hAnsi="Calibri" w:cs="Calibri"/>
                <w:color w:val="auto"/>
                <w:sz w:val="22"/>
                <w:szCs w:val="22"/>
              </w:rPr>
            </w:pPr>
            <w:r w:rsidRPr="00392AE6">
              <w:rPr>
                <w:rFonts w:ascii="Calibri" w:hAnsi="Calibri" w:cs="Calibri"/>
                <w:color w:val="auto"/>
                <w:sz w:val="22"/>
                <w:szCs w:val="22"/>
              </w:rPr>
              <w:t>Determine how Canadian copyright laws and “copyleft” options (2017: Creative Commons, etc) govern the use and adaptation of existing works (owners</w:t>
            </w:r>
            <w:r>
              <w:rPr>
                <w:rFonts w:ascii="Calibri" w:hAnsi="Calibri" w:cs="Calibri"/>
                <w:color w:val="auto"/>
                <w:sz w:val="22"/>
                <w:szCs w:val="22"/>
              </w:rPr>
              <w:t xml:space="preserve">hip, term, fair dealing, etc). </w:t>
            </w:r>
          </w:p>
        </w:tc>
      </w:tr>
      <w:tr w:rsidR="00D53619" w14:paraId="47E93F2C" w14:textId="77777777" w:rsidTr="00666BD1">
        <w:trPr>
          <w:trHeight w:val="1964"/>
          <w:tblHeader/>
        </w:trPr>
        <w:tc>
          <w:tcPr>
            <w:tcW w:w="3369" w:type="dxa"/>
            <w:tcBorders>
              <w:top w:val="single" w:sz="4" w:space="0" w:color="auto"/>
              <w:left w:val="single" w:sz="4" w:space="0" w:color="auto"/>
              <w:bottom w:val="single" w:sz="4" w:space="0" w:color="auto"/>
              <w:right w:val="single" w:sz="4" w:space="0" w:color="auto"/>
            </w:tcBorders>
          </w:tcPr>
          <w:p w14:paraId="15CD9DA9" w14:textId="4AD48EAC" w:rsidR="00D53619" w:rsidRPr="002B0017" w:rsidRDefault="00D53619" w:rsidP="00D53619">
            <w:pPr>
              <w:keepLines/>
              <w:rPr>
                <w:b/>
              </w:rPr>
            </w:pPr>
            <w:r>
              <w:rPr>
                <w:noProof/>
                <w:lang w:eastAsia="zh-TW"/>
              </w:rPr>
              <w:lastRenderedPageBreak/>
              <w:drawing>
                <wp:inline distT="0" distB="0" distL="0" distR="0" wp14:anchorId="283B59B8" wp14:editId="07EDAC68">
                  <wp:extent cx="2002155" cy="15017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2155" cy="150177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tcPr>
          <w:p w14:paraId="0C261C63" w14:textId="54BA25F5" w:rsidR="00D53619" w:rsidRDefault="00666BD1" w:rsidP="00D53619">
            <w:pPr>
              <w:keepLines/>
              <w:rPr>
                <w:b/>
              </w:rPr>
            </w:pPr>
            <w:r>
              <w:rPr>
                <w:b/>
              </w:rPr>
              <w:t>15 min</w:t>
            </w:r>
          </w:p>
        </w:tc>
        <w:tc>
          <w:tcPr>
            <w:tcW w:w="5358" w:type="dxa"/>
            <w:tcBorders>
              <w:top w:val="single" w:sz="4" w:space="0" w:color="auto"/>
              <w:left w:val="single" w:sz="4" w:space="0" w:color="auto"/>
              <w:bottom w:val="single" w:sz="4" w:space="0" w:color="auto"/>
              <w:right w:val="single" w:sz="4" w:space="0" w:color="auto"/>
            </w:tcBorders>
          </w:tcPr>
          <w:p w14:paraId="04D939E2" w14:textId="77777777" w:rsidR="004B00FB" w:rsidRDefault="004B00FB" w:rsidP="004B00FB">
            <w:pPr>
              <w:keepLines/>
              <w:rPr>
                <w:b/>
              </w:rPr>
            </w:pPr>
            <w:r>
              <w:rPr>
                <w:b/>
              </w:rPr>
              <w:t>IMAGES: WHAT YOU NEED TO KNOW</w:t>
            </w:r>
          </w:p>
          <w:p w14:paraId="5027DA83" w14:textId="77777777" w:rsidR="00703C16" w:rsidRDefault="00703C16" w:rsidP="00703C16">
            <w:pPr>
              <w:keepLines/>
            </w:pPr>
          </w:p>
          <w:p w14:paraId="54BF6FF7" w14:textId="46CBCABD" w:rsidR="00D53619" w:rsidRDefault="00D53619" w:rsidP="00D53619">
            <w:pPr>
              <w:pStyle w:val="ListParagraph"/>
              <w:keepLines/>
              <w:numPr>
                <w:ilvl w:val="0"/>
                <w:numId w:val="7"/>
              </w:numPr>
            </w:pPr>
            <w:r w:rsidRPr="00BA61E2">
              <w:t>Creative commons</w:t>
            </w:r>
            <w:r>
              <w:t xml:space="preserve"> is a kind of license that allows for image reuse. P</w:t>
            </w:r>
            <w:r w:rsidRPr="00BA61E2">
              <w:t xml:space="preserve">ay attention to the </w:t>
            </w:r>
            <w:r>
              <w:t xml:space="preserve">license details, which can limit the permitted uses. </w:t>
            </w:r>
          </w:p>
          <w:p w14:paraId="31B9144C" w14:textId="77777777" w:rsidR="00D53619" w:rsidRDefault="00D53619" w:rsidP="00D53619">
            <w:pPr>
              <w:keepLines/>
            </w:pPr>
          </w:p>
          <w:p w14:paraId="35607FE8" w14:textId="713C57C1" w:rsidR="008E4CD4" w:rsidRDefault="008E4CD4" w:rsidP="00D53619">
            <w:pPr>
              <w:keepLines/>
            </w:pPr>
            <w:r>
              <w:rPr>
                <w:i/>
              </w:rPr>
              <w:t xml:space="preserve">Demonstrate </w:t>
            </w:r>
            <w:r>
              <w:t xml:space="preserve">how to search with </w:t>
            </w:r>
            <w:r w:rsidRPr="00666BD1">
              <w:rPr>
                <w:b/>
              </w:rPr>
              <w:t>search.creativecommons.org</w:t>
            </w:r>
            <w:r>
              <w:t>, and highlight where the license terms are noted</w:t>
            </w:r>
          </w:p>
          <w:p w14:paraId="32FF7D80" w14:textId="77777777" w:rsidR="008E4CD4" w:rsidRDefault="008E4CD4" w:rsidP="00D53619">
            <w:pPr>
              <w:keepLines/>
            </w:pPr>
          </w:p>
          <w:p w14:paraId="2D2EF6E1" w14:textId="115371FF" w:rsidR="008E4CD4" w:rsidRDefault="008E4CD4" w:rsidP="00D53619">
            <w:pPr>
              <w:keepLines/>
            </w:pPr>
            <w:r>
              <w:rPr>
                <w:i/>
              </w:rPr>
              <w:t xml:space="preserve">Demonstrate </w:t>
            </w:r>
            <w:r>
              <w:t xml:space="preserve">how to limit image search on </w:t>
            </w:r>
            <w:r w:rsidRPr="00666BD1">
              <w:rPr>
                <w:b/>
              </w:rPr>
              <w:t>Google Images to “Labelled for Non-commerical Reuse”</w:t>
            </w:r>
            <w:r>
              <w:t xml:space="preserve"> </w:t>
            </w:r>
          </w:p>
          <w:p w14:paraId="4948FEE8" w14:textId="1D63DB50" w:rsidR="008E4CD4" w:rsidRDefault="004B00FB" w:rsidP="004B00FB">
            <w:pPr>
              <w:pStyle w:val="ListParagraph"/>
              <w:keepLines/>
              <w:numPr>
                <w:ilvl w:val="0"/>
                <w:numId w:val="7"/>
              </w:numPr>
            </w:pPr>
            <w:r>
              <w:t xml:space="preserve">Answer: </w:t>
            </w:r>
            <w:r w:rsidR="008E4CD4">
              <w:t xml:space="preserve">Go to </w:t>
            </w:r>
            <w:r w:rsidR="008E4CD4" w:rsidRPr="008E4CD4">
              <w:t>images.google.com</w:t>
            </w:r>
            <w:r w:rsidR="008E4CD4">
              <w:t xml:space="preserve"> , search a term, then select “Tools”, “Usage rights”, and select “labelled for non-c</w:t>
            </w:r>
            <w:r>
              <w:t>ommercial reuse” from dropdown.</w:t>
            </w:r>
          </w:p>
          <w:p w14:paraId="0EA0425E" w14:textId="77777777" w:rsidR="00703C16" w:rsidRDefault="00703C16" w:rsidP="00D53619">
            <w:pPr>
              <w:keepLines/>
            </w:pPr>
          </w:p>
          <w:p w14:paraId="71A84AB4" w14:textId="28AA16CB" w:rsidR="008E4CD4" w:rsidRDefault="008E4CD4" w:rsidP="00D53619">
            <w:pPr>
              <w:keepLines/>
            </w:pPr>
            <w:r>
              <w:rPr>
                <w:i/>
              </w:rPr>
              <w:t xml:space="preserve">Explain </w:t>
            </w:r>
            <w:r>
              <w:t>that “</w:t>
            </w:r>
            <w:r w:rsidRPr="004B00FB">
              <w:rPr>
                <w:b/>
              </w:rPr>
              <w:t>non-commercial</w:t>
            </w:r>
            <w:r>
              <w:t>” reuse means that this image cannot be used on sites designed to make money. Show other options.</w:t>
            </w:r>
          </w:p>
          <w:p w14:paraId="20392E4F" w14:textId="77777777" w:rsidR="008E4CD4" w:rsidRDefault="008E4CD4" w:rsidP="00D53619">
            <w:pPr>
              <w:keepLines/>
            </w:pPr>
          </w:p>
          <w:p w14:paraId="6E7CE2B2" w14:textId="30BB5FFE" w:rsidR="008E4CD4" w:rsidRDefault="008E4CD4" w:rsidP="00D53619">
            <w:pPr>
              <w:keepLines/>
            </w:pPr>
            <w:r>
              <w:rPr>
                <w:i/>
              </w:rPr>
              <w:t xml:space="preserve">Note </w:t>
            </w:r>
            <w:r>
              <w:t>that these search engines aren’t 100% accurate—check the image’s original source to make sure.</w:t>
            </w:r>
          </w:p>
          <w:p w14:paraId="1F5E6EFD" w14:textId="77777777" w:rsidR="008E4CD4" w:rsidRPr="008E4CD4" w:rsidRDefault="008E4CD4" w:rsidP="00D53619">
            <w:pPr>
              <w:keepLines/>
            </w:pPr>
          </w:p>
          <w:p w14:paraId="65D3232B" w14:textId="256DF1B2" w:rsidR="00D53619" w:rsidRPr="00140AB8" w:rsidRDefault="00D53619" w:rsidP="00D53619">
            <w:pPr>
              <w:keepLines/>
              <w:rPr>
                <w:i/>
              </w:rPr>
            </w:pPr>
            <w:r w:rsidRPr="00140AB8">
              <w:rPr>
                <w:i/>
              </w:rPr>
              <w:t xml:space="preserve">Give learners time </w:t>
            </w:r>
            <w:r w:rsidRPr="00666BD1">
              <w:t>to explore free images</w:t>
            </w:r>
          </w:p>
          <w:p w14:paraId="1D361C89" w14:textId="77777777" w:rsidR="00D53619" w:rsidRDefault="00D53619" w:rsidP="00D53619">
            <w:pPr>
              <w:keepLines/>
              <w:rPr>
                <w:i/>
              </w:rPr>
            </w:pPr>
          </w:p>
          <w:p w14:paraId="6C992779" w14:textId="79550AF7" w:rsidR="00D53619" w:rsidRDefault="00D53619" w:rsidP="0014677C">
            <w:pPr>
              <w:pStyle w:val="ListParagraph"/>
              <w:keepLines/>
              <w:numPr>
                <w:ilvl w:val="0"/>
                <w:numId w:val="36"/>
              </w:numPr>
            </w:pPr>
            <w:r>
              <w:t>We have put together a  list of websites where you can find copyright-free digital images can be found in our “Finding Images” guide (</w:t>
            </w:r>
            <w:r w:rsidR="004B00FB">
              <w:t xml:space="preserve">see </w:t>
            </w:r>
            <w:r>
              <w:t xml:space="preserve">handout) </w:t>
            </w:r>
          </w:p>
          <w:p w14:paraId="492AD117" w14:textId="3FF17A94" w:rsidR="00D53619" w:rsidRPr="00BA61E2" w:rsidRDefault="004F714A" w:rsidP="00D53619">
            <w:pPr>
              <w:keepLines/>
            </w:pPr>
            <w:hyperlink r:id="rId37" w:history="1">
              <w:r w:rsidR="00D53619" w:rsidRPr="009E53D3">
                <w:rPr>
                  <w:rStyle w:val="Hyperlink"/>
                </w:rPr>
                <w:t>http://guides.vpl.ca/c.php?g=698617&amp;p=4959380</w:t>
              </w:r>
            </w:hyperlink>
          </w:p>
          <w:p w14:paraId="599D600D" w14:textId="77777777" w:rsidR="00D53619" w:rsidRDefault="00D53619" w:rsidP="00D53619">
            <w:pPr>
              <w:keepLines/>
              <w:rPr>
                <w:b/>
              </w:rPr>
            </w:pPr>
          </w:p>
        </w:tc>
        <w:tc>
          <w:tcPr>
            <w:tcW w:w="2409" w:type="dxa"/>
            <w:tcBorders>
              <w:top w:val="single" w:sz="4" w:space="0" w:color="auto"/>
              <w:left w:val="single" w:sz="4" w:space="0" w:color="auto"/>
              <w:bottom w:val="single" w:sz="4" w:space="0" w:color="auto"/>
              <w:right w:val="single" w:sz="4" w:space="0" w:color="auto"/>
            </w:tcBorders>
          </w:tcPr>
          <w:p w14:paraId="6BEE9F44" w14:textId="77777777" w:rsidR="00D53619" w:rsidRDefault="00D53619" w:rsidP="0014677C">
            <w:pPr>
              <w:pStyle w:val="ListParagraph"/>
              <w:numPr>
                <w:ilvl w:val="0"/>
                <w:numId w:val="12"/>
              </w:numPr>
              <w:ind w:left="459"/>
            </w:pPr>
            <w:r>
              <w:t>Listen to instructor</w:t>
            </w:r>
          </w:p>
          <w:p w14:paraId="6A6F0B95" w14:textId="77777777" w:rsidR="00D53619" w:rsidRDefault="00D53619" w:rsidP="0014677C">
            <w:pPr>
              <w:pStyle w:val="ListParagraph"/>
              <w:numPr>
                <w:ilvl w:val="0"/>
                <w:numId w:val="12"/>
              </w:numPr>
              <w:ind w:left="459"/>
            </w:pPr>
            <w:r>
              <w:t>Ask questions</w:t>
            </w:r>
          </w:p>
          <w:p w14:paraId="057AAD17" w14:textId="22376535" w:rsidR="00D53619" w:rsidRPr="00574348" w:rsidRDefault="00D53619" w:rsidP="0014677C">
            <w:pPr>
              <w:pStyle w:val="ListParagraph"/>
              <w:numPr>
                <w:ilvl w:val="0"/>
                <w:numId w:val="12"/>
              </w:numPr>
              <w:ind w:left="459"/>
            </w:pPr>
            <w:r>
              <w:t>If there’s time, browse Free Image resources</w:t>
            </w:r>
          </w:p>
        </w:tc>
        <w:tc>
          <w:tcPr>
            <w:tcW w:w="2552" w:type="dxa"/>
            <w:tcBorders>
              <w:top w:val="single" w:sz="4" w:space="0" w:color="auto"/>
              <w:left w:val="single" w:sz="4" w:space="0" w:color="auto"/>
              <w:bottom w:val="single" w:sz="4" w:space="0" w:color="auto"/>
              <w:right w:val="single" w:sz="4" w:space="0" w:color="auto"/>
            </w:tcBorders>
          </w:tcPr>
          <w:p w14:paraId="7F6EB2E2" w14:textId="77777777" w:rsidR="00D53619" w:rsidRPr="00392AE6" w:rsidRDefault="00D53619" w:rsidP="00666BD1">
            <w:pPr>
              <w:pStyle w:val="Default"/>
              <w:numPr>
                <w:ilvl w:val="0"/>
                <w:numId w:val="12"/>
              </w:numPr>
              <w:spacing w:after="12"/>
              <w:rPr>
                <w:rFonts w:ascii="Calibri" w:hAnsi="Calibri" w:cs="Calibri"/>
                <w:color w:val="auto"/>
                <w:sz w:val="22"/>
                <w:szCs w:val="22"/>
              </w:rPr>
            </w:pPr>
            <w:r w:rsidRPr="00392AE6">
              <w:rPr>
                <w:rFonts w:ascii="Calibri" w:hAnsi="Calibri" w:cs="Calibri"/>
                <w:color w:val="auto"/>
                <w:sz w:val="22"/>
                <w:szCs w:val="22"/>
              </w:rPr>
              <w:t xml:space="preserve">Determine how Canadian copyright laws and “copyleft” options (2017: Creative Commons, etc) govern the use and adaptation of existing works (ownership, term, fair dealing, etc). </w:t>
            </w:r>
          </w:p>
          <w:p w14:paraId="4E4F0114" w14:textId="77777777" w:rsidR="00D53619" w:rsidRPr="00E121C4" w:rsidRDefault="00D53619" w:rsidP="00D53619">
            <w:pPr>
              <w:pStyle w:val="Default"/>
              <w:spacing w:after="12"/>
              <w:rPr>
                <w:rFonts w:ascii="Calibri" w:hAnsi="Calibri" w:cs="Calibri"/>
                <w:color w:val="auto"/>
                <w:sz w:val="22"/>
                <w:szCs w:val="22"/>
              </w:rPr>
            </w:pPr>
          </w:p>
        </w:tc>
      </w:tr>
      <w:tr w:rsidR="00D53619" w14:paraId="5E9B2A68" w14:textId="77777777" w:rsidTr="00666BD1">
        <w:trPr>
          <w:trHeight w:val="739"/>
          <w:tblHeader/>
        </w:trPr>
        <w:tc>
          <w:tcPr>
            <w:tcW w:w="3369" w:type="dxa"/>
            <w:tcBorders>
              <w:top w:val="single" w:sz="4" w:space="0" w:color="auto"/>
            </w:tcBorders>
          </w:tcPr>
          <w:p w14:paraId="05490419" w14:textId="04D49FFA" w:rsidR="00D53619" w:rsidRDefault="00D53619" w:rsidP="00D53619">
            <w:pPr>
              <w:keepLines/>
              <w:rPr>
                <w:b/>
              </w:rPr>
            </w:pPr>
            <w:r>
              <w:rPr>
                <w:b/>
                <w:noProof/>
                <w:lang w:eastAsia="zh-TW"/>
              </w:rPr>
              <w:lastRenderedPageBreak/>
              <w:drawing>
                <wp:inline distT="0" distB="0" distL="0" distR="0" wp14:anchorId="0B08D301" wp14:editId="6C93760C">
                  <wp:extent cx="2002155" cy="1461135"/>
                  <wp:effectExtent l="19050" t="19050" r="17145" b="24765"/>
                  <wp:docPr id="26" name="Picture 2" desc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ng"/>
                          <pic:cNvPicPr/>
                        </pic:nvPicPr>
                        <pic:blipFill>
                          <a:blip r:embed="rId38" cstate="print"/>
                          <a:stretch>
                            <a:fillRect/>
                          </a:stretch>
                        </pic:blipFill>
                        <pic:spPr>
                          <a:xfrm>
                            <a:off x="0" y="0"/>
                            <a:ext cx="2002155" cy="1461135"/>
                          </a:xfrm>
                          <a:prstGeom prst="rect">
                            <a:avLst/>
                          </a:prstGeom>
                          <a:ln>
                            <a:solidFill>
                              <a:schemeClr val="accent1"/>
                            </a:solidFill>
                          </a:ln>
                        </pic:spPr>
                      </pic:pic>
                    </a:graphicData>
                  </a:graphic>
                </wp:inline>
              </w:drawing>
            </w:r>
          </w:p>
        </w:tc>
        <w:tc>
          <w:tcPr>
            <w:tcW w:w="879" w:type="dxa"/>
            <w:tcBorders>
              <w:top w:val="single" w:sz="4" w:space="0" w:color="auto"/>
            </w:tcBorders>
          </w:tcPr>
          <w:p w14:paraId="5D2EDCF7" w14:textId="77777777" w:rsidR="00D53619" w:rsidRDefault="00D53619" w:rsidP="00D53619">
            <w:pPr>
              <w:keepLines/>
              <w:rPr>
                <w:b/>
              </w:rPr>
            </w:pPr>
            <w:r>
              <w:rPr>
                <w:b/>
              </w:rPr>
              <w:t>1 min</w:t>
            </w:r>
          </w:p>
        </w:tc>
        <w:tc>
          <w:tcPr>
            <w:tcW w:w="5358" w:type="dxa"/>
            <w:tcBorders>
              <w:top w:val="single" w:sz="4" w:space="0" w:color="auto"/>
            </w:tcBorders>
          </w:tcPr>
          <w:p w14:paraId="4D4C8260" w14:textId="77777777" w:rsidR="004F714A" w:rsidRPr="00574348" w:rsidRDefault="004F714A" w:rsidP="004F714A">
            <w:pPr>
              <w:rPr>
                <w:b/>
              </w:rPr>
            </w:pPr>
            <w:r>
              <w:rPr>
                <w:b/>
              </w:rPr>
              <w:t>DID WE LEARN HOW TO?</w:t>
            </w:r>
          </w:p>
          <w:p w14:paraId="4C5B3425" w14:textId="77777777" w:rsidR="00D53619" w:rsidRPr="00574348" w:rsidRDefault="00D53619" w:rsidP="00D53619">
            <w:pPr>
              <w:rPr>
                <w:b/>
              </w:rPr>
            </w:pPr>
          </w:p>
          <w:p w14:paraId="0578B424" w14:textId="77777777" w:rsidR="0095565D" w:rsidRPr="0095565D" w:rsidRDefault="00D53619" w:rsidP="0014677C">
            <w:pPr>
              <w:pStyle w:val="ListParagraph"/>
              <w:numPr>
                <w:ilvl w:val="0"/>
                <w:numId w:val="17"/>
              </w:numPr>
              <w:ind w:left="459"/>
              <w:rPr>
                <w:b/>
              </w:rPr>
            </w:pPr>
            <w:r w:rsidRPr="00574348">
              <w:t xml:space="preserve">Did we meet all of our goals today? </w:t>
            </w:r>
          </w:p>
          <w:p w14:paraId="5569BFB2" w14:textId="77777777" w:rsidR="0095565D" w:rsidRPr="0095565D" w:rsidRDefault="00D53619" w:rsidP="0014677C">
            <w:pPr>
              <w:pStyle w:val="ListParagraph"/>
              <w:numPr>
                <w:ilvl w:val="0"/>
                <w:numId w:val="17"/>
              </w:numPr>
              <w:ind w:left="459"/>
              <w:rPr>
                <w:b/>
              </w:rPr>
            </w:pPr>
            <w:r w:rsidRPr="00574348">
              <w:t>Was there anything we didn’t cover?</w:t>
            </w:r>
          </w:p>
          <w:p w14:paraId="61EC5A70" w14:textId="7C50C5F3" w:rsidR="00D53619" w:rsidRPr="005C5683" w:rsidRDefault="00D53619" w:rsidP="0014677C">
            <w:pPr>
              <w:pStyle w:val="ListParagraph"/>
              <w:numPr>
                <w:ilvl w:val="0"/>
                <w:numId w:val="17"/>
              </w:numPr>
              <w:ind w:left="459"/>
              <w:rPr>
                <w:b/>
              </w:rPr>
            </w:pPr>
            <w:r w:rsidRPr="00574348">
              <w:t xml:space="preserve">Do you have any </w:t>
            </w:r>
            <w:r w:rsidR="0095565D">
              <w:t>other questions and/or comments?</w:t>
            </w:r>
          </w:p>
          <w:p w14:paraId="58EBD706" w14:textId="77777777" w:rsidR="00297744" w:rsidRDefault="00297744" w:rsidP="00297744">
            <w:pPr>
              <w:ind w:left="99"/>
              <w:rPr>
                <w:b/>
              </w:rPr>
            </w:pPr>
          </w:p>
          <w:p w14:paraId="43566336" w14:textId="77777777" w:rsidR="00D53619" w:rsidRPr="00297744" w:rsidRDefault="00D53619" w:rsidP="00297744">
            <w:pPr>
              <w:rPr>
                <w:b/>
              </w:rPr>
            </w:pPr>
            <w:r w:rsidRPr="00297744">
              <w:rPr>
                <w:i/>
              </w:rPr>
              <w:t>Hand out</w:t>
            </w:r>
            <w:r w:rsidRPr="00297744">
              <w:t xml:space="preserve"> Certificates of Completion</w:t>
            </w:r>
            <w:r w:rsidRPr="00297744">
              <w:rPr>
                <w:b/>
              </w:rPr>
              <w:t>:</w:t>
            </w:r>
            <w:r w:rsidRPr="00791F17">
              <w:t xml:space="preserve"> ask who has completed the series, fill name in + date stamp</w:t>
            </w:r>
          </w:p>
          <w:p w14:paraId="3B1EDF63" w14:textId="77777777" w:rsidR="00297744" w:rsidRDefault="00297744" w:rsidP="00297744"/>
          <w:p w14:paraId="5210D11B" w14:textId="5E4411F6" w:rsidR="00297744" w:rsidRDefault="00D53619" w:rsidP="00297744">
            <w:r w:rsidRPr="00297744">
              <w:rPr>
                <w:i/>
              </w:rPr>
              <w:t>Refer</w:t>
            </w:r>
            <w:r>
              <w:t xml:space="preserve"> learners to </w:t>
            </w:r>
            <w:r w:rsidRPr="00574348">
              <w:t>resources</w:t>
            </w:r>
            <w:r>
              <w:t xml:space="preserve"> on the handout</w:t>
            </w:r>
          </w:p>
          <w:p w14:paraId="2AEB568E" w14:textId="77777777" w:rsidR="004F714A" w:rsidRPr="009B6004" w:rsidRDefault="004F714A" w:rsidP="00297744">
            <w:pPr>
              <w:rPr>
                <w:b/>
              </w:rPr>
            </w:pPr>
          </w:p>
          <w:p w14:paraId="2164420E" w14:textId="77777777" w:rsidR="00D53619" w:rsidRDefault="00D53619" w:rsidP="009B6004">
            <w:r w:rsidRPr="00297744">
              <w:rPr>
                <w:i/>
              </w:rPr>
              <w:t>Review</w:t>
            </w:r>
            <w:r w:rsidRPr="00297744">
              <w:rPr>
                <w:b/>
              </w:rPr>
              <w:t xml:space="preserve"> </w:t>
            </w:r>
            <w:r w:rsidRPr="00EE3521">
              <w:t>how to search for more classes</w:t>
            </w:r>
            <w:r>
              <w:t xml:space="preserve"> </w:t>
            </w:r>
          </w:p>
          <w:p w14:paraId="6556863C" w14:textId="32400D1E" w:rsidR="004F714A" w:rsidRPr="00D168C9" w:rsidRDefault="004F714A" w:rsidP="009B6004">
            <w:pPr>
              <w:rPr>
                <w:b/>
              </w:rPr>
            </w:pPr>
          </w:p>
        </w:tc>
        <w:tc>
          <w:tcPr>
            <w:tcW w:w="2409" w:type="dxa"/>
            <w:tcBorders>
              <w:top w:val="single" w:sz="4" w:space="0" w:color="auto"/>
            </w:tcBorders>
          </w:tcPr>
          <w:p w14:paraId="436893A6" w14:textId="77777777" w:rsidR="00D53619" w:rsidRDefault="00D53619" w:rsidP="00D53619">
            <w:pPr>
              <w:keepLines/>
            </w:pPr>
          </w:p>
        </w:tc>
        <w:tc>
          <w:tcPr>
            <w:tcW w:w="2552" w:type="dxa"/>
            <w:tcBorders>
              <w:top w:val="single" w:sz="4" w:space="0" w:color="auto"/>
            </w:tcBorders>
          </w:tcPr>
          <w:p w14:paraId="1DF517B5" w14:textId="77777777" w:rsidR="00D53619" w:rsidRDefault="00D53619" w:rsidP="00D53619">
            <w:pPr>
              <w:keepLines/>
            </w:pPr>
          </w:p>
        </w:tc>
      </w:tr>
      <w:tr w:rsidR="00D53619" w:rsidRPr="00E121C4" w14:paraId="5B6F4082" w14:textId="77777777" w:rsidTr="004F714A">
        <w:trPr>
          <w:trHeight w:val="739"/>
          <w:tblHeader/>
        </w:trPr>
        <w:tc>
          <w:tcPr>
            <w:tcW w:w="3369" w:type="dxa"/>
            <w:tcBorders>
              <w:top w:val="single" w:sz="4" w:space="0" w:color="FFFFFF" w:themeColor="background1"/>
              <w:bottom w:val="single" w:sz="4" w:space="0" w:color="auto"/>
            </w:tcBorders>
          </w:tcPr>
          <w:p w14:paraId="72526D9B" w14:textId="63CB8E45" w:rsidR="00D53619" w:rsidRPr="00193E86" w:rsidRDefault="00D53619" w:rsidP="00D53619">
            <w:pPr>
              <w:keepLines/>
              <w:rPr>
                <w:b/>
              </w:rPr>
            </w:pPr>
            <w:r w:rsidRPr="00C30584">
              <w:rPr>
                <w:b/>
                <w:noProof/>
                <w:lang w:eastAsia="zh-TW"/>
              </w:rPr>
              <w:drawing>
                <wp:inline distT="0" distB="0" distL="0" distR="0" wp14:anchorId="131DCD21" wp14:editId="79531937">
                  <wp:extent cx="2002155" cy="15011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2155" cy="1501140"/>
                          </a:xfrm>
                          <a:prstGeom prst="rect">
                            <a:avLst/>
                          </a:prstGeom>
                        </pic:spPr>
                      </pic:pic>
                    </a:graphicData>
                  </a:graphic>
                </wp:inline>
              </w:drawing>
            </w:r>
          </w:p>
        </w:tc>
        <w:tc>
          <w:tcPr>
            <w:tcW w:w="879" w:type="dxa"/>
            <w:tcBorders>
              <w:top w:val="single" w:sz="4" w:space="0" w:color="FFFFFF" w:themeColor="background1"/>
              <w:bottom w:val="single" w:sz="4" w:space="0" w:color="auto"/>
            </w:tcBorders>
          </w:tcPr>
          <w:p w14:paraId="5F43C306" w14:textId="77777777" w:rsidR="00D53619" w:rsidRDefault="00D53619" w:rsidP="00D53619">
            <w:pPr>
              <w:keepLines/>
              <w:rPr>
                <w:b/>
              </w:rPr>
            </w:pPr>
            <w:r>
              <w:rPr>
                <w:b/>
              </w:rPr>
              <w:t>2 min</w:t>
            </w:r>
          </w:p>
        </w:tc>
        <w:tc>
          <w:tcPr>
            <w:tcW w:w="5358" w:type="dxa"/>
            <w:tcBorders>
              <w:top w:val="single" w:sz="4" w:space="0" w:color="FFFFFF" w:themeColor="background1"/>
              <w:bottom w:val="single" w:sz="4" w:space="0" w:color="auto"/>
            </w:tcBorders>
          </w:tcPr>
          <w:p w14:paraId="0E29359C" w14:textId="52DD54A6" w:rsidR="00D53619" w:rsidRDefault="004F714A" w:rsidP="004F714A">
            <w:pPr>
              <w:rPr>
                <w:b/>
              </w:rPr>
            </w:pPr>
            <w:r w:rsidRPr="00C17FD9">
              <w:rPr>
                <w:b/>
              </w:rPr>
              <w:t>EVALUATION FORMS</w:t>
            </w:r>
            <w:r>
              <w:rPr>
                <w:b/>
              </w:rPr>
              <w:br/>
            </w:r>
          </w:p>
          <w:p w14:paraId="31A85200" w14:textId="364A5F59" w:rsidR="00024A39" w:rsidRPr="00024A39" w:rsidRDefault="00024A39" w:rsidP="00D53619">
            <w:pPr>
              <w:keepLines/>
            </w:pPr>
            <w:r>
              <w:t>[</w:t>
            </w:r>
            <w:r w:rsidR="0095565D" w:rsidRPr="0095565D">
              <w:rPr>
                <w:u w:val="single"/>
              </w:rPr>
              <w:t>Note</w:t>
            </w:r>
            <w:r w:rsidR="0095565D">
              <w:t xml:space="preserve">: </w:t>
            </w:r>
            <w:r>
              <w:t>Consider directing them to do this before giving them free time to work on their site, or they may forget]</w:t>
            </w:r>
          </w:p>
          <w:p w14:paraId="5DFA6209" w14:textId="77777777" w:rsidR="00D53619" w:rsidRDefault="00D53619" w:rsidP="00D53619">
            <w:pPr>
              <w:keepLines/>
              <w:rPr>
                <w:b/>
              </w:rPr>
            </w:pPr>
          </w:p>
          <w:p w14:paraId="32C69348" w14:textId="77777777" w:rsidR="004F714A" w:rsidRDefault="004F714A" w:rsidP="004F714A">
            <w:r w:rsidRPr="00D039F5">
              <w:rPr>
                <w:i/>
              </w:rPr>
              <w:t xml:space="preserve">Ask </w:t>
            </w:r>
            <w:r>
              <w:t>them to take some time to fill out the evaluation form. If possible, have them fill out the form online.  If not, provide them with the paper forms:</w:t>
            </w:r>
          </w:p>
          <w:p w14:paraId="070CF498" w14:textId="77777777" w:rsidR="004F714A" w:rsidRPr="00C17FD9" w:rsidRDefault="004F714A" w:rsidP="004F714A">
            <w:pPr>
              <w:rPr>
                <w:b/>
              </w:rPr>
            </w:pPr>
          </w:p>
          <w:p w14:paraId="171030FB" w14:textId="77777777" w:rsidR="004F714A" w:rsidRDefault="004F714A" w:rsidP="004F714A">
            <w:pPr>
              <w:pStyle w:val="ListParagraph"/>
              <w:numPr>
                <w:ilvl w:val="0"/>
                <w:numId w:val="2"/>
              </w:numPr>
              <w:ind w:left="459"/>
            </w:pPr>
            <w:r>
              <w:t>We would like your feedback! Please take some time to fill out an evaluation form to let us know what you enjoyed and what could be improved.</w:t>
            </w:r>
          </w:p>
          <w:p w14:paraId="6333C4C7" w14:textId="77777777" w:rsidR="004F714A" w:rsidRDefault="004F714A" w:rsidP="004F714A">
            <w:pPr>
              <w:pStyle w:val="ListParagraph"/>
              <w:numPr>
                <w:ilvl w:val="0"/>
                <w:numId w:val="2"/>
              </w:numPr>
              <w:ind w:left="459"/>
            </w:pPr>
            <w:r>
              <w:t xml:space="preserve">There is a bookmark link to the form on all computers. </w:t>
            </w:r>
          </w:p>
          <w:p w14:paraId="5410FDF4" w14:textId="77777777" w:rsidR="004F714A" w:rsidRDefault="004F714A" w:rsidP="004F714A">
            <w:pPr>
              <w:pStyle w:val="ListParagraph"/>
              <w:numPr>
                <w:ilvl w:val="0"/>
                <w:numId w:val="2"/>
              </w:numPr>
              <w:ind w:left="459"/>
            </w:pPr>
            <w:r>
              <w:t xml:space="preserve">You can also access the link by going to   </w:t>
            </w:r>
            <w:hyperlink r:id="rId40" w:history="1">
              <w:r w:rsidRPr="00FF2E8C">
                <w:rPr>
                  <w:rStyle w:val="Hyperlink"/>
                </w:rPr>
                <w:t>http://www.vpl.ca/trainingfeedback</w:t>
              </w:r>
            </w:hyperlink>
          </w:p>
          <w:p w14:paraId="100534C8" w14:textId="77777777" w:rsidR="004F714A" w:rsidRDefault="004F714A" w:rsidP="00D53619">
            <w:pPr>
              <w:keepLines/>
              <w:rPr>
                <w:b/>
              </w:rPr>
            </w:pPr>
          </w:p>
          <w:p w14:paraId="7409A865" w14:textId="4CE79AE7" w:rsidR="00D53619" w:rsidRPr="002B0017" w:rsidRDefault="00D53619" w:rsidP="00D53619">
            <w:pPr>
              <w:keepLines/>
            </w:pPr>
          </w:p>
        </w:tc>
        <w:tc>
          <w:tcPr>
            <w:tcW w:w="2409" w:type="dxa"/>
            <w:tcBorders>
              <w:top w:val="single" w:sz="4" w:space="0" w:color="FFFFFF" w:themeColor="background1"/>
              <w:bottom w:val="single" w:sz="4" w:space="0" w:color="auto"/>
            </w:tcBorders>
          </w:tcPr>
          <w:p w14:paraId="0DAA3556" w14:textId="77777777" w:rsidR="00D53619" w:rsidRDefault="00D53619" w:rsidP="0014677C">
            <w:pPr>
              <w:pStyle w:val="ListParagraph"/>
              <w:numPr>
                <w:ilvl w:val="0"/>
                <w:numId w:val="12"/>
              </w:numPr>
              <w:ind w:left="459"/>
            </w:pPr>
            <w:r>
              <w:t>Listen</w:t>
            </w:r>
          </w:p>
          <w:p w14:paraId="55CCCE6D" w14:textId="12BDA4DB" w:rsidR="0095565D" w:rsidRDefault="0095565D" w:rsidP="0014677C">
            <w:pPr>
              <w:pStyle w:val="ListParagraph"/>
              <w:numPr>
                <w:ilvl w:val="0"/>
                <w:numId w:val="12"/>
              </w:numPr>
              <w:ind w:left="459"/>
            </w:pPr>
            <w:r>
              <w:t>Complete Evaluation Form</w:t>
            </w:r>
          </w:p>
          <w:p w14:paraId="0F1979E7" w14:textId="77777777" w:rsidR="0095565D" w:rsidRDefault="0095565D" w:rsidP="0014677C">
            <w:pPr>
              <w:pStyle w:val="ListParagraph"/>
              <w:numPr>
                <w:ilvl w:val="0"/>
                <w:numId w:val="12"/>
              </w:numPr>
              <w:ind w:left="459"/>
            </w:pPr>
            <w:r>
              <w:t>Ask questions about Evaluation Form</w:t>
            </w:r>
          </w:p>
          <w:p w14:paraId="318E24C0" w14:textId="77777777" w:rsidR="0095565D" w:rsidRPr="00574348" w:rsidRDefault="0095565D" w:rsidP="0095565D">
            <w:pPr>
              <w:pStyle w:val="ListParagraph"/>
              <w:ind w:left="459"/>
            </w:pPr>
          </w:p>
        </w:tc>
        <w:tc>
          <w:tcPr>
            <w:tcW w:w="2552" w:type="dxa"/>
            <w:tcBorders>
              <w:top w:val="single" w:sz="4" w:space="0" w:color="FFFFFF" w:themeColor="background1"/>
              <w:bottom w:val="single" w:sz="4" w:space="0" w:color="auto"/>
            </w:tcBorders>
          </w:tcPr>
          <w:p w14:paraId="3524AF8B" w14:textId="77777777" w:rsidR="00D53619" w:rsidRPr="00E121C4" w:rsidRDefault="00D53619" w:rsidP="00D53619">
            <w:pPr>
              <w:pStyle w:val="Default"/>
              <w:spacing w:after="12"/>
              <w:ind w:left="360"/>
              <w:rPr>
                <w:rFonts w:ascii="Calibri" w:hAnsi="Calibri" w:cs="Calibri"/>
                <w:color w:val="auto"/>
                <w:sz w:val="22"/>
                <w:szCs w:val="22"/>
              </w:rPr>
            </w:pPr>
          </w:p>
        </w:tc>
      </w:tr>
      <w:tr w:rsidR="0095565D" w14:paraId="104CD362" w14:textId="77777777" w:rsidTr="004F714A">
        <w:trPr>
          <w:trHeight w:val="739"/>
          <w:tblHeader/>
        </w:trPr>
        <w:tc>
          <w:tcPr>
            <w:tcW w:w="3369" w:type="dxa"/>
            <w:tcBorders>
              <w:top w:val="single" w:sz="4" w:space="0" w:color="auto"/>
              <w:bottom w:val="nil"/>
            </w:tcBorders>
          </w:tcPr>
          <w:p w14:paraId="7ED3AF79" w14:textId="1E3829F1" w:rsidR="004F714A" w:rsidRDefault="0095565D" w:rsidP="00115776">
            <w:pPr>
              <w:keepLines/>
              <w:rPr>
                <w:b/>
              </w:rPr>
            </w:pPr>
            <w:r>
              <w:rPr>
                <w:b/>
              </w:rPr>
              <w:lastRenderedPageBreak/>
              <w:t>No slide</w:t>
            </w:r>
          </w:p>
          <w:p w14:paraId="6BADD0A0" w14:textId="06296E4F" w:rsidR="004F714A" w:rsidRDefault="004F714A" w:rsidP="004F714A"/>
          <w:p w14:paraId="7E797AA0" w14:textId="15625998" w:rsidR="0095565D" w:rsidRPr="004F714A" w:rsidRDefault="004F714A" w:rsidP="004F714A">
            <w:pPr>
              <w:tabs>
                <w:tab w:val="left" w:pos="2250"/>
              </w:tabs>
            </w:pPr>
            <w:r>
              <w:tab/>
            </w:r>
          </w:p>
        </w:tc>
        <w:tc>
          <w:tcPr>
            <w:tcW w:w="879" w:type="dxa"/>
            <w:tcBorders>
              <w:top w:val="single" w:sz="4" w:space="0" w:color="auto"/>
              <w:bottom w:val="nil"/>
            </w:tcBorders>
          </w:tcPr>
          <w:p w14:paraId="19FFAE1E" w14:textId="58063831" w:rsidR="0095565D" w:rsidRDefault="0095565D" w:rsidP="004F714A">
            <w:pPr>
              <w:keepLines/>
              <w:rPr>
                <w:b/>
              </w:rPr>
            </w:pPr>
          </w:p>
        </w:tc>
        <w:tc>
          <w:tcPr>
            <w:tcW w:w="5358" w:type="dxa"/>
            <w:tcBorders>
              <w:top w:val="single" w:sz="4" w:space="0" w:color="auto"/>
              <w:bottom w:val="nil"/>
            </w:tcBorders>
          </w:tcPr>
          <w:p w14:paraId="00C783CD" w14:textId="77777777" w:rsidR="0095565D" w:rsidRDefault="0095565D" w:rsidP="00115776">
            <w:pPr>
              <w:keepLines/>
              <w:rPr>
                <w:b/>
              </w:rPr>
            </w:pPr>
            <w:r>
              <w:t xml:space="preserve">The remainder of the class time can be used to practice. </w:t>
            </w:r>
          </w:p>
          <w:p w14:paraId="01180D38" w14:textId="77777777" w:rsidR="0095565D" w:rsidRDefault="0095565D" w:rsidP="00115776">
            <w:pPr>
              <w:keepLines/>
              <w:rPr>
                <w:b/>
              </w:rPr>
            </w:pPr>
          </w:p>
          <w:p w14:paraId="61D7FB2F" w14:textId="3CDD3795" w:rsidR="0095565D" w:rsidRDefault="0095565D" w:rsidP="00115776">
            <w:pPr>
              <w:keepLines/>
              <w:rPr>
                <w:b/>
              </w:rPr>
            </w:pPr>
            <w:r w:rsidRPr="006F4378">
              <w:rPr>
                <w:b/>
              </w:rPr>
              <w:t xml:space="preserve">Options: </w:t>
            </w:r>
            <w:r>
              <w:rPr>
                <w:b/>
              </w:rPr>
              <w:t xml:space="preserve">posts, tags, categories – one place to get learners started is the WP Beginner Glossary: </w:t>
            </w:r>
          </w:p>
          <w:p w14:paraId="35CC3346" w14:textId="77777777" w:rsidR="0095565D" w:rsidRDefault="004F714A" w:rsidP="00115776">
            <w:pPr>
              <w:keepLines/>
              <w:rPr>
                <w:b/>
              </w:rPr>
            </w:pPr>
            <w:hyperlink r:id="rId41" w:history="1">
              <w:r w:rsidR="0095565D" w:rsidRPr="009C298A">
                <w:rPr>
                  <w:rStyle w:val="Hyperlink"/>
                  <w:b/>
                </w:rPr>
                <w:t>http://www.wpbeginner.com/glossary/category/</w:t>
              </w:r>
            </w:hyperlink>
          </w:p>
          <w:p w14:paraId="75D7C384" w14:textId="77777777" w:rsidR="0095565D" w:rsidRDefault="004F714A" w:rsidP="00115776">
            <w:pPr>
              <w:keepLines/>
              <w:rPr>
                <w:b/>
              </w:rPr>
            </w:pPr>
            <w:hyperlink r:id="rId42" w:history="1">
              <w:r w:rsidR="0095565D" w:rsidRPr="009C298A">
                <w:rPr>
                  <w:rStyle w:val="Hyperlink"/>
                  <w:b/>
                </w:rPr>
                <w:t>http://www.wpbeginner.com/glossary/tag/</w:t>
              </w:r>
            </w:hyperlink>
          </w:p>
          <w:p w14:paraId="71749CE8" w14:textId="77777777" w:rsidR="0095565D" w:rsidRDefault="004F714A" w:rsidP="00115776">
            <w:pPr>
              <w:keepLines/>
              <w:rPr>
                <w:b/>
              </w:rPr>
            </w:pPr>
            <w:hyperlink r:id="rId43" w:history="1">
              <w:r w:rsidR="0095565D" w:rsidRPr="009C298A">
                <w:rPr>
                  <w:rStyle w:val="Hyperlink"/>
                  <w:b/>
                </w:rPr>
                <w:t>http://www.wpbeginner.com/glossary/post-types/</w:t>
              </w:r>
            </w:hyperlink>
            <w:r w:rsidR="0095565D">
              <w:rPr>
                <w:b/>
              </w:rPr>
              <w:t xml:space="preserve"> </w:t>
            </w:r>
          </w:p>
          <w:p w14:paraId="21B45729" w14:textId="77777777" w:rsidR="0095565D" w:rsidRDefault="0095565D" w:rsidP="00115776">
            <w:pPr>
              <w:keepLines/>
            </w:pPr>
          </w:p>
        </w:tc>
        <w:tc>
          <w:tcPr>
            <w:tcW w:w="2409" w:type="dxa"/>
            <w:tcBorders>
              <w:top w:val="single" w:sz="4" w:space="0" w:color="auto"/>
              <w:bottom w:val="nil"/>
            </w:tcBorders>
          </w:tcPr>
          <w:p w14:paraId="18EE45C2" w14:textId="77777777" w:rsidR="0095565D" w:rsidRDefault="0095565D" w:rsidP="0095565D">
            <w:pPr>
              <w:pStyle w:val="ListParagraph"/>
              <w:keepLines/>
              <w:numPr>
                <w:ilvl w:val="0"/>
                <w:numId w:val="12"/>
              </w:numPr>
            </w:pPr>
            <w:r>
              <w:t>Practice</w:t>
            </w:r>
          </w:p>
          <w:p w14:paraId="1E808282" w14:textId="31C6708C" w:rsidR="0095565D" w:rsidRDefault="0095565D" w:rsidP="0095565D">
            <w:pPr>
              <w:pStyle w:val="ListParagraph"/>
              <w:keepLines/>
              <w:numPr>
                <w:ilvl w:val="0"/>
                <w:numId w:val="12"/>
              </w:numPr>
            </w:pPr>
            <w:r>
              <w:t>Ask questions</w:t>
            </w:r>
          </w:p>
        </w:tc>
        <w:tc>
          <w:tcPr>
            <w:tcW w:w="2552" w:type="dxa"/>
            <w:tcBorders>
              <w:top w:val="single" w:sz="4" w:space="0" w:color="auto"/>
              <w:bottom w:val="nil"/>
            </w:tcBorders>
          </w:tcPr>
          <w:p w14:paraId="431B7B0F" w14:textId="24D86861" w:rsidR="0095565D" w:rsidRPr="006F4378" w:rsidRDefault="0095565D" w:rsidP="00115776">
            <w:pPr>
              <w:pStyle w:val="Default"/>
              <w:rPr>
                <w:rFonts w:ascii="Calibri" w:hAnsi="Calibri" w:cs="Calibri"/>
                <w:color w:val="auto"/>
                <w:sz w:val="22"/>
                <w:szCs w:val="22"/>
              </w:rPr>
            </w:pPr>
          </w:p>
        </w:tc>
      </w:tr>
      <w:tr w:rsidR="00D53619" w14:paraId="1D1FCFD5" w14:textId="77777777" w:rsidTr="004F714A">
        <w:trPr>
          <w:tblHeader/>
        </w:trPr>
        <w:tc>
          <w:tcPr>
            <w:tcW w:w="3369"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E0F4A46" w14:textId="7BAF464F" w:rsidR="00D53619" w:rsidRPr="00083368" w:rsidRDefault="00D53619" w:rsidP="00D53619">
            <w:pPr>
              <w:keepLines/>
              <w:rPr>
                <w:b/>
                <w:color w:val="FFFFFF" w:themeColor="background1"/>
              </w:rPr>
            </w:pPr>
          </w:p>
        </w:tc>
        <w:tc>
          <w:tcPr>
            <w:tcW w:w="879" w:type="dxa"/>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BA1349F" w14:textId="77777777" w:rsidR="00D53619" w:rsidRPr="00083368" w:rsidRDefault="00D53619" w:rsidP="00D53619">
            <w:pPr>
              <w:keepLines/>
              <w:rPr>
                <w:b/>
                <w:color w:val="FFFFFF" w:themeColor="background1"/>
              </w:rPr>
            </w:pPr>
            <w:r>
              <w:rPr>
                <w:b/>
                <w:color w:val="FFFFFF" w:themeColor="background1"/>
              </w:rPr>
              <w:t>20 min</w:t>
            </w:r>
          </w:p>
        </w:tc>
        <w:tc>
          <w:tcPr>
            <w:tcW w:w="10319" w:type="dxa"/>
            <w:gridSpan w:val="3"/>
            <w:tcBorders>
              <w:top w:val="nil"/>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26CA5C3" w14:textId="77777777" w:rsidR="00D53619" w:rsidRPr="00083368" w:rsidRDefault="00D53619" w:rsidP="00D53619">
            <w:pPr>
              <w:keepLines/>
              <w:rPr>
                <w:b/>
                <w:color w:val="FFFFFF" w:themeColor="background1"/>
              </w:rPr>
            </w:pPr>
            <w:r w:rsidRPr="00083368">
              <w:rPr>
                <w:b/>
                <w:color w:val="FFFFFF" w:themeColor="background1"/>
              </w:rPr>
              <w:t>Time for practice, questions, etc</w:t>
            </w:r>
          </w:p>
        </w:tc>
      </w:tr>
    </w:tbl>
    <w:p w14:paraId="6874D560" w14:textId="77777777" w:rsidR="00BC2C8A" w:rsidRPr="00574348" w:rsidRDefault="00BC2C8A" w:rsidP="00BC2C8A">
      <w:pPr>
        <w:pStyle w:val="Heading2"/>
      </w:pPr>
      <w:r w:rsidRPr="00574348">
        <w:t>Closing</w:t>
      </w:r>
    </w:p>
    <w:p w14:paraId="395D22D8" w14:textId="278758EA" w:rsidR="00EC7661" w:rsidRPr="00BC2C8A" w:rsidRDefault="004F714A" w:rsidP="004F714A">
      <w:pPr>
        <w:pStyle w:val="ListParagraph"/>
        <w:numPr>
          <w:ilvl w:val="0"/>
          <w:numId w:val="2"/>
        </w:numPr>
      </w:pPr>
      <w:r>
        <w:t>[Thank learners for coming]</w:t>
      </w:r>
      <w:bookmarkStart w:id="0" w:name="_GoBack"/>
      <w:bookmarkEnd w:id="0"/>
    </w:p>
    <w:sectPr w:rsidR="00EC7661" w:rsidRPr="00BC2C8A" w:rsidSect="0043408C">
      <w:headerReference w:type="default" r:id="rId44"/>
      <w:footerReference w:type="default" r:id="rId45"/>
      <w:pgSz w:w="15840" w:h="12240" w:orient="landscape"/>
      <w:pgMar w:top="720" w:right="720" w:bottom="720" w:left="720"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9364C" w14:textId="77777777" w:rsidR="00C442D5" w:rsidRDefault="00C442D5" w:rsidP="00EF396F">
      <w:pPr>
        <w:spacing w:after="0" w:line="240" w:lineRule="auto"/>
      </w:pPr>
      <w:r>
        <w:separator/>
      </w:r>
    </w:p>
  </w:endnote>
  <w:endnote w:type="continuationSeparator" w:id="0">
    <w:p w14:paraId="450789E2" w14:textId="77777777" w:rsidR="00C442D5" w:rsidRDefault="00C442D5" w:rsidP="00EF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68712"/>
      <w:docPartObj>
        <w:docPartGallery w:val="Page Numbers (Bottom of Page)"/>
        <w:docPartUnique/>
      </w:docPartObj>
    </w:sdtPr>
    <w:sdtEndPr/>
    <w:sdtContent>
      <w:p w14:paraId="438D96DD" w14:textId="77777777" w:rsidR="00C442D5" w:rsidRDefault="00C442D5">
        <w:pPr>
          <w:pStyle w:val="Footer"/>
          <w:jc w:val="right"/>
        </w:pPr>
        <w:r>
          <w:fldChar w:fldCharType="begin"/>
        </w:r>
        <w:r>
          <w:instrText xml:space="preserve"> PAGE   \* MERGEFORMAT </w:instrText>
        </w:r>
        <w:r>
          <w:fldChar w:fldCharType="separate"/>
        </w:r>
        <w:r w:rsidR="004F714A">
          <w:rPr>
            <w:noProof/>
          </w:rPr>
          <w:t>21</w:t>
        </w:r>
        <w:r>
          <w:rPr>
            <w:noProof/>
          </w:rPr>
          <w:fldChar w:fldCharType="end"/>
        </w:r>
      </w:p>
    </w:sdtContent>
  </w:sdt>
  <w:p w14:paraId="29E167D1" w14:textId="77777777" w:rsidR="00C442D5" w:rsidRDefault="00C442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678A0" w14:textId="77777777" w:rsidR="00C442D5" w:rsidRDefault="00C442D5" w:rsidP="00EF396F">
      <w:pPr>
        <w:spacing w:after="0" w:line="240" w:lineRule="auto"/>
      </w:pPr>
      <w:r>
        <w:separator/>
      </w:r>
    </w:p>
  </w:footnote>
  <w:footnote w:type="continuationSeparator" w:id="0">
    <w:p w14:paraId="0DEF5A3A" w14:textId="77777777" w:rsidR="00C442D5" w:rsidRDefault="00C442D5" w:rsidP="00EF39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71016" w14:textId="77777777" w:rsidR="00C442D5" w:rsidRDefault="00C442D5" w:rsidP="00544A10">
    <w:pPr>
      <w:pStyle w:val="Header"/>
      <w:jc w:val="right"/>
      <w:rPr>
        <w:i/>
      </w:rPr>
    </w:pPr>
    <w:r w:rsidRPr="00544A10">
      <w:rPr>
        <w:i/>
      </w:rPr>
      <w:t>VPL DIGITAL LITERACY</w:t>
    </w:r>
    <w:r>
      <w:rPr>
        <w:i/>
      </w:rPr>
      <w:t xml:space="preserve"> – Web Design Essentials –Creating a Website with WordPress</w:t>
    </w:r>
  </w:p>
  <w:p w14:paraId="2240FE00" w14:textId="77777777" w:rsidR="00C442D5" w:rsidRDefault="00C442D5" w:rsidP="00544A10">
    <w:pPr>
      <w:pStyle w:val="Header"/>
      <w:jc w:val="right"/>
      <w:rPr>
        <w:i/>
      </w:rPr>
    </w:pPr>
  </w:p>
  <w:p w14:paraId="325D0FF5" w14:textId="77777777" w:rsidR="00C442D5" w:rsidRPr="00544A10" w:rsidRDefault="00C442D5" w:rsidP="00544A10">
    <w:pPr>
      <w:pStyle w:val="Header"/>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8BF"/>
    <w:multiLevelType w:val="hybridMultilevel"/>
    <w:tmpl w:val="21A071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864DDF"/>
    <w:multiLevelType w:val="hybridMultilevel"/>
    <w:tmpl w:val="4886B1A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39400CC"/>
    <w:multiLevelType w:val="hybridMultilevel"/>
    <w:tmpl w:val="830612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7724AB5"/>
    <w:multiLevelType w:val="hybridMultilevel"/>
    <w:tmpl w:val="328A5668"/>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507AAD7E">
      <w:start w:val="20"/>
      <w:numFmt w:val="bullet"/>
      <w:lvlText w:val="-"/>
      <w:lvlJc w:val="left"/>
      <w:pPr>
        <w:ind w:left="2205" w:hanging="360"/>
      </w:pPr>
      <w:rPr>
        <w:rFonts w:ascii="Calibri" w:eastAsiaTheme="minorEastAsia" w:hAnsi="Calibri" w:cstheme="minorBidi"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4" w15:restartNumberingAfterBreak="0">
    <w:nsid w:val="07B855AF"/>
    <w:multiLevelType w:val="hybridMultilevel"/>
    <w:tmpl w:val="C23E4CBE"/>
    <w:lvl w:ilvl="0" w:tplc="6C52F000">
      <w:start w:val="1"/>
      <w:numFmt w:val="bullet"/>
      <w:lvlText w:val="•"/>
      <w:lvlJc w:val="left"/>
      <w:pPr>
        <w:tabs>
          <w:tab w:val="num" w:pos="360"/>
        </w:tabs>
        <w:ind w:left="360" w:hanging="360"/>
      </w:pPr>
      <w:rPr>
        <w:rFonts w:ascii="Arial" w:hAnsi="Arial" w:hint="default"/>
      </w:rPr>
    </w:lvl>
    <w:lvl w:ilvl="1" w:tplc="B78856F4">
      <w:start w:val="1"/>
      <w:numFmt w:val="bullet"/>
      <w:lvlText w:val="•"/>
      <w:lvlJc w:val="left"/>
      <w:pPr>
        <w:tabs>
          <w:tab w:val="num" w:pos="1080"/>
        </w:tabs>
        <w:ind w:left="1080" w:hanging="360"/>
      </w:pPr>
      <w:rPr>
        <w:rFonts w:ascii="Arial" w:hAnsi="Arial" w:hint="default"/>
      </w:rPr>
    </w:lvl>
    <w:lvl w:ilvl="2" w:tplc="5CEC5AAE" w:tentative="1">
      <w:start w:val="1"/>
      <w:numFmt w:val="bullet"/>
      <w:lvlText w:val="•"/>
      <w:lvlJc w:val="left"/>
      <w:pPr>
        <w:tabs>
          <w:tab w:val="num" w:pos="1800"/>
        </w:tabs>
        <w:ind w:left="1800" w:hanging="360"/>
      </w:pPr>
      <w:rPr>
        <w:rFonts w:ascii="Arial" w:hAnsi="Arial" w:hint="default"/>
      </w:rPr>
    </w:lvl>
    <w:lvl w:ilvl="3" w:tplc="3F367A82" w:tentative="1">
      <w:start w:val="1"/>
      <w:numFmt w:val="bullet"/>
      <w:lvlText w:val="•"/>
      <w:lvlJc w:val="left"/>
      <w:pPr>
        <w:tabs>
          <w:tab w:val="num" w:pos="2520"/>
        </w:tabs>
        <w:ind w:left="2520" w:hanging="360"/>
      </w:pPr>
      <w:rPr>
        <w:rFonts w:ascii="Arial" w:hAnsi="Arial" w:hint="default"/>
      </w:rPr>
    </w:lvl>
    <w:lvl w:ilvl="4" w:tplc="393ADF42" w:tentative="1">
      <w:start w:val="1"/>
      <w:numFmt w:val="bullet"/>
      <w:lvlText w:val="•"/>
      <w:lvlJc w:val="left"/>
      <w:pPr>
        <w:tabs>
          <w:tab w:val="num" w:pos="3240"/>
        </w:tabs>
        <w:ind w:left="3240" w:hanging="360"/>
      </w:pPr>
      <w:rPr>
        <w:rFonts w:ascii="Arial" w:hAnsi="Arial" w:hint="default"/>
      </w:rPr>
    </w:lvl>
    <w:lvl w:ilvl="5" w:tplc="96D2794A" w:tentative="1">
      <w:start w:val="1"/>
      <w:numFmt w:val="bullet"/>
      <w:lvlText w:val="•"/>
      <w:lvlJc w:val="left"/>
      <w:pPr>
        <w:tabs>
          <w:tab w:val="num" w:pos="3960"/>
        </w:tabs>
        <w:ind w:left="3960" w:hanging="360"/>
      </w:pPr>
      <w:rPr>
        <w:rFonts w:ascii="Arial" w:hAnsi="Arial" w:hint="default"/>
      </w:rPr>
    </w:lvl>
    <w:lvl w:ilvl="6" w:tplc="6DF0F850" w:tentative="1">
      <w:start w:val="1"/>
      <w:numFmt w:val="bullet"/>
      <w:lvlText w:val="•"/>
      <w:lvlJc w:val="left"/>
      <w:pPr>
        <w:tabs>
          <w:tab w:val="num" w:pos="4680"/>
        </w:tabs>
        <w:ind w:left="4680" w:hanging="360"/>
      </w:pPr>
      <w:rPr>
        <w:rFonts w:ascii="Arial" w:hAnsi="Arial" w:hint="default"/>
      </w:rPr>
    </w:lvl>
    <w:lvl w:ilvl="7" w:tplc="CABAC02E" w:tentative="1">
      <w:start w:val="1"/>
      <w:numFmt w:val="bullet"/>
      <w:lvlText w:val="•"/>
      <w:lvlJc w:val="left"/>
      <w:pPr>
        <w:tabs>
          <w:tab w:val="num" w:pos="5400"/>
        </w:tabs>
        <w:ind w:left="5400" w:hanging="360"/>
      </w:pPr>
      <w:rPr>
        <w:rFonts w:ascii="Arial" w:hAnsi="Arial" w:hint="default"/>
      </w:rPr>
    </w:lvl>
    <w:lvl w:ilvl="8" w:tplc="3EF0F82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86B30BF"/>
    <w:multiLevelType w:val="hybridMultilevel"/>
    <w:tmpl w:val="1D328F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797C03"/>
    <w:multiLevelType w:val="hybridMultilevel"/>
    <w:tmpl w:val="B4DC0B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D808D0"/>
    <w:multiLevelType w:val="hybridMultilevel"/>
    <w:tmpl w:val="2D683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F339CE"/>
    <w:multiLevelType w:val="hybridMultilevel"/>
    <w:tmpl w:val="BD38A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2AF7B0A"/>
    <w:multiLevelType w:val="hybridMultilevel"/>
    <w:tmpl w:val="E89EAC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7C51AF3"/>
    <w:multiLevelType w:val="hybridMultilevel"/>
    <w:tmpl w:val="3E2EBC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CE49D2"/>
    <w:multiLevelType w:val="hybridMultilevel"/>
    <w:tmpl w:val="7776469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D4C1B39"/>
    <w:multiLevelType w:val="hybridMultilevel"/>
    <w:tmpl w:val="9C26F09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EFC6A64"/>
    <w:multiLevelType w:val="hybridMultilevel"/>
    <w:tmpl w:val="4F246A2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3CA2276"/>
    <w:multiLevelType w:val="hybridMultilevel"/>
    <w:tmpl w:val="7D80011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53C1F82"/>
    <w:multiLevelType w:val="hybridMultilevel"/>
    <w:tmpl w:val="F52633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2E7E0B"/>
    <w:multiLevelType w:val="hybridMultilevel"/>
    <w:tmpl w:val="38543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9C81E3E"/>
    <w:multiLevelType w:val="hybridMultilevel"/>
    <w:tmpl w:val="E10AF7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1682A24"/>
    <w:multiLevelType w:val="hybridMultilevel"/>
    <w:tmpl w:val="BA140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237F70"/>
    <w:multiLevelType w:val="hybridMultilevel"/>
    <w:tmpl w:val="7844641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3E51227"/>
    <w:multiLevelType w:val="hybridMultilevel"/>
    <w:tmpl w:val="CBF04B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48E7914"/>
    <w:multiLevelType w:val="hybridMultilevel"/>
    <w:tmpl w:val="82706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7D100AD"/>
    <w:multiLevelType w:val="hybridMultilevel"/>
    <w:tmpl w:val="293A0B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BB005D4"/>
    <w:multiLevelType w:val="hybridMultilevel"/>
    <w:tmpl w:val="9864BC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DBB7694"/>
    <w:multiLevelType w:val="hybridMultilevel"/>
    <w:tmpl w:val="35C2A46E"/>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785"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DFD61CB"/>
    <w:multiLevelType w:val="hybridMultilevel"/>
    <w:tmpl w:val="8C22A0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255FF0"/>
    <w:multiLevelType w:val="hybridMultilevel"/>
    <w:tmpl w:val="67047F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ECD012B"/>
    <w:multiLevelType w:val="hybridMultilevel"/>
    <w:tmpl w:val="DC72BB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AA60DCD"/>
    <w:multiLevelType w:val="hybridMultilevel"/>
    <w:tmpl w:val="4AB20D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DE34F4F"/>
    <w:multiLevelType w:val="hybridMultilevel"/>
    <w:tmpl w:val="39721B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53E65ED"/>
    <w:multiLevelType w:val="hybridMultilevel"/>
    <w:tmpl w:val="273A45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633B18"/>
    <w:multiLevelType w:val="hybridMultilevel"/>
    <w:tmpl w:val="7D189A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8492D28"/>
    <w:multiLevelType w:val="hybridMultilevel"/>
    <w:tmpl w:val="4058CB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915500F"/>
    <w:multiLevelType w:val="hybridMultilevel"/>
    <w:tmpl w:val="3D00B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A2B6FB3"/>
    <w:multiLevelType w:val="hybridMultilevel"/>
    <w:tmpl w:val="ED9E6D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5E786F48"/>
    <w:multiLevelType w:val="hybridMultilevel"/>
    <w:tmpl w:val="EA9AA52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6B9A37C6"/>
    <w:multiLevelType w:val="hybridMultilevel"/>
    <w:tmpl w:val="E1BA57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C3D39EE"/>
    <w:multiLevelType w:val="hybridMultilevel"/>
    <w:tmpl w:val="AB940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C4A1E4A"/>
    <w:multiLevelType w:val="hybridMultilevel"/>
    <w:tmpl w:val="716A4F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2EF7E79"/>
    <w:multiLevelType w:val="hybridMultilevel"/>
    <w:tmpl w:val="8210437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74E137C7"/>
    <w:multiLevelType w:val="hybridMultilevel"/>
    <w:tmpl w:val="19146E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8A35FE7"/>
    <w:multiLevelType w:val="hybridMultilevel"/>
    <w:tmpl w:val="F47CC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97D710C"/>
    <w:multiLevelType w:val="hybridMultilevel"/>
    <w:tmpl w:val="8828D0C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7B2D2FE6"/>
    <w:multiLevelType w:val="hybridMultilevel"/>
    <w:tmpl w:val="B7DAC3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7C453B67"/>
    <w:multiLevelType w:val="hybridMultilevel"/>
    <w:tmpl w:val="51C42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CC552A9"/>
    <w:multiLevelType w:val="hybridMultilevel"/>
    <w:tmpl w:val="AC804E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23"/>
  </w:num>
  <w:num w:numId="2">
    <w:abstractNumId w:val="6"/>
  </w:num>
  <w:num w:numId="3">
    <w:abstractNumId w:val="36"/>
  </w:num>
  <w:num w:numId="4">
    <w:abstractNumId w:val="8"/>
  </w:num>
  <w:num w:numId="5">
    <w:abstractNumId w:val="27"/>
  </w:num>
  <w:num w:numId="6">
    <w:abstractNumId w:val="13"/>
  </w:num>
  <w:num w:numId="7">
    <w:abstractNumId w:val="24"/>
  </w:num>
  <w:num w:numId="8">
    <w:abstractNumId w:val="12"/>
  </w:num>
  <w:num w:numId="9">
    <w:abstractNumId w:val="29"/>
  </w:num>
  <w:num w:numId="10">
    <w:abstractNumId w:val="16"/>
  </w:num>
  <w:num w:numId="11">
    <w:abstractNumId w:val="30"/>
  </w:num>
  <w:num w:numId="12">
    <w:abstractNumId w:val="25"/>
  </w:num>
  <w:num w:numId="13">
    <w:abstractNumId w:val="41"/>
  </w:num>
  <w:num w:numId="14">
    <w:abstractNumId w:val="20"/>
  </w:num>
  <w:num w:numId="15">
    <w:abstractNumId w:val="14"/>
  </w:num>
  <w:num w:numId="16">
    <w:abstractNumId w:val="44"/>
  </w:num>
  <w:num w:numId="17">
    <w:abstractNumId w:val="21"/>
  </w:num>
  <w:num w:numId="18">
    <w:abstractNumId w:val="31"/>
  </w:num>
  <w:num w:numId="19">
    <w:abstractNumId w:val="19"/>
  </w:num>
  <w:num w:numId="20">
    <w:abstractNumId w:val="43"/>
  </w:num>
  <w:num w:numId="21">
    <w:abstractNumId w:val="10"/>
  </w:num>
  <w:num w:numId="22">
    <w:abstractNumId w:val="35"/>
  </w:num>
  <w:num w:numId="23">
    <w:abstractNumId w:val="5"/>
  </w:num>
  <w:num w:numId="24">
    <w:abstractNumId w:val="3"/>
  </w:num>
  <w:num w:numId="25">
    <w:abstractNumId w:val="17"/>
  </w:num>
  <w:num w:numId="26">
    <w:abstractNumId w:val="26"/>
  </w:num>
  <w:num w:numId="27">
    <w:abstractNumId w:val="37"/>
  </w:num>
  <w:num w:numId="28">
    <w:abstractNumId w:val="4"/>
  </w:num>
  <w:num w:numId="29">
    <w:abstractNumId w:val="9"/>
  </w:num>
  <w:num w:numId="30">
    <w:abstractNumId w:val="15"/>
  </w:num>
  <w:num w:numId="31">
    <w:abstractNumId w:val="7"/>
  </w:num>
  <w:num w:numId="32">
    <w:abstractNumId w:val="40"/>
  </w:num>
  <w:num w:numId="33">
    <w:abstractNumId w:val="38"/>
  </w:num>
  <w:num w:numId="34">
    <w:abstractNumId w:val="33"/>
  </w:num>
  <w:num w:numId="35">
    <w:abstractNumId w:val="32"/>
  </w:num>
  <w:num w:numId="36">
    <w:abstractNumId w:val="34"/>
  </w:num>
  <w:num w:numId="37">
    <w:abstractNumId w:val="22"/>
  </w:num>
  <w:num w:numId="38">
    <w:abstractNumId w:val="2"/>
  </w:num>
  <w:num w:numId="39">
    <w:abstractNumId w:val="28"/>
  </w:num>
  <w:num w:numId="40">
    <w:abstractNumId w:val="39"/>
  </w:num>
  <w:num w:numId="41">
    <w:abstractNumId w:val="1"/>
  </w:num>
  <w:num w:numId="42">
    <w:abstractNumId w:val="18"/>
  </w:num>
  <w:num w:numId="43">
    <w:abstractNumId w:val="45"/>
  </w:num>
  <w:num w:numId="44">
    <w:abstractNumId w:val="11"/>
  </w:num>
  <w:num w:numId="45">
    <w:abstractNumId w:val="42"/>
  </w:num>
  <w:num w:numId="4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68E"/>
    <w:rsid w:val="00010B84"/>
    <w:rsid w:val="00011DBD"/>
    <w:rsid w:val="000210FB"/>
    <w:rsid w:val="00021371"/>
    <w:rsid w:val="000239D4"/>
    <w:rsid w:val="00024A39"/>
    <w:rsid w:val="00032BDB"/>
    <w:rsid w:val="00040A4C"/>
    <w:rsid w:val="00042FD6"/>
    <w:rsid w:val="000511B2"/>
    <w:rsid w:val="00052B89"/>
    <w:rsid w:val="00054286"/>
    <w:rsid w:val="0005702F"/>
    <w:rsid w:val="000606C9"/>
    <w:rsid w:val="0007091B"/>
    <w:rsid w:val="0007127A"/>
    <w:rsid w:val="00072550"/>
    <w:rsid w:val="00075340"/>
    <w:rsid w:val="00077F9A"/>
    <w:rsid w:val="00083368"/>
    <w:rsid w:val="00092E3D"/>
    <w:rsid w:val="00093139"/>
    <w:rsid w:val="00096355"/>
    <w:rsid w:val="000A2D93"/>
    <w:rsid w:val="000A56E6"/>
    <w:rsid w:val="000A7AB4"/>
    <w:rsid w:val="000B1DE3"/>
    <w:rsid w:val="000B31F7"/>
    <w:rsid w:val="000B63B8"/>
    <w:rsid w:val="000C0437"/>
    <w:rsid w:val="000C7240"/>
    <w:rsid w:val="000E1830"/>
    <w:rsid w:val="000E3B9A"/>
    <w:rsid w:val="00106B60"/>
    <w:rsid w:val="001258AF"/>
    <w:rsid w:val="0012779B"/>
    <w:rsid w:val="00133B0C"/>
    <w:rsid w:val="001369A5"/>
    <w:rsid w:val="0014066C"/>
    <w:rsid w:val="00140AB8"/>
    <w:rsid w:val="0014677C"/>
    <w:rsid w:val="00154D58"/>
    <w:rsid w:val="00163701"/>
    <w:rsid w:val="00167ED8"/>
    <w:rsid w:val="0017044E"/>
    <w:rsid w:val="00172525"/>
    <w:rsid w:val="00193E86"/>
    <w:rsid w:val="001957DC"/>
    <w:rsid w:val="001A0700"/>
    <w:rsid w:val="001A0D05"/>
    <w:rsid w:val="001A5F56"/>
    <w:rsid w:val="001A68BA"/>
    <w:rsid w:val="001B0B7F"/>
    <w:rsid w:val="001B15F4"/>
    <w:rsid w:val="001B4511"/>
    <w:rsid w:val="001B7314"/>
    <w:rsid w:val="001C0DB6"/>
    <w:rsid w:val="001C3015"/>
    <w:rsid w:val="001D41A9"/>
    <w:rsid w:val="001D657D"/>
    <w:rsid w:val="001E06B0"/>
    <w:rsid w:val="001E5680"/>
    <w:rsid w:val="001F4868"/>
    <w:rsid w:val="002052B0"/>
    <w:rsid w:val="00210496"/>
    <w:rsid w:val="002165DB"/>
    <w:rsid w:val="0023228D"/>
    <w:rsid w:val="00235604"/>
    <w:rsid w:val="00245951"/>
    <w:rsid w:val="0024650B"/>
    <w:rsid w:val="002466DB"/>
    <w:rsid w:val="002555BE"/>
    <w:rsid w:val="0025719F"/>
    <w:rsid w:val="00267071"/>
    <w:rsid w:val="00270359"/>
    <w:rsid w:val="00271606"/>
    <w:rsid w:val="00271A8D"/>
    <w:rsid w:val="002738AE"/>
    <w:rsid w:val="002766B5"/>
    <w:rsid w:val="002819A3"/>
    <w:rsid w:val="0029033C"/>
    <w:rsid w:val="00290F43"/>
    <w:rsid w:val="0029263E"/>
    <w:rsid w:val="00295388"/>
    <w:rsid w:val="002969BA"/>
    <w:rsid w:val="00297744"/>
    <w:rsid w:val="002A6037"/>
    <w:rsid w:val="002B0017"/>
    <w:rsid w:val="002B4117"/>
    <w:rsid w:val="002C1014"/>
    <w:rsid w:val="002C66F8"/>
    <w:rsid w:val="002C7F86"/>
    <w:rsid w:val="002D33FE"/>
    <w:rsid w:val="002D41DA"/>
    <w:rsid w:val="002D61BD"/>
    <w:rsid w:val="002F0078"/>
    <w:rsid w:val="002F368E"/>
    <w:rsid w:val="002F4F14"/>
    <w:rsid w:val="002F540C"/>
    <w:rsid w:val="003000E1"/>
    <w:rsid w:val="003130A1"/>
    <w:rsid w:val="0031702B"/>
    <w:rsid w:val="00323E85"/>
    <w:rsid w:val="0033164A"/>
    <w:rsid w:val="003363D1"/>
    <w:rsid w:val="00345ECD"/>
    <w:rsid w:val="00353D74"/>
    <w:rsid w:val="003705E8"/>
    <w:rsid w:val="003733E3"/>
    <w:rsid w:val="0038113C"/>
    <w:rsid w:val="00392AE6"/>
    <w:rsid w:val="00393FD0"/>
    <w:rsid w:val="003968DC"/>
    <w:rsid w:val="003A1639"/>
    <w:rsid w:val="003B568B"/>
    <w:rsid w:val="003B686C"/>
    <w:rsid w:val="003C2F57"/>
    <w:rsid w:val="003C59DD"/>
    <w:rsid w:val="003D5E84"/>
    <w:rsid w:val="003D7488"/>
    <w:rsid w:val="003E0FE5"/>
    <w:rsid w:val="003E2400"/>
    <w:rsid w:val="003E413A"/>
    <w:rsid w:val="003E75A3"/>
    <w:rsid w:val="003F173F"/>
    <w:rsid w:val="003F326A"/>
    <w:rsid w:val="00413324"/>
    <w:rsid w:val="00414C1C"/>
    <w:rsid w:val="0042476B"/>
    <w:rsid w:val="00424F0D"/>
    <w:rsid w:val="0043263E"/>
    <w:rsid w:val="0043408C"/>
    <w:rsid w:val="00436EF5"/>
    <w:rsid w:val="0044207C"/>
    <w:rsid w:val="00446F30"/>
    <w:rsid w:val="004512D3"/>
    <w:rsid w:val="004542CB"/>
    <w:rsid w:val="0045554D"/>
    <w:rsid w:val="00472598"/>
    <w:rsid w:val="004774E6"/>
    <w:rsid w:val="00477E5A"/>
    <w:rsid w:val="00496D7D"/>
    <w:rsid w:val="00497106"/>
    <w:rsid w:val="004A1051"/>
    <w:rsid w:val="004A67BE"/>
    <w:rsid w:val="004B00FB"/>
    <w:rsid w:val="004C4F58"/>
    <w:rsid w:val="004C5197"/>
    <w:rsid w:val="004C5841"/>
    <w:rsid w:val="004D3CA4"/>
    <w:rsid w:val="004D61A8"/>
    <w:rsid w:val="004D6BA9"/>
    <w:rsid w:val="004F32C4"/>
    <w:rsid w:val="004F3462"/>
    <w:rsid w:val="004F4071"/>
    <w:rsid w:val="004F714A"/>
    <w:rsid w:val="00501612"/>
    <w:rsid w:val="0050599F"/>
    <w:rsid w:val="0051352F"/>
    <w:rsid w:val="00515141"/>
    <w:rsid w:val="00516513"/>
    <w:rsid w:val="00530D0B"/>
    <w:rsid w:val="00532E0A"/>
    <w:rsid w:val="00534289"/>
    <w:rsid w:val="00543605"/>
    <w:rsid w:val="005448CE"/>
    <w:rsid w:val="00544A10"/>
    <w:rsid w:val="005558C8"/>
    <w:rsid w:val="005564B4"/>
    <w:rsid w:val="00557F9D"/>
    <w:rsid w:val="005816D8"/>
    <w:rsid w:val="005A1407"/>
    <w:rsid w:val="005B1ACA"/>
    <w:rsid w:val="005B25C1"/>
    <w:rsid w:val="005C5683"/>
    <w:rsid w:val="005D4547"/>
    <w:rsid w:val="005F77D6"/>
    <w:rsid w:val="006019F7"/>
    <w:rsid w:val="006022B0"/>
    <w:rsid w:val="00604654"/>
    <w:rsid w:val="00606D15"/>
    <w:rsid w:val="0060797C"/>
    <w:rsid w:val="006127DC"/>
    <w:rsid w:val="006166E3"/>
    <w:rsid w:val="00625481"/>
    <w:rsid w:val="00631CC4"/>
    <w:rsid w:val="006329CE"/>
    <w:rsid w:val="00632DD6"/>
    <w:rsid w:val="00636C9E"/>
    <w:rsid w:val="00637E02"/>
    <w:rsid w:val="00642190"/>
    <w:rsid w:val="00654FEA"/>
    <w:rsid w:val="0065531B"/>
    <w:rsid w:val="00666BD1"/>
    <w:rsid w:val="00674407"/>
    <w:rsid w:val="00685910"/>
    <w:rsid w:val="00685AFA"/>
    <w:rsid w:val="00690E19"/>
    <w:rsid w:val="006963BC"/>
    <w:rsid w:val="006A2D44"/>
    <w:rsid w:val="006B2B7B"/>
    <w:rsid w:val="006B679C"/>
    <w:rsid w:val="006C192E"/>
    <w:rsid w:val="006C481C"/>
    <w:rsid w:val="006D128B"/>
    <w:rsid w:val="006D2142"/>
    <w:rsid w:val="006D3DF1"/>
    <w:rsid w:val="006D568F"/>
    <w:rsid w:val="006D7A71"/>
    <w:rsid w:val="006E1341"/>
    <w:rsid w:val="006E4048"/>
    <w:rsid w:val="006E4099"/>
    <w:rsid w:val="006F0A79"/>
    <w:rsid w:val="006F3691"/>
    <w:rsid w:val="006F4378"/>
    <w:rsid w:val="006F64DF"/>
    <w:rsid w:val="00702E0C"/>
    <w:rsid w:val="00703C16"/>
    <w:rsid w:val="00714B12"/>
    <w:rsid w:val="00717876"/>
    <w:rsid w:val="00731871"/>
    <w:rsid w:val="00733CC9"/>
    <w:rsid w:val="00745611"/>
    <w:rsid w:val="0074614E"/>
    <w:rsid w:val="00747C59"/>
    <w:rsid w:val="00752D69"/>
    <w:rsid w:val="00760BF3"/>
    <w:rsid w:val="00771C46"/>
    <w:rsid w:val="0077248C"/>
    <w:rsid w:val="00776065"/>
    <w:rsid w:val="00784F50"/>
    <w:rsid w:val="00786AA2"/>
    <w:rsid w:val="007928FF"/>
    <w:rsid w:val="00794555"/>
    <w:rsid w:val="007954A2"/>
    <w:rsid w:val="007B0A8B"/>
    <w:rsid w:val="007B3848"/>
    <w:rsid w:val="007B6463"/>
    <w:rsid w:val="007C2DEF"/>
    <w:rsid w:val="007D5648"/>
    <w:rsid w:val="007E31E9"/>
    <w:rsid w:val="007F0F15"/>
    <w:rsid w:val="007F3C5C"/>
    <w:rsid w:val="007F53BF"/>
    <w:rsid w:val="007F6B37"/>
    <w:rsid w:val="00802B8D"/>
    <w:rsid w:val="008125FC"/>
    <w:rsid w:val="00815F61"/>
    <w:rsid w:val="008162B1"/>
    <w:rsid w:val="00820610"/>
    <w:rsid w:val="00821516"/>
    <w:rsid w:val="00824BD9"/>
    <w:rsid w:val="0082715F"/>
    <w:rsid w:val="00832D38"/>
    <w:rsid w:val="00856E38"/>
    <w:rsid w:val="00860CFF"/>
    <w:rsid w:val="008674A3"/>
    <w:rsid w:val="008732FF"/>
    <w:rsid w:val="0087639F"/>
    <w:rsid w:val="0088203C"/>
    <w:rsid w:val="00882C45"/>
    <w:rsid w:val="00887D49"/>
    <w:rsid w:val="00894855"/>
    <w:rsid w:val="0089521C"/>
    <w:rsid w:val="008A1711"/>
    <w:rsid w:val="008A3A26"/>
    <w:rsid w:val="008A4FD2"/>
    <w:rsid w:val="008A6B92"/>
    <w:rsid w:val="008A7D02"/>
    <w:rsid w:val="008B3464"/>
    <w:rsid w:val="008C1A02"/>
    <w:rsid w:val="008C25C1"/>
    <w:rsid w:val="008E341E"/>
    <w:rsid w:val="008E4CD4"/>
    <w:rsid w:val="008F1DDA"/>
    <w:rsid w:val="008F3D33"/>
    <w:rsid w:val="00931D38"/>
    <w:rsid w:val="009332E1"/>
    <w:rsid w:val="00937C3C"/>
    <w:rsid w:val="009433FA"/>
    <w:rsid w:val="00944209"/>
    <w:rsid w:val="00952073"/>
    <w:rsid w:val="00953733"/>
    <w:rsid w:val="0095565D"/>
    <w:rsid w:val="009573E5"/>
    <w:rsid w:val="00957A27"/>
    <w:rsid w:val="00965D7D"/>
    <w:rsid w:val="00977E6C"/>
    <w:rsid w:val="009801BB"/>
    <w:rsid w:val="00981ACF"/>
    <w:rsid w:val="00981F9B"/>
    <w:rsid w:val="009878E6"/>
    <w:rsid w:val="0099131B"/>
    <w:rsid w:val="009936DF"/>
    <w:rsid w:val="00996B5F"/>
    <w:rsid w:val="009970FE"/>
    <w:rsid w:val="00997339"/>
    <w:rsid w:val="009A1976"/>
    <w:rsid w:val="009A2217"/>
    <w:rsid w:val="009B1D3A"/>
    <w:rsid w:val="009B6004"/>
    <w:rsid w:val="009C0C34"/>
    <w:rsid w:val="009C2B3B"/>
    <w:rsid w:val="009C4ABA"/>
    <w:rsid w:val="009D5109"/>
    <w:rsid w:val="009E2D28"/>
    <w:rsid w:val="009E3681"/>
    <w:rsid w:val="009F3C00"/>
    <w:rsid w:val="00A01E08"/>
    <w:rsid w:val="00A022A5"/>
    <w:rsid w:val="00A06B10"/>
    <w:rsid w:val="00A2069F"/>
    <w:rsid w:val="00A26483"/>
    <w:rsid w:val="00A352C5"/>
    <w:rsid w:val="00A35B8F"/>
    <w:rsid w:val="00A44854"/>
    <w:rsid w:val="00A47BE5"/>
    <w:rsid w:val="00A63CC5"/>
    <w:rsid w:val="00A66875"/>
    <w:rsid w:val="00A704CC"/>
    <w:rsid w:val="00A70A8C"/>
    <w:rsid w:val="00A71628"/>
    <w:rsid w:val="00A73723"/>
    <w:rsid w:val="00A758AE"/>
    <w:rsid w:val="00A76CAD"/>
    <w:rsid w:val="00A869BD"/>
    <w:rsid w:val="00A93598"/>
    <w:rsid w:val="00A9585B"/>
    <w:rsid w:val="00AA0092"/>
    <w:rsid w:val="00AA4ADA"/>
    <w:rsid w:val="00AA4C3E"/>
    <w:rsid w:val="00AA5779"/>
    <w:rsid w:val="00AC2BE0"/>
    <w:rsid w:val="00AC5598"/>
    <w:rsid w:val="00AD2739"/>
    <w:rsid w:val="00AD44A4"/>
    <w:rsid w:val="00AE016D"/>
    <w:rsid w:val="00AF4ED4"/>
    <w:rsid w:val="00B0267F"/>
    <w:rsid w:val="00B0530F"/>
    <w:rsid w:val="00B20429"/>
    <w:rsid w:val="00B21B75"/>
    <w:rsid w:val="00B36679"/>
    <w:rsid w:val="00B4398C"/>
    <w:rsid w:val="00B43A42"/>
    <w:rsid w:val="00B43C07"/>
    <w:rsid w:val="00B4415D"/>
    <w:rsid w:val="00B456AE"/>
    <w:rsid w:val="00B46275"/>
    <w:rsid w:val="00B516CA"/>
    <w:rsid w:val="00B565B5"/>
    <w:rsid w:val="00B62B21"/>
    <w:rsid w:val="00B65760"/>
    <w:rsid w:val="00B65DCE"/>
    <w:rsid w:val="00B700B3"/>
    <w:rsid w:val="00B770CE"/>
    <w:rsid w:val="00B84CB2"/>
    <w:rsid w:val="00B85248"/>
    <w:rsid w:val="00B91839"/>
    <w:rsid w:val="00B919FC"/>
    <w:rsid w:val="00BA0112"/>
    <w:rsid w:val="00BA61E2"/>
    <w:rsid w:val="00BB5BA5"/>
    <w:rsid w:val="00BC2C8A"/>
    <w:rsid w:val="00BD0F3A"/>
    <w:rsid w:val="00BD10D7"/>
    <w:rsid w:val="00BD2CBC"/>
    <w:rsid w:val="00BD4C90"/>
    <w:rsid w:val="00BD6599"/>
    <w:rsid w:val="00BD7472"/>
    <w:rsid w:val="00BE57EB"/>
    <w:rsid w:val="00BE64FB"/>
    <w:rsid w:val="00BE6A3C"/>
    <w:rsid w:val="00BF5C11"/>
    <w:rsid w:val="00C00A50"/>
    <w:rsid w:val="00C026BA"/>
    <w:rsid w:val="00C06E26"/>
    <w:rsid w:val="00C1272E"/>
    <w:rsid w:val="00C219F3"/>
    <w:rsid w:val="00C24797"/>
    <w:rsid w:val="00C30255"/>
    <w:rsid w:val="00C30584"/>
    <w:rsid w:val="00C32F7E"/>
    <w:rsid w:val="00C442D5"/>
    <w:rsid w:val="00C5427C"/>
    <w:rsid w:val="00C61730"/>
    <w:rsid w:val="00C664AD"/>
    <w:rsid w:val="00C666AC"/>
    <w:rsid w:val="00C851E5"/>
    <w:rsid w:val="00C8739C"/>
    <w:rsid w:val="00C93008"/>
    <w:rsid w:val="00C93C08"/>
    <w:rsid w:val="00C95315"/>
    <w:rsid w:val="00C955E1"/>
    <w:rsid w:val="00CA0CEB"/>
    <w:rsid w:val="00CB1BC9"/>
    <w:rsid w:val="00CC074D"/>
    <w:rsid w:val="00CC0878"/>
    <w:rsid w:val="00CC133F"/>
    <w:rsid w:val="00CC2FA9"/>
    <w:rsid w:val="00CC358A"/>
    <w:rsid w:val="00CC5139"/>
    <w:rsid w:val="00CC5881"/>
    <w:rsid w:val="00CC5A8A"/>
    <w:rsid w:val="00CC7954"/>
    <w:rsid w:val="00CD07F5"/>
    <w:rsid w:val="00CD151D"/>
    <w:rsid w:val="00CD36B4"/>
    <w:rsid w:val="00CE2DF6"/>
    <w:rsid w:val="00CF6E2D"/>
    <w:rsid w:val="00D04D08"/>
    <w:rsid w:val="00D0548B"/>
    <w:rsid w:val="00D11994"/>
    <w:rsid w:val="00D1259F"/>
    <w:rsid w:val="00D15251"/>
    <w:rsid w:val="00D168C9"/>
    <w:rsid w:val="00D2005A"/>
    <w:rsid w:val="00D20C96"/>
    <w:rsid w:val="00D20D55"/>
    <w:rsid w:val="00D233B9"/>
    <w:rsid w:val="00D24D2C"/>
    <w:rsid w:val="00D37071"/>
    <w:rsid w:val="00D469AF"/>
    <w:rsid w:val="00D53619"/>
    <w:rsid w:val="00D647C9"/>
    <w:rsid w:val="00D66596"/>
    <w:rsid w:val="00D71375"/>
    <w:rsid w:val="00D72031"/>
    <w:rsid w:val="00D76296"/>
    <w:rsid w:val="00D82B57"/>
    <w:rsid w:val="00D861B0"/>
    <w:rsid w:val="00D940A8"/>
    <w:rsid w:val="00DA02DD"/>
    <w:rsid w:val="00DB0DDB"/>
    <w:rsid w:val="00DB3639"/>
    <w:rsid w:val="00DB471A"/>
    <w:rsid w:val="00DC148C"/>
    <w:rsid w:val="00DC44FD"/>
    <w:rsid w:val="00DC45E7"/>
    <w:rsid w:val="00DC5FEB"/>
    <w:rsid w:val="00DC7C95"/>
    <w:rsid w:val="00DD103B"/>
    <w:rsid w:val="00DE6F19"/>
    <w:rsid w:val="00DF1939"/>
    <w:rsid w:val="00DF1981"/>
    <w:rsid w:val="00DF1D8E"/>
    <w:rsid w:val="00DF6E6B"/>
    <w:rsid w:val="00E00226"/>
    <w:rsid w:val="00E01130"/>
    <w:rsid w:val="00E052C0"/>
    <w:rsid w:val="00E067BD"/>
    <w:rsid w:val="00E121C4"/>
    <w:rsid w:val="00E1438E"/>
    <w:rsid w:val="00E1458F"/>
    <w:rsid w:val="00E169FC"/>
    <w:rsid w:val="00E2208F"/>
    <w:rsid w:val="00E226B0"/>
    <w:rsid w:val="00E23A02"/>
    <w:rsid w:val="00E257F6"/>
    <w:rsid w:val="00E45CB5"/>
    <w:rsid w:val="00E541CE"/>
    <w:rsid w:val="00E6184E"/>
    <w:rsid w:val="00E62587"/>
    <w:rsid w:val="00E6668E"/>
    <w:rsid w:val="00E75404"/>
    <w:rsid w:val="00E76494"/>
    <w:rsid w:val="00E80EB3"/>
    <w:rsid w:val="00E8537D"/>
    <w:rsid w:val="00E8738C"/>
    <w:rsid w:val="00E91D5A"/>
    <w:rsid w:val="00E923FE"/>
    <w:rsid w:val="00E97EC1"/>
    <w:rsid w:val="00EB01AD"/>
    <w:rsid w:val="00EB4FA8"/>
    <w:rsid w:val="00EB5FD4"/>
    <w:rsid w:val="00EC0A9F"/>
    <w:rsid w:val="00EC1A0D"/>
    <w:rsid w:val="00EC34D7"/>
    <w:rsid w:val="00EC7661"/>
    <w:rsid w:val="00EE6DCA"/>
    <w:rsid w:val="00EF133A"/>
    <w:rsid w:val="00EF396F"/>
    <w:rsid w:val="00F04389"/>
    <w:rsid w:val="00F05371"/>
    <w:rsid w:val="00F063A3"/>
    <w:rsid w:val="00F11157"/>
    <w:rsid w:val="00F11C86"/>
    <w:rsid w:val="00F133ED"/>
    <w:rsid w:val="00F142F7"/>
    <w:rsid w:val="00F212C1"/>
    <w:rsid w:val="00F230F3"/>
    <w:rsid w:val="00F32246"/>
    <w:rsid w:val="00F36632"/>
    <w:rsid w:val="00F42BAC"/>
    <w:rsid w:val="00F45097"/>
    <w:rsid w:val="00F4672F"/>
    <w:rsid w:val="00F56482"/>
    <w:rsid w:val="00F624E1"/>
    <w:rsid w:val="00F652DB"/>
    <w:rsid w:val="00F745E3"/>
    <w:rsid w:val="00F76A99"/>
    <w:rsid w:val="00F77D15"/>
    <w:rsid w:val="00F83F15"/>
    <w:rsid w:val="00F843C5"/>
    <w:rsid w:val="00F916D6"/>
    <w:rsid w:val="00F92C8C"/>
    <w:rsid w:val="00F97C20"/>
    <w:rsid w:val="00FA0957"/>
    <w:rsid w:val="00FC1AD4"/>
    <w:rsid w:val="00FC4604"/>
    <w:rsid w:val="00FC5371"/>
    <w:rsid w:val="00FC6EFA"/>
    <w:rsid w:val="00FE24E9"/>
    <w:rsid w:val="00FE36D5"/>
    <w:rsid w:val="00FF1BC8"/>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D535F"/>
  <w15:docId w15:val="{6B7E116A-60F3-4653-A09A-B18B93495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C8A"/>
    <w:rPr>
      <w:lang w:eastAsia="zh-CN"/>
    </w:rPr>
  </w:style>
  <w:style w:type="paragraph" w:styleId="Heading1">
    <w:name w:val="heading 1"/>
    <w:basedOn w:val="Normal"/>
    <w:next w:val="Normal"/>
    <w:link w:val="Heading1Char"/>
    <w:uiPriority w:val="9"/>
    <w:qFormat/>
    <w:rsid w:val="000B1DE3"/>
    <w:pPr>
      <w:keepNext/>
      <w:keepLines/>
      <w:shd w:val="clear" w:color="auto" w:fill="FFFFFF" w:themeFill="background1"/>
      <w:spacing w:before="480" w:after="0"/>
      <w:outlineLvl w:val="0"/>
    </w:pPr>
    <w:rPr>
      <w:rFonts w:eastAsiaTheme="majorEastAsia" w:cstheme="majorBidi"/>
      <w:b/>
      <w:bCs/>
      <w:caps/>
      <w:sz w:val="32"/>
      <w:szCs w:val="28"/>
    </w:rPr>
  </w:style>
  <w:style w:type="paragraph" w:styleId="Heading2">
    <w:name w:val="heading 2"/>
    <w:basedOn w:val="Normal"/>
    <w:next w:val="Normal"/>
    <w:link w:val="Heading2Char"/>
    <w:uiPriority w:val="9"/>
    <w:unhideWhenUsed/>
    <w:qFormat/>
    <w:rsid w:val="000B1DE3"/>
    <w:pPr>
      <w:keepNext/>
      <w:keepLines/>
      <w:pBdr>
        <w:bottom w:val="single" w:sz="4" w:space="1" w:color="auto"/>
      </w:pBdr>
      <w:spacing w:before="200" w:after="0"/>
      <w:outlineLvl w:val="1"/>
    </w:pPr>
    <w:rPr>
      <w:rFonts w:eastAsiaTheme="majorEastAsia" w:cstheme="majorBidi"/>
      <w:b/>
      <w:bCs/>
      <w:caps/>
      <w:sz w:val="26"/>
      <w:szCs w:val="26"/>
    </w:rPr>
  </w:style>
  <w:style w:type="paragraph" w:styleId="Heading3">
    <w:name w:val="heading 3"/>
    <w:basedOn w:val="Normal"/>
    <w:next w:val="Normal"/>
    <w:link w:val="Heading3Char"/>
    <w:uiPriority w:val="9"/>
    <w:unhideWhenUsed/>
    <w:qFormat/>
    <w:rsid w:val="005558C8"/>
    <w:pPr>
      <w:spacing w:after="0" w:line="240" w:lineRule="auto"/>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DE3"/>
    <w:rPr>
      <w:rFonts w:eastAsiaTheme="majorEastAsia" w:cstheme="majorBidi"/>
      <w:b/>
      <w:bCs/>
      <w:caps/>
      <w:sz w:val="32"/>
      <w:szCs w:val="28"/>
      <w:shd w:val="clear" w:color="auto" w:fill="FFFFFF" w:themeFill="background1"/>
      <w:lang w:eastAsia="zh-CN"/>
    </w:rPr>
  </w:style>
  <w:style w:type="character" w:customStyle="1" w:styleId="Heading2Char">
    <w:name w:val="Heading 2 Char"/>
    <w:basedOn w:val="DefaultParagraphFont"/>
    <w:link w:val="Heading2"/>
    <w:uiPriority w:val="9"/>
    <w:rsid w:val="000B1DE3"/>
    <w:rPr>
      <w:rFonts w:eastAsiaTheme="majorEastAsia" w:cstheme="majorBidi"/>
      <w:b/>
      <w:bCs/>
      <w:caps/>
      <w:sz w:val="26"/>
      <w:szCs w:val="26"/>
      <w:lang w:eastAsia="zh-CN"/>
    </w:rPr>
  </w:style>
  <w:style w:type="table" w:styleId="TableGrid">
    <w:name w:val="Table Grid"/>
    <w:basedOn w:val="TableNormal"/>
    <w:uiPriority w:val="59"/>
    <w:rsid w:val="002F368E"/>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F368E"/>
    <w:pPr>
      <w:ind w:left="720"/>
      <w:contextualSpacing/>
    </w:pPr>
  </w:style>
  <w:style w:type="character" w:styleId="Hyperlink">
    <w:name w:val="Hyperlink"/>
    <w:basedOn w:val="DefaultParagraphFont"/>
    <w:uiPriority w:val="99"/>
    <w:unhideWhenUsed/>
    <w:rsid w:val="002F368E"/>
    <w:rPr>
      <w:color w:val="0000FF" w:themeColor="hyperlink"/>
      <w:u w:val="single"/>
    </w:rPr>
  </w:style>
  <w:style w:type="character" w:styleId="Emphasis">
    <w:name w:val="Emphasis"/>
    <w:basedOn w:val="DefaultParagraphFont"/>
    <w:uiPriority w:val="20"/>
    <w:qFormat/>
    <w:rsid w:val="002F368E"/>
    <w:rPr>
      <w:i/>
      <w:iCs/>
    </w:rPr>
  </w:style>
  <w:style w:type="paragraph" w:styleId="Header">
    <w:name w:val="header"/>
    <w:basedOn w:val="Normal"/>
    <w:link w:val="HeaderChar"/>
    <w:uiPriority w:val="99"/>
    <w:semiHidden/>
    <w:unhideWhenUsed/>
    <w:rsid w:val="00EF39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396F"/>
    <w:rPr>
      <w:lang w:eastAsia="zh-CN"/>
    </w:rPr>
  </w:style>
  <w:style w:type="paragraph" w:styleId="Footer">
    <w:name w:val="footer"/>
    <w:basedOn w:val="Normal"/>
    <w:link w:val="FooterChar"/>
    <w:uiPriority w:val="99"/>
    <w:unhideWhenUsed/>
    <w:rsid w:val="00EF39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96F"/>
    <w:rPr>
      <w:lang w:eastAsia="zh-CN"/>
    </w:rPr>
  </w:style>
  <w:style w:type="paragraph" w:styleId="BalloonText">
    <w:name w:val="Balloon Text"/>
    <w:basedOn w:val="Normal"/>
    <w:link w:val="BalloonTextChar"/>
    <w:uiPriority w:val="99"/>
    <w:semiHidden/>
    <w:unhideWhenUsed/>
    <w:rsid w:val="007F0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F15"/>
    <w:rPr>
      <w:rFonts w:ascii="Tahoma" w:hAnsi="Tahoma" w:cs="Tahoma"/>
      <w:sz w:val="16"/>
      <w:szCs w:val="16"/>
      <w:lang w:eastAsia="zh-CN"/>
    </w:rPr>
  </w:style>
  <w:style w:type="character" w:customStyle="1" w:styleId="Heading3Char">
    <w:name w:val="Heading 3 Char"/>
    <w:basedOn w:val="DefaultParagraphFont"/>
    <w:link w:val="Heading3"/>
    <w:uiPriority w:val="9"/>
    <w:rsid w:val="005558C8"/>
    <w:rPr>
      <w:b/>
      <w:lang w:eastAsia="zh-CN"/>
    </w:rPr>
  </w:style>
  <w:style w:type="character" w:customStyle="1" w:styleId="transcript">
    <w:name w:val="transcript"/>
    <w:basedOn w:val="DefaultParagraphFont"/>
    <w:rsid w:val="00C8739C"/>
  </w:style>
  <w:style w:type="paragraph" w:styleId="NormalWeb">
    <w:name w:val="Normal (Web)"/>
    <w:basedOn w:val="Normal"/>
    <w:uiPriority w:val="99"/>
    <w:unhideWhenUsed/>
    <w:rsid w:val="00F624E1"/>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Strong">
    <w:name w:val="Strong"/>
    <w:basedOn w:val="DefaultParagraphFont"/>
    <w:uiPriority w:val="22"/>
    <w:qFormat/>
    <w:rsid w:val="00F624E1"/>
    <w:rPr>
      <w:b/>
      <w:bCs/>
    </w:rPr>
  </w:style>
  <w:style w:type="character" w:customStyle="1" w:styleId="watch-title">
    <w:name w:val="watch-title"/>
    <w:basedOn w:val="DefaultParagraphFont"/>
    <w:rsid w:val="00B456AE"/>
  </w:style>
  <w:style w:type="paragraph" w:customStyle="1" w:styleId="Default">
    <w:name w:val="Default"/>
    <w:rsid w:val="00E121C4"/>
    <w:pPr>
      <w:autoSpaceDE w:val="0"/>
      <w:autoSpaceDN w:val="0"/>
      <w:adjustRightInd w:val="0"/>
      <w:spacing w:after="0" w:line="240" w:lineRule="auto"/>
    </w:pPr>
    <w:rPr>
      <w:rFonts w:ascii="Wingdings" w:hAnsi="Wingdings" w:cs="Wingdings"/>
      <w:color w:val="000000"/>
      <w:sz w:val="24"/>
      <w:szCs w:val="24"/>
    </w:rPr>
  </w:style>
  <w:style w:type="character" w:customStyle="1" w:styleId="ListParagraphChar">
    <w:name w:val="List Paragraph Char"/>
    <w:basedOn w:val="DefaultParagraphFont"/>
    <w:link w:val="ListParagraph"/>
    <w:uiPriority w:val="34"/>
    <w:rsid w:val="001D41A9"/>
    <w:rPr>
      <w:lang w:eastAsia="zh-CN"/>
    </w:rPr>
  </w:style>
  <w:style w:type="paragraph" w:styleId="NoSpacing">
    <w:name w:val="No Spacing"/>
    <w:uiPriority w:val="1"/>
    <w:qFormat/>
    <w:rsid w:val="00A35B8F"/>
    <w:pPr>
      <w:spacing w:after="0" w:line="240" w:lineRule="auto"/>
    </w:pPr>
    <w:rPr>
      <w:lang w:eastAsia="zh-CN"/>
    </w:rPr>
  </w:style>
  <w:style w:type="character" w:styleId="FollowedHyperlink">
    <w:name w:val="FollowedHyperlink"/>
    <w:basedOn w:val="DefaultParagraphFont"/>
    <w:uiPriority w:val="99"/>
    <w:semiHidden/>
    <w:unhideWhenUsed/>
    <w:rsid w:val="00DB3639"/>
    <w:rPr>
      <w:color w:val="800080" w:themeColor="followedHyperlink"/>
      <w:u w:val="single"/>
    </w:rPr>
  </w:style>
  <w:style w:type="character" w:styleId="CommentReference">
    <w:name w:val="annotation reference"/>
    <w:basedOn w:val="DefaultParagraphFont"/>
    <w:uiPriority w:val="99"/>
    <w:semiHidden/>
    <w:unhideWhenUsed/>
    <w:rsid w:val="003D5E84"/>
    <w:rPr>
      <w:sz w:val="16"/>
      <w:szCs w:val="16"/>
    </w:rPr>
  </w:style>
  <w:style w:type="paragraph" w:styleId="CommentText">
    <w:name w:val="annotation text"/>
    <w:basedOn w:val="Normal"/>
    <w:link w:val="CommentTextChar"/>
    <w:uiPriority w:val="99"/>
    <w:semiHidden/>
    <w:unhideWhenUsed/>
    <w:rsid w:val="003D5E84"/>
    <w:pPr>
      <w:spacing w:line="240" w:lineRule="auto"/>
    </w:pPr>
    <w:rPr>
      <w:sz w:val="20"/>
      <w:szCs w:val="20"/>
    </w:rPr>
  </w:style>
  <w:style w:type="character" w:customStyle="1" w:styleId="CommentTextChar">
    <w:name w:val="Comment Text Char"/>
    <w:basedOn w:val="DefaultParagraphFont"/>
    <w:link w:val="CommentText"/>
    <w:uiPriority w:val="99"/>
    <w:semiHidden/>
    <w:rsid w:val="003D5E84"/>
    <w:rPr>
      <w:sz w:val="20"/>
      <w:szCs w:val="20"/>
      <w:lang w:eastAsia="zh-CN"/>
    </w:rPr>
  </w:style>
  <w:style w:type="paragraph" w:styleId="CommentSubject">
    <w:name w:val="annotation subject"/>
    <w:basedOn w:val="CommentText"/>
    <w:next w:val="CommentText"/>
    <w:link w:val="CommentSubjectChar"/>
    <w:uiPriority w:val="99"/>
    <w:semiHidden/>
    <w:unhideWhenUsed/>
    <w:rsid w:val="003D5E84"/>
    <w:rPr>
      <w:b/>
      <w:bCs/>
    </w:rPr>
  </w:style>
  <w:style w:type="character" w:customStyle="1" w:styleId="CommentSubjectChar">
    <w:name w:val="Comment Subject Char"/>
    <w:basedOn w:val="CommentTextChar"/>
    <w:link w:val="CommentSubject"/>
    <w:uiPriority w:val="99"/>
    <w:semiHidden/>
    <w:rsid w:val="003D5E84"/>
    <w:rPr>
      <w:b/>
      <w:bCs/>
      <w:sz w:val="20"/>
      <w:szCs w:val="20"/>
      <w:lang w:eastAsia="zh-CN"/>
    </w:rPr>
  </w:style>
  <w:style w:type="character" w:customStyle="1" w:styleId="ilfuvd">
    <w:name w:val="ilfuvd"/>
    <w:basedOn w:val="DefaultParagraphFont"/>
    <w:rsid w:val="00CC0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756797">
      <w:bodyDiv w:val="1"/>
      <w:marLeft w:val="0"/>
      <w:marRight w:val="0"/>
      <w:marTop w:val="0"/>
      <w:marBottom w:val="0"/>
      <w:divBdr>
        <w:top w:val="none" w:sz="0" w:space="0" w:color="auto"/>
        <w:left w:val="none" w:sz="0" w:space="0" w:color="auto"/>
        <w:bottom w:val="none" w:sz="0" w:space="0" w:color="auto"/>
        <w:right w:val="none" w:sz="0" w:space="0" w:color="auto"/>
      </w:divBdr>
    </w:div>
    <w:div w:id="350568051">
      <w:bodyDiv w:val="1"/>
      <w:marLeft w:val="0"/>
      <w:marRight w:val="0"/>
      <w:marTop w:val="0"/>
      <w:marBottom w:val="0"/>
      <w:divBdr>
        <w:top w:val="none" w:sz="0" w:space="0" w:color="auto"/>
        <w:left w:val="none" w:sz="0" w:space="0" w:color="auto"/>
        <w:bottom w:val="none" w:sz="0" w:space="0" w:color="auto"/>
        <w:right w:val="none" w:sz="0" w:space="0" w:color="auto"/>
      </w:divBdr>
    </w:div>
    <w:div w:id="723331461">
      <w:bodyDiv w:val="1"/>
      <w:marLeft w:val="0"/>
      <w:marRight w:val="0"/>
      <w:marTop w:val="0"/>
      <w:marBottom w:val="0"/>
      <w:divBdr>
        <w:top w:val="none" w:sz="0" w:space="0" w:color="auto"/>
        <w:left w:val="none" w:sz="0" w:space="0" w:color="auto"/>
        <w:bottom w:val="none" w:sz="0" w:space="0" w:color="auto"/>
        <w:right w:val="none" w:sz="0" w:space="0" w:color="auto"/>
      </w:divBdr>
      <w:divsChild>
        <w:div w:id="1497571579">
          <w:marLeft w:val="547"/>
          <w:marRight w:val="0"/>
          <w:marTop w:val="154"/>
          <w:marBottom w:val="0"/>
          <w:divBdr>
            <w:top w:val="none" w:sz="0" w:space="0" w:color="auto"/>
            <w:left w:val="none" w:sz="0" w:space="0" w:color="auto"/>
            <w:bottom w:val="none" w:sz="0" w:space="0" w:color="auto"/>
            <w:right w:val="none" w:sz="0" w:space="0" w:color="auto"/>
          </w:divBdr>
        </w:div>
        <w:div w:id="273634442">
          <w:marLeft w:val="547"/>
          <w:marRight w:val="0"/>
          <w:marTop w:val="154"/>
          <w:marBottom w:val="0"/>
          <w:divBdr>
            <w:top w:val="none" w:sz="0" w:space="0" w:color="auto"/>
            <w:left w:val="none" w:sz="0" w:space="0" w:color="auto"/>
            <w:bottom w:val="none" w:sz="0" w:space="0" w:color="auto"/>
            <w:right w:val="none" w:sz="0" w:space="0" w:color="auto"/>
          </w:divBdr>
        </w:div>
        <w:div w:id="1132405907">
          <w:marLeft w:val="547"/>
          <w:marRight w:val="0"/>
          <w:marTop w:val="154"/>
          <w:marBottom w:val="0"/>
          <w:divBdr>
            <w:top w:val="none" w:sz="0" w:space="0" w:color="auto"/>
            <w:left w:val="none" w:sz="0" w:space="0" w:color="auto"/>
            <w:bottom w:val="none" w:sz="0" w:space="0" w:color="auto"/>
            <w:right w:val="none" w:sz="0" w:space="0" w:color="auto"/>
          </w:divBdr>
        </w:div>
      </w:divsChild>
    </w:div>
    <w:div w:id="795366462">
      <w:bodyDiv w:val="1"/>
      <w:marLeft w:val="0"/>
      <w:marRight w:val="0"/>
      <w:marTop w:val="0"/>
      <w:marBottom w:val="0"/>
      <w:divBdr>
        <w:top w:val="none" w:sz="0" w:space="0" w:color="auto"/>
        <w:left w:val="none" w:sz="0" w:space="0" w:color="auto"/>
        <w:bottom w:val="none" w:sz="0" w:space="0" w:color="auto"/>
        <w:right w:val="none" w:sz="0" w:space="0" w:color="auto"/>
      </w:divBdr>
    </w:div>
    <w:div w:id="805120557">
      <w:bodyDiv w:val="1"/>
      <w:marLeft w:val="0"/>
      <w:marRight w:val="0"/>
      <w:marTop w:val="0"/>
      <w:marBottom w:val="0"/>
      <w:divBdr>
        <w:top w:val="none" w:sz="0" w:space="0" w:color="auto"/>
        <w:left w:val="none" w:sz="0" w:space="0" w:color="auto"/>
        <w:bottom w:val="none" w:sz="0" w:space="0" w:color="auto"/>
        <w:right w:val="none" w:sz="0" w:space="0" w:color="auto"/>
      </w:divBdr>
    </w:div>
    <w:div w:id="1355302034">
      <w:bodyDiv w:val="1"/>
      <w:marLeft w:val="0"/>
      <w:marRight w:val="0"/>
      <w:marTop w:val="0"/>
      <w:marBottom w:val="0"/>
      <w:divBdr>
        <w:top w:val="none" w:sz="0" w:space="0" w:color="auto"/>
        <w:left w:val="none" w:sz="0" w:space="0" w:color="auto"/>
        <w:bottom w:val="none" w:sz="0" w:space="0" w:color="auto"/>
        <w:right w:val="none" w:sz="0" w:space="0" w:color="auto"/>
      </w:divBdr>
    </w:div>
    <w:div w:id="1496144904">
      <w:bodyDiv w:val="1"/>
      <w:marLeft w:val="0"/>
      <w:marRight w:val="0"/>
      <w:marTop w:val="0"/>
      <w:marBottom w:val="0"/>
      <w:divBdr>
        <w:top w:val="none" w:sz="0" w:space="0" w:color="auto"/>
        <w:left w:val="none" w:sz="0" w:space="0" w:color="auto"/>
        <w:bottom w:val="none" w:sz="0" w:space="0" w:color="auto"/>
        <w:right w:val="none" w:sz="0" w:space="0" w:color="auto"/>
      </w:divBdr>
    </w:div>
    <w:div w:id="1679189189">
      <w:bodyDiv w:val="1"/>
      <w:marLeft w:val="0"/>
      <w:marRight w:val="0"/>
      <w:marTop w:val="0"/>
      <w:marBottom w:val="0"/>
      <w:divBdr>
        <w:top w:val="none" w:sz="0" w:space="0" w:color="auto"/>
        <w:left w:val="none" w:sz="0" w:space="0" w:color="auto"/>
        <w:bottom w:val="none" w:sz="0" w:space="0" w:color="auto"/>
        <w:right w:val="none" w:sz="0" w:space="0" w:color="auto"/>
      </w:divBdr>
      <w:divsChild>
        <w:div w:id="68233291">
          <w:marLeft w:val="547"/>
          <w:marRight w:val="0"/>
          <w:marTop w:val="154"/>
          <w:marBottom w:val="0"/>
          <w:divBdr>
            <w:top w:val="none" w:sz="0" w:space="0" w:color="auto"/>
            <w:left w:val="none" w:sz="0" w:space="0" w:color="auto"/>
            <w:bottom w:val="none" w:sz="0" w:space="0" w:color="auto"/>
            <w:right w:val="none" w:sz="0" w:space="0" w:color="auto"/>
          </w:divBdr>
        </w:div>
        <w:div w:id="310209470">
          <w:marLeft w:val="547"/>
          <w:marRight w:val="0"/>
          <w:marTop w:val="154"/>
          <w:marBottom w:val="0"/>
          <w:divBdr>
            <w:top w:val="none" w:sz="0" w:space="0" w:color="auto"/>
            <w:left w:val="none" w:sz="0" w:space="0" w:color="auto"/>
            <w:bottom w:val="none" w:sz="0" w:space="0" w:color="auto"/>
            <w:right w:val="none" w:sz="0" w:space="0" w:color="auto"/>
          </w:divBdr>
        </w:div>
        <w:div w:id="1073241043">
          <w:marLeft w:val="547"/>
          <w:marRight w:val="0"/>
          <w:marTop w:val="154"/>
          <w:marBottom w:val="0"/>
          <w:divBdr>
            <w:top w:val="none" w:sz="0" w:space="0" w:color="auto"/>
            <w:left w:val="none" w:sz="0" w:space="0" w:color="auto"/>
            <w:bottom w:val="none" w:sz="0" w:space="0" w:color="auto"/>
            <w:right w:val="none" w:sz="0" w:space="0" w:color="auto"/>
          </w:divBdr>
        </w:div>
      </w:divsChild>
    </w:div>
    <w:div w:id="1847868625">
      <w:bodyDiv w:val="1"/>
      <w:marLeft w:val="0"/>
      <w:marRight w:val="0"/>
      <w:marTop w:val="0"/>
      <w:marBottom w:val="0"/>
      <w:divBdr>
        <w:top w:val="none" w:sz="0" w:space="0" w:color="auto"/>
        <w:left w:val="none" w:sz="0" w:space="0" w:color="auto"/>
        <w:bottom w:val="none" w:sz="0" w:space="0" w:color="auto"/>
        <w:right w:val="none" w:sz="0" w:space="0" w:color="auto"/>
      </w:divBdr>
      <w:divsChild>
        <w:div w:id="1075972057">
          <w:marLeft w:val="547"/>
          <w:marRight w:val="0"/>
          <w:marTop w:val="154"/>
          <w:marBottom w:val="0"/>
          <w:divBdr>
            <w:top w:val="none" w:sz="0" w:space="0" w:color="auto"/>
            <w:left w:val="none" w:sz="0" w:space="0" w:color="auto"/>
            <w:bottom w:val="none" w:sz="0" w:space="0" w:color="auto"/>
            <w:right w:val="none" w:sz="0" w:space="0" w:color="auto"/>
          </w:divBdr>
        </w:div>
        <w:div w:id="566375836">
          <w:marLeft w:val="547"/>
          <w:marRight w:val="0"/>
          <w:marTop w:val="154"/>
          <w:marBottom w:val="0"/>
          <w:divBdr>
            <w:top w:val="none" w:sz="0" w:space="0" w:color="auto"/>
            <w:left w:val="none" w:sz="0" w:space="0" w:color="auto"/>
            <w:bottom w:val="none" w:sz="0" w:space="0" w:color="auto"/>
            <w:right w:val="none" w:sz="0" w:space="0" w:color="auto"/>
          </w:divBdr>
        </w:div>
        <w:div w:id="1204906848">
          <w:marLeft w:val="547"/>
          <w:marRight w:val="0"/>
          <w:marTop w:val="154"/>
          <w:marBottom w:val="0"/>
          <w:divBdr>
            <w:top w:val="none" w:sz="0" w:space="0" w:color="auto"/>
            <w:left w:val="none" w:sz="0" w:space="0" w:color="auto"/>
            <w:bottom w:val="none" w:sz="0" w:space="0" w:color="auto"/>
            <w:right w:val="none" w:sz="0" w:space="0" w:color="auto"/>
          </w:divBdr>
        </w:div>
        <w:div w:id="1863787639">
          <w:marLeft w:val="1166"/>
          <w:marRight w:val="0"/>
          <w:marTop w:val="134"/>
          <w:marBottom w:val="0"/>
          <w:divBdr>
            <w:top w:val="none" w:sz="0" w:space="0" w:color="auto"/>
            <w:left w:val="none" w:sz="0" w:space="0" w:color="auto"/>
            <w:bottom w:val="none" w:sz="0" w:space="0" w:color="auto"/>
            <w:right w:val="none" w:sz="0" w:space="0" w:color="auto"/>
          </w:divBdr>
        </w:div>
      </w:divsChild>
    </w:div>
    <w:div w:id="1894074627">
      <w:bodyDiv w:val="1"/>
      <w:marLeft w:val="0"/>
      <w:marRight w:val="0"/>
      <w:marTop w:val="0"/>
      <w:marBottom w:val="0"/>
      <w:divBdr>
        <w:top w:val="none" w:sz="0" w:space="0" w:color="auto"/>
        <w:left w:val="none" w:sz="0" w:space="0" w:color="auto"/>
        <w:bottom w:val="none" w:sz="0" w:space="0" w:color="auto"/>
        <w:right w:val="none" w:sz="0" w:space="0" w:color="auto"/>
      </w:divBdr>
    </w:div>
    <w:div w:id="1993173332">
      <w:bodyDiv w:val="1"/>
      <w:marLeft w:val="0"/>
      <w:marRight w:val="0"/>
      <w:marTop w:val="0"/>
      <w:marBottom w:val="0"/>
      <w:divBdr>
        <w:top w:val="none" w:sz="0" w:space="0" w:color="auto"/>
        <w:left w:val="none" w:sz="0" w:space="0" w:color="auto"/>
        <w:bottom w:val="none" w:sz="0" w:space="0" w:color="auto"/>
        <w:right w:val="none" w:sz="0" w:space="0" w:color="auto"/>
      </w:divBdr>
      <w:divsChild>
        <w:div w:id="1742210192">
          <w:marLeft w:val="547"/>
          <w:marRight w:val="0"/>
          <w:marTop w:val="154"/>
          <w:marBottom w:val="0"/>
          <w:divBdr>
            <w:top w:val="none" w:sz="0" w:space="0" w:color="auto"/>
            <w:left w:val="none" w:sz="0" w:space="0" w:color="auto"/>
            <w:bottom w:val="none" w:sz="0" w:space="0" w:color="auto"/>
            <w:right w:val="none" w:sz="0" w:space="0" w:color="auto"/>
          </w:divBdr>
        </w:div>
        <w:div w:id="417479200">
          <w:marLeft w:val="547"/>
          <w:marRight w:val="0"/>
          <w:marTop w:val="154"/>
          <w:marBottom w:val="0"/>
          <w:divBdr>
            <w:top w:val="none" w:sz="0" w:space="0" w:color="auto"/>
            <w:left w:val="none" w:sz="0" w:space="0" w:color="auto"/>
            <w:bottom w:val="none" w:sz="0" w:space="0" w:color="auto"/>
            <w:right w:val="none" w:sz="0" w:space="0" w:color="auto"/>
          </w:divBdr>
        </w:div>
        <w:div w:id="940800102">
          <w:marLeft w:val="547"/>
          <w:marRight w:val="0"/>
          <w:marTop w:val="154"/>
          <w:marBottom w:val="0"/>
          <w:divBdr>
            <w:top w:val="none" w:sz="0" w:space="0" w:color="auto"/>
            <w:left w:val="none" w:sz="0" w:space="0" w:color="auto"/>
            <w:bottom w:val="none" w:sz="0" w:space="0" w:color="auto"/>
            <w:right w:val="none" w:sz="0" w:space="0" w:color="auto"/>
          </w:divBdr>
        </w:div>
        <w:div w:id="1431241785">
          <w:marLeft w:val="547"/>
          <w:marRight w:val="0"/>
          <w:marTop w:val="154"/>
          <w:marBottom w:val="0"/>
          <w:divBdr>
            <w:top w:val="none" w:sz="0" w:space="0" w:color="auto"/>
            <w:left w:val="none" w:sz="0" w:space="0" w:color="auto"/>
            <w:bottom w:val="none" w:sz="0" w:space="0" w:color="auto"/>
            <w:right w:val="none" w:sz="0" w:space="0" w:color="auto"/>
          </w:divBdr>
        </w:div>
      </w:divsChild>
    </w:div>
    <w:div w:id="214384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ub.vpl.ca/content/85898" TargetMode="External"/><Relationship Id="rId13" Type="http://schemas.openxmlformats.org/officeDocument/2006/relationships/image" Target="media/image1.png"/><Relationship Id="rId18" Type="http://schemas.openxmlformats.org/officeDocument/2006/relationships/hyperlink" Target="http://www.vpl.ca/lynda" TargetMode="External"/><Relationship Id="rId26" Type="http://schemas.openxmlformats.org/officeDocument/2006/relationships/hyperlink" Target="https://www.wpbeginner.com/beginners-guide/self-hosted-wordpress-org-vs-free-wordpress-com-infograph/"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google.ca" TargetMode="External"/><Relationship Id="rId42" Type="http://schemas.openxmlformats.org/officeDocument/2006/relationships/hyperlink" Target="http://www.wpbeginner.com/glossary/ta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lg_vpl@yahoo.ca" TargetMode="External"/><Relationship Id="rId17" Type="http://schemas.openxmlformats.org/officeDocument/2006/relationships/hyperlink" Target="http://www.vpl.ca/lynda"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pl.ca/lynda" TargetMode="Externa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hyperlink" Target="http://www.wpbeginner.com/glossary/catego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gvpl.wordpress.com"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guides.vpl.ca/c.php?g=698617&amp;p=4959380" TargetMode="External"/><Relationship Id="rId40" Type="http://schemas.openxmlformats.org/officeDocument/2006/relationships/hyperlink" Target="http://www.vpl.ca/trainingfeedbac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yperlink" Target="mailto:plgpractice@gmail.com" TargetMode="External"/><Relationship Id="rId19" Type="http://schemas.openxmlformats.org/officeDocument/2006/relationships/hyperlink" Target="http://guides.vpl.ca/" TargetMode="External"/><Relationship Id="rId31" Type="http://schemas.openxmlformats.org/officeDocument/2006/relationships/image" Target="media/image1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hub.vpl.ca/content/64490"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mailto:plgpractice@gmail.com" TargetMode="External"/><Relationship Id="rId35" Type="http://schemas.openxmlformats.org/officeDocument/2006/relationships/image" Target="media/image16.png"/><Relationship Id="rId43" Type="http://schemas.openxmlformats.org/officeDocument/2006/relationships/hyperlink" Target="http://www.wpbeginner.com/glossary/post-ty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13DF673-C183-436E-ABCF-C0B7A57B0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AA5C713B.dotm</Template>
  <TotalTime>1</TotalTime>
  <Pages>23</Pages>
  <Words>3751</Words>
  <Characters>21385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Vancouver Public Library</Company>
  <LinksUpToDate>false</LinksUpToDate>
  <CharactersWithSpaces>25086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Nichole DeMichelis</cp:lastModifiedBy>
  <cp:revision>3</cp:revision>
  <cp:lastPrinted>2019-02-11T21:18:00Z</cp:lastPrinted>
  <dcterms:created xsi:type="dcterms:W3CDTF">2019-02-12T00:06:00Z</dcterms:created>
  <dcterms:modified xsi:type="dcterms:W3CDTF">2019-02-12T00:09:00Z</dcterms:modified>
</cp:coreProperties>
</file>