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AEA" w:rsidRDefault="00797AEA">
      <w:r w:rsidRPr="00927E7D">
        <w:rPr>
          <w:noProof/>
          <w:lang w:eastAsia="en-CA"/>
        </w:rPr>
        <w:drawing>
          <wp:anchor distT="0" distB="0" distL="114300" distR="114300" simplePos="0" relativeHeight="251659264" behindDoc="0" locked="0" layoutInCell="1" allowOverlap="1" wp14:anchorId="456027E9" wp14:editId="14E7DF9A">
            <wp:simplePos x="0" y="0"/>
            <wp:positionH relativeFrom="margin">
              <wp:align>left</wp:align>
            </wp:positionH>
            <wp:positionV relativeFrom="paragraph">
              <wp:posOffset>-531458</wp:posOffset>
            </wp:positionV>
            <wp:extent cx="3000375" cy="523875"/>
            <wp:effectExtent l="0" t="0" r="9525" b="9525"/>
            <wp:wrapNone/>
            <wp:docPr id="8" name="Picture 14" descr="wvml_horizonta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vml_horizontal_colour"/>
                    <pic:cNvPicPr>
                      <a:picLocks noChangeAspect="1" noChangeArrowheads="1"/>
                    </pic:cNvPicPr>
                  </pic:nvPicPr>
                  <pic:blipFill>
                    <a:blip r:embed="rId8" cstate="print"/>
                    <a:srcRect/>
                    <a:stretch>
                      <a:fillRect/>
                    </a:stretch>
                  </pic:blipFill>
                  <pic:spPr bwMode="auto">
                    <a:xfrm>
                      <a:off x="0" y="0"/>
                      <a:ext cx="3000375" cy="523875"/>
                    </a:xfrm>
                    <a:prstGeom prst="rect">
                      <a:avLst/>
                    </a:prstGeom>
                    <a:noFill/>
                    <a:ln w="9525">
                      <a:noFill/>
                      <a:miter lim="800000"/>
                      <a:headEnd/>
                      <a:tailEnd/>
                    </a:ln>
                  </pic:spPr>
                </pic:pic>
              </a:graphicData>
            </a:graphic>
          </wp:anchor>
        </w:drawing>
      </w:r>
    </w:p>
    <w:p w:rsidR="00797AEA" w:rsidRDefault="00797AEA" w:rsidP="00797AEA">
      <w:pPr>
        <w:pStyle w:val="Heading1"/>
        <w:spacing w:before="0"/>
      </w:pPr>
      <w:r>
        <w:t>Design Document:</w:t>
      </w:r>
    </w:p>
    <w:sdt>
      <w:sdtPr>
        <w:id w:val="1789547016"/>
        <w:placeholder>
          <w:docPart w:val="CC2BA162415849E2A414C1C074879EFB"/>
        </w:placeholder>
      </w:sdtPr>
      <w:sdtEndPr/>
      <w:sdtContent>
        <w:p w:rsidR="00797AEA" w:rsidRPr="00797AEA" w:rsidRDefault="00E379C3" w:rsidP="00797AEA">
          <w:pPr>
            <w:pStyle w:val="Heading1"/>
            <w:pBdr>
              <w:bottom w:val="single" w:sz="6" w:space="1" w:color="auto"/>
            </w:pBdr>
            <w:spacing w:before="0"/>
          </w:pPr>
          <w:r>
            <w:t>Connect Online with Voice and Video</w:t>
          </w:r>
        </w:p>
      </w:sdtContent>
    </w:sdt>
    <w:p w:rsidR="00797AEA" w:rsidRDefault="00797AEA" w:rsidP="00797AEA"/>
    <w:p w:rsidR="00797AEA" w:rsidRDefault="00797AEA" w:rsidP="00797AEA">
      <w:pPr>
        <w:pStyle w:val="Heading2"/>
      </w:pPr>
      <w:r>
        <w:t>Class Description</w:t>
      </w:r>
    </w:p>
    <w:sdt>
      <w:sdtPr>
        <w:id w:val="1989823657"/>
        <w:placeholder>
          <w:docPart w:val="1D6CE9C61A5A4B3FB5BF16E49DCFA1CB"/>
        </w:placeholder>
      </w:sdtPr>
      <w:sdtEndPr/>
      <w:sdtContent>
        <w:p w:rsidR="00797AEA" w:rsidRPr="000774F2" w:rsidRDefault="000774F2" w:rsidP="00797AEA">
          <w:r w:rsidRPr="000774F2">
            <w:rPr>
              <w:rFonts w:cs="Arial"/>
              <w:color w:val="595250"/>
              <w:shd w:val="clear" w:color="auto" w:fill="FFFFFF"/>
            </w:rPr>
            <w:t xml:space="preserve">Learn how to keep in touch with family and friends using popular online services like Skype, </w:t>
          </w:r>
          <w:r w:rsidR="00726D5A" w:rsidRPr="000774F2">
            <w:rPr>
              <w:rFonts w:cs="Arial"/>
              <w:color w:val="595250"/>
              <w:shd w:val="clear" w:color="auto" w:fill="FFFFFF"/>
            </w:rPr>
            <w:t>WhatsApp</w:t>
          </w:r>
          <w:r w:rsidRPr="000774F2">
            <w:rPr>
              <w:rFonts w:cs="Arial"/>
              <w:color w:val="595250"/>
              <w:shd w:val="clear" w:color="auto" w:fill="FFFFFF"/>
            </w:rPr>
            <w:t>, Facetime and Google Hangouts.</w:t>
          </w:r>
        </w:p>
      </w:sdtContent>
    </w:sdt>
    <w:p w:rsidR="00797AEA" w:rsidRDefault="00797AEA" w:rsidP="00797AEA"/>
    <w:p w:rsidR="00797AEA" w:rsidRDefault="00797AEA" w:rsidP="00797AEA">
      <w:pPr>
        <w:pStyle w:val="Heading2"/>
      </w:pPr>
      <w:r>
        <w:t>Digital Life Skills Curriculum Theme</w:t>
      </w:r>
    </w:p>
    <w:sdt>
      <w:sdtPr>
        <w:id w:val="965242054"/>
        <w:placeholder>
          <w:docPart w:val="6C6CFB61433042268ABCEE68669422CC"/>
        </w:placeholder>
        <w:dropDownList>
          <w:listItem w:value="Choose a theme:"/>
          <w:listItem w:displayText="Use: baseline technical skills, including the ability to use common and specialized technologies, software and platforms. These enable participation in the digital economy, society and culture." w:value="Use: baseline technical skills, including the ability to use common and specialized technologies, software and platforms. These enable participation in the digital economy, society and culture."/>
          <w:listItem w:displayText="Understand: the ability to comprehend, contextualize and critically evaluate digital media. This includes the ability to find, evaluate and use information to communicate, collaborate and problem solve, and includes concepts of digital citizenship." w:value="Understand: the ability to comprehend, contextualize and critically evaluate digital media. This includes the ability to find, evaluate and use information to communicate, collaborate and problem solve, and includes concepts of digital citizenship."/>
          <w:listItem w:displayText="Create and Communicate: the ability to create content, adapt communications to context, create with rich media like images, video and sound and be an active contributor to the digital economy, society and culture." w:value="Create and Communicate: the ability to create content, adapt communications to context, create with rich media like images, video and sound and be an active contributor to the digital economy, society and culture."/>
          <w:listItem w:displayText="Be Inspired: an orientation to exploration and discovery, curiosity about new concepts and emerging technology, and the ability to see potential connections and applications for personal or community uses." w:value="Be Inspired: an orientation to exploration and discovery, curiosity about new concepts and emerging technology, and the ability to see potential connections and applications for personal or community uses."/>
        </w:dropDownList>
      </w:sdtPr>
      <w:sdtEndPr/>
      <w:sdtContent>
        <w:p w:rsidR="00797AEA" w:rsidRDefault="000774F2" w:rsidP="00797AEA">
          <w:r>
            <w:t>Use: baseline technical skills, including the ability to use common and specialized technologies, software and platforms. These enable participation in the digital economy, society and culture.</w:t>
          </w:r>
        </w:p>
      </w:sdtContent>
    </w:sdt>
    <w:p w:rsidR="0085078A" w:rsidRDefault="0085078A" w:rsidP="0085078A">
      <w:pPr>
        <w:pStyle w:val="Heading2"/>
      </w:pPr>
    </w:p>
    <w:p w:rsidR="0085078A" w:rsidRDefault="0085078A" w:rsidP="0085078A">
      <w:pPr>
        <w:pStyle w:val="Heading2"/>
      </w:pPr>
      <w:r>
        <w:t>Audience</w:t>
      </w:r>
    </w:p>
    <w:sdt>
      <w:sdtPr>
        <w:id w:val="916049781"/>
        <w:placeholder>
          <w:docPart w:val="F38EC30430BD49848E5326B027754879"/>
        </w:placeholder>
      </w:sdtPr>
      <w:sdtEndPr/>
      <w:sdtContent>
        <w:p w:rsidR="00E61FD8" w:rsidRDefault="00E61FD8" w:rsidP="0085078A">
          <w:r>
            <w:t>Adult</w:t>
          </w:r>
        </w:p>
        <w:p w:rsidR="0085078A" w:rsidRDefault="00C70D88" w:rsidP="0085078A"/>
      </w:sdtContent>
    </w:sdt>
    <w:p w:rsidR="0085078A" w:rsidRDefault="0085078A" w:rsidP="0085078A">
      <w:pPr>
        <w:pStyle w:val="Heading2"/>
      </w:pPr>
      <w:r>
        <w:t>Course Length</w:t>
      </w:r>
    </w:p>
    <w:sdt>
      <w:sdtPr>
        <w:id w:val="440185076"/>
        <w:placeholder>
          <w:docPart w:val="690B6BFD04624E38935B8F5EA06458F9"/>
        </w:placeholder>
      </w:sdtPr>
      <w:sdtEndPr/>
      <w:sdtContent>
        <w:p w:rsidR="0085078A" w:rsidRDefault="00E61FD8" w:rsidP="0085078A">
          <w:r>
            <w:t>90 minutes</w:t>
          </w:r>
        </w:p>
      </w:sdtContent>
    </w:sdt>
    <w:p w:rsidR="00606FF9" w:rsidRDefault="00606FF9" w:rsidP="00606FF9">
      <w:pPr>
        <w:pStyle w:val="Heading2"/>
      </w:pPr>
      <w:r>
        <w:t xml:space="preserve">Maximum Class Size: </w:t>
      </w:r>
    </w:p>
    <w:sdt>
      <w:sdtPr>
        <w:rPr>
          <w:color w:val="696969" w:themeColor="background2" w:themeShade="80"/>
        </w:rPr>
        <w:id w:val="1474643234"/>
        <w:placeholder>
          <w:docPart w:val="DefaultPlaceholder_1081868574"/>
        </w:placeholder>
      </w:sdtPr>
      <w:sdtEndPr/>
      <w:sdtContent>
        <w:p w:rsidR="00606FF9" w:rsidRPr="00606FF9" w:rsidRDefault="007A73A7" w:rsidP="00606FF9">
          <w:pPr>
            <w:rPr>
              <w:color w:val="696969" w:themeColor="background2" w:themeShade="80"/>
            </w:rPr>
          </w:pPr>
          <w:r>
            <w:rPr>
              <w:color w:val="696969" w:themeColor="background2" w:themeShade="80"/>
            </w:rPr>
            <w:t>16</w:t>
          </w:r>
        </w:p>
      </w:sdtContent>
    </w:sdt>
    <w:p w:rsidR="00606FF9" w:rsidRDefault="00606FF9" w:rsidP="0085078A">
      <w:pPr>
        <w:pStyle w:val="Heading2"/>
      </w:pPr>
    </w:p>
    <w:p w:rsidR="0085078A" w:rsidRDefault="0085078A" w:rsidP="0085078A">
      <w:pPr>
        <w:pStyle w:val="Heading2"/>
      </w:pPr>
      <w:r>
        <w:t>Training Method</w:t>
      </w:r>
    </w:p>
    <w:sdt>
      <w:sdtPr>
        <w:id w:val="-605046864"/>
        <w:placeholder>
          <w:docPart w:val="0A20ED442F5A4AA6B8016C34ED931725"/>
        </w:placeholder>
        <w:dropDownList>
          <w:listItem w:value="Choose a method"/>
          <w:listItem w:displayText="Instructor-led hands-on" w:value="Instructor-led hands-on"/>
          <w:listItem w:displayText="Instructor-led lecture/demo" w:value="Instructor-led lecture/demo"/>
          <w:listItem w:displayText="Student-led hands-on" w:value="Student-led hands-on"/>
          <w:listItem w:displayText="Drop-in/open format" w:value="Drop-in/open format"/>
          <w:listItem w:displayText="Other" w:value="Other"/>
        </w:dropDownList>
      </w:sdtPr>
      <w:sdtEndPr/>
      <w:sdtContent>
        <w:p w:rsidR="0085078A" w:rsidRDefault="00E379C3" w:rsidP="0085078A">
          <w:r>
            <w:t>Instructor-led lecture/demo</w:t>
          </w:r>
        </w:p>
      </w:sdtContent>
    </w:sdt>
    <w:p w:rsidR="001F36DC" w:rsidRDefault="001F36DC" w:rsidP="001F36DC">
      <w:pPr>
        <w:tabs>
          <w:tab w:val="left" w:pos="7192"/>
        </w:tabs>
      </w:pPr>
    </w:p>
    <w:p w:rsidR="001F36DC" w:rsidRDefault="001F36DC" w:rsidP="001F36DC">
      <w:pPr>
        <w:pStyle w:val="Heading2"/>
      </w:pPr>
      <w:r>
        <w:t>Purpose</w:t>
      </w:r>
    </w:p>
    <w:sdt>
      <w:sdtPr>
        <w:id w:val="1818073096"/>
        <w:placeholder>
          <w:docPart w:val="6863C3B4426442C585236AD403EFDD7A"/>
        </w:placeholder>
      </w:sdtPr>
      <w:sdtEndPr>
        <w:rPr>
          <w:color w:val="696969" w:themeColor="background2" w:themeShade="80"/>
        </w:rPr>
      </w:sdtEndPr>
      <w:sdtContent>
        <w:p w:rsidR="001F36DC" w:rsidRDefault="00E61FD8" w:rsidP="001F36DC">
          <w:pPr>
            <w:rPr>
              <w:color w:val="696969" w:themeColor="background2" w:themeShade="80"/>
            </w:rPr>
          </w:pPr>
          <w:r>
            <w:t xml:space="preserve">To enable learners to keep in touch with family and friends using their choice of popular online services (Skype, Facetime, Google Hangouts, </w:t>
          </w:r>
          <w:r w:rsidR="00726D5A">
            <w:t>and WhatsApp</w:t>
          </w:r>
          <w:r>
            <w:t>)</w:t>
          </w:r>
        </w:p>
      </w:sdtContent>
    </w:sdt>
    <w:p w:rsidR="001F36DC" w:rsidRDefault="001F36DC" w:rsidP="001F36DC">
      <w:pPr>
        <w:rPr>
          <w:color w:val="696969" w:themeColor="background2" w:themeShade="80"/>
        </w:rPr>
      </w:pPr>
    </w:p>
    <w:p w:rsidR="001F36DC" w:rsidRDefault="001F36DC" w:rsidP="001F36DC">
      <w:pPr>
        <w:pStyle w:val="Heading2"/>
      </w:pPr>
      <w:r>
        <w:t>Staff Requirements</w:t>
      </w:r>
    </w:p>
    <w:p w:rsidR="001F36DC" w:rsidRPr="001945DE" w:rsidRDefault="003F690A" w:rsidP="001945DE">
      <w:pPr>
        <w:rPr>
          <w:color w:val="696969" w:themeColor="background2" w:themeShade="80"/>
        </w:rPr>
      </w:pPr>
      <w:r>
        <w:t xml:space="preserve">Number of staff members: </w:t>
      </w:r>
      <w:sdt>
        <w:sdtPr>
          <w:id w:val="-677663614"/>
          <w:placeholder>
            <w:docPart w:val="4EC69924C6FD48B1890CADE947D07219"/>
          </w:placeholder>
        </w:sdtPr>
        <w:sdtEndPr/>
        <w:sdtContent>
          <w:r w:rsidR="00E61FD8">
            <w:t>1</w:t>
          </w:r>
        </w:sdtContent>
      </w:sdt>
    </w:p>
    <w:p w:rsidR="001945DE" w:rsidRDefault="001945DE" w:rsidP="001945DE">
      <w:r w:rsidRPr="001945DE">
        <w:t xml:space="preserve">Other requirements: </w:t>
      </w:r>
    </w:p>
    <w:p w:rsidR="00F977BA" w:rsidRDefault="00F977BA" w:rsidP="00F977BA">
      <w:pPr>
        <w:pStyle w:val="ListParagraph"/>
        <w:numPr>
          <w:ilvl w:val="0"/>
          <w:numId w:val="16"/>
        </w:numPr>
      </w:pPr>
      <w:r>
        <w:t>iPad</w:t>
      </w:r>
    </w:p>
    <w:p w:rsidR="00F977BA" w:rsidRPr="00F977BA" w:rsidRDefault="00385B94" w:rsidP="00F977BA">
      <w:pPr>
        <w:pStyle w:val="ListParagraph"/>
        <w:numPr>
          <w:ilvl w:val="0"/>
          <w:numId w:val="16"/>
        </w:numPr>
        <w:rPr>
          <w:rStyle w:val="Hyperlink"/>
          <w:color w:val="auto"/>
          <w:u w:val="none"/>
        </w:rPr>
      </w:pPr>
      <w:r>
        <w:t xml:space="preserve">Handout: </w:t>
      </w:r>
      <w:hyperlink r:id="rId9" w:history="1">
        <w:r>
          <w:rPr>
            <w:rStyle w:val="Hyperlink"/>
          </w:rPr>
          <w:t>DWV-#1339937-Connect Online with Voice  Video Activity Sheet</w:t>
        </w:r>
      </w:hyperlink>
    </w:p>
    <w:p w:rsidR="00B13B64" w:rsidRPr="00AF28A1" w:rsidRDefault="00B13B64" w:rsidP="00AF28A1">
      <w:pPr>
        <w:ind w:left="360"/>
        <w:rPr>
          <w:rStyle w:val="PlaceholderText"/>
          <w:color w:val="auto"/>
        </w:rPr>
      </w:pPr>
      <w:r w:rsidRPr="00B13B64">
        <w:lastRenderedPageBreak/>
        <w:t xml:space="preserve">Software requirements: </w:t>
      </w:r>
    </w:p>
    <w:p w:rsidR="00100F9E" w:rsidRDefault="00E61FD8" w:rsidP="00100F9E">
      <w:pPr>
        <w:pStyle w:val="ListParagraph"/>
        <w:numPr>
          <w:ilvl w:val="0"/>
          <w:numId w:val="10"/>
        </w:numPr>
      </w:pPr>
      <w:r>
        <w:t>Skype</w:t>
      </w:r>
      <w:r w:rsidR="00384C94">
        <w:t xml:space="preserve"> </w:t>
      </w:r>
    </w:p>
    <w:p w:rsidR="00384C94" w:rsidRDefault="0016787E" w:rsidP="00384C94">
      <w:pPr>
        <w:pStyle w:val="ListParagraph"/>
        <w:numPr>
          <w:ilvl w:val="1"/>
          <w:numId w:val="10"/>
        </w:numPr>
      </w:pPr>
      <w:r>
        <w:t>You’ll need to know the associated email address and password</w:t>
      </w:r>
    </w:p>
    <w:p w:rsidR="00E61FD8" w:rsidRDefault="00726D5A" w:rsidP="00100F9E">
      <w:pPr>
        <w:pStyle w:val="ListParagraph"/>
        <w:numPr>
          <w:ilvl w:val="0"/>
          <w:numId w:val="10"/>
        </w:numPr>
      </w:pPr>
      <w:r>
        <w:t>WhatsApp</w:t>
      </w:r>
    </w:p>
    <w:p w:rsidR="00384C94" w:rsidRDefault="00384C94" w:rsidP="00384C94">
      <w:pPr>
        <w:pStyle w:val="ListParagraph"/>
        <w:numPr>
          <w:ilvl w:val="1"/>
          <w:numId w:val="10"/>
        </w:numPr>
      </w:pPr>
      <w:r>
        <w:t>Not currently enabled on iPad</w:t>
      </w:r>
    </w:p>
    <w:p w:rsidR="00E61FD8" w:rsidRDefault="00E61FD8" w:rsidP="00100F9E">
      <w:pPr>
        <w:pStyle w:val="ListParagraph"/>
        <w:numPr>
          <w:ilvl w:val="0"/>
          <w:numId w:val="10"/>
        </w:numPr>
      </w:pPr>
      <w:r>
        <w:t>Google Hangouts</w:t>
      </w:r>
    </w:p>
    <w:p w:rsidR="0016787E" w:rsidRDefault="0016787E" w:rsidP="0016787E">
      <w:pPr>
        <w:pStyle w:val="ListParagraph"/>
        <w:numPr>
          <w:ilvl w:val="1"/>
          <w:numId w:val="10"/>
        </w:numPr>
      </w:pPr>
      <w:r>
        <w:t>You’ll need to know the associated email address and password</w:t>
      </w:r>
    </w:p>
    <w:p w:rsidR="00E61FD8" w:rsidRDefault="00E61FD8" w:rsidP="00100F9E">
      <w:pPr>
        <w:pStyle w:val="ListParagraph"/>
        <w:numPr>
          <w:ilvl w:val="0"/>
          <w:numId w:val="10"/>
        </w:numPr>
      </w:pPr>
      <w:r>
        <w:t>Facetime</w:t>
      </w:r>
    </w:p>
    <w:p w:rsidR="0016787E" w:rsidRDefault="0016787E" w:rsidP="0016787E">
      <w:pPr>
        <w:pStyle w:val="ListParagraph"/>
        <w:numPr>
          <w:ilvl w:val="1"/>
          <w:numId w:val="10"/>
        </w:numPr>
      </w:pPr>
      <w:r>
        <w:t>You’ll need to know the associated email address and password</w:t>
      </w:r>
    </w:p>
    <w:p w:rsidR="00384C94" w:rsidRDefault="00384C94" w:rsidP="00384C94">
      <w:pPr>
        <w:pStyle w:val="ListParagraph"/>
        <w:ind w:left="1440"/>
      </w:pPr>
    </w:p>
    <w:p w:rsidR="00B13B64" w:rsidRPr="00B13B64" w:rsidRDefault="00B13B64" w:rsidP="00100F9E">
      <w:pPr>
        <w:pStyle w:val="Heading2"/>
      </w:pPr>
      <w:r>
        <w:t>Patron Requirements</w:t>
      </w:r>
    </w:p>
    <w:p w:rsidR="00B74986" w:rsidRDefault="00384C94" w:rsidP="00B74986">
      <w:pPr>
        <w:pStyle w:val="ListParagraph"/>
        <w:numPr>
          <w:ilvl w:val="0"/>
          <w:numId w:val="10"/>
        </w:numPr>
        <w:rPr>
          <w:rStyle w:val="PlaceholderText"/>
          <w:color w:val="auto"/>
        </w:rPr>
      </w:pPr>
      <w:r>
        <w:rPr>
          <w:rStyle w:val="PlaceholderText"/>
          <w:color w:val="auto"/>
        </w:rPr>
        <w:t>None</w:t>
      </w:r>
    </w:p>
    <w:p w:rsidR="003B470D" w:rsidRPr="00100F9E" w:rsidRDefault="003B470D" w:rsidP="00384C94">
      <w:pPr>
        <w:pStyle w:val="ListParagraph"/>
      </w:pPr>
    </w:p>
    <w:p w:rsidR="00B13B64" w:rsidRDefault="00B13B64" w:rsidP="00B13B64">
      <w:pPr>
        <w:pStyle w:val="Heading2"/>
      </w:pPr>
      <w:r>
        <w:t>Learning Objectives</w:t>
      </w:r>
    </w:p>
    <w:p w:rsidR="00B13B64" w:rsidRDefault="00B13B64" w:rsidP="00B13B64">
      <w:r>
        <w:t>By the end of the session(s), learners will be able to:</w:t>
      </w:r>
    </w:p>
    <w:p w:rsidR="00E61FD8" w:rsidRDefault="00E61FD8" w:rsidP="00100F9E">
      <w:pPr>
        <w:pStyle w:val="ListParagraph"/>
        <w:numPr>
          <w:ilvl w:val="0"/>
          <w:numId w:val="10"/>
        </w:numPr>
        <w:rPr>
          <w:rStyle w:val="PlaceholderText"/>
          <w:color w:val="auto"/>
        </w:rPr>
      </w:pPr>
      <w:r>
        <w:rPr>
          <w:rStyle w:val="PlaceholderText"/>
          <w:color w:val="auto"/>
        </w:rPr>
        <w:t>Make an informed choice about which online service(s) they would like to use</w:t>
      </w:r>
    </w:p>
    <w:p w:rsidR="00E61FD8" w:rsidRDefault="00E61FD8" w:rsidP="00100F9E">
      <w:pPr>
        <w:pStyle w:val="ListParagraph"/>
        <w:numPr>
          <w:ilvl w:val="0"/>
          <w:numId w:val="10"/>
        </w:numPr>
        <w:rPr>
          <w:rStyle w:val="PlaceholderText"/>
          <w:color w:val="auto"/>
        </w:rPr>
      </w:pPr>
      <w:r>
        <w:rPr>
          <w:rStyle w:val="PlaceholderText"/>
          <w:color w:val="auto"/>
        </w:rPr>
        <w:t>Sign up for an account with the online service(s) of their choice</w:t>
      </w:r>
    </w:p>
    <w:p w:rsidR="00E61FD8" w:rsidRDefault="00E61FD8" w:rsidP="00100F9E">
      <w:pPr>
        <w:pStyle w:val="ListParagraph"/>
        <w:numPr>
          <w:ilvl w:val="0"/>
          <w:numId w:val="10"/>
        </w:numPr>
        <w:rPr>
          <w:rStyle w:val="PlaceholderText"/>
          <w:color w:val="auto"/>
        </w:rPr>
      </w:pPr>
      <w:r>
        <w:rPr>
          <w:rStyle w:val="PlaceholderText"/>
          <w:color w:val="auto"/>
        </w:rPr>
        <w:t>Make a voice and / or video call using the online service(s) of their choice</w:t>
      </w:r>
    </w:p>
    <w:p w:rsidR="00B13B64" w:rsidRDefault="00B13B64" w:rsidP="00B13B64"/>
    <w:p w:rsidR="00BA1C10" w:rsidRDefault="00BA1C10" w:rsidP="00BA1C10">
      <w:pPr>
        <w:pStyle w:val="Heading2"/>
      </w:pPr>
      <w:r>
        <w:t>Assessment Technique(s)</w:t>
      </w:r>
    </w:p>
    <w:sdt>
      <w:sdtPr>
        <w:id w:val="-936748932"/>
        <w:placeholder>
          <w:docPart w:val="98B56770C3C240C6A4518B1CDCE241DE"/>
        </w:placeholder>
      </w:sdtPr>
      <w:sdtEndPr/>
      <w:sdtContent>
        <w:p w:rsidR="00BA1C10" w:rsidRDefault="00AF28A1" w:rsidP="00BA1C10">
          <w:r>
            <w:t>Successful completion of class activities</w:t>
          </w:r>
        </w:p>
      </w:sdtContent>
    </w:sdt>
    <w:p w:rsidR="00AF28A1" w:rsidRDefault="00AF28A1" w:rsidP="00AF28A1"/>
    <w:p w:rsidR="00BA1C10" w:rsidRDefault="00BA1C10" w:rsidP="00AF28A1">
      <w:pPr>
        <w:pStyle w:val="Heading2"/>
      </w:pPr>
      <w:r>
        <w:t>Intro / Content Outline (3 mins)</w:t>
      </w:r>
    </w:p>
    <w:p w:rsidR="00BA1C10" w:rsidRDefault="00BA1C10" w:rsidP="00BA1C10">
      <w:pPr>
        <w:pStyle w:val="ListParagraph"/>
        <w:numPr>
          <w:ilvl w:val="0"/>
          <w:numId w:val="2"/>
        </w:numPr>
        <w:spacing w:after="0" w:line="240" w:lineRule="auto"/>
        <w:contextualSpacing w:val="0"/>
        <w:rPr>
          <w:rFonts w:eastAsia="MS Mincho"/>
          <w:lang w:eastAsia="ja-JP"/>
        </w:rPr>
      </w:pPr>
      <w:r>
        <w:rPr>
          <w:rFonts w:eastAsia="MS Mincho"/>
          <w:lang w:eastAsia="ja-JP"/>
        </w:rPr>
        <w:t>Welcome. Introduce self (write name on whiteboard/flipchart if possible)</w:t>
      </w:r>
    </w:p>
    <w:p w:rsidR="00BA1C10" w:rsidRDefault="00BA1C10" w:rsidP="00BA1C10">
      <w:pPr>
        <w:pStyle w:val="ListParagraph"/>
        <w:numPr>
          <w:ilvl w:val="0"/>
          <w:numId w:val="2"/>
        </w:numPr>
        <w:spacing w:after="0" w:line="240" w:lineRule="auto"/>
        <w:contextualSpacing w:val="0"/>
      </w:pPr>
      <w:r>
        <w:rPr>
          <w:rFonts w:eastAsia="MS Mincho"/>
          <w:lang w:eastAsia="ja-JP"/>
        </w:rPr>
        <w:t>Point out activities / objectives on handout</w:t>
      </w:r>
    </w:p>
    <w:p w:rsidR="00AF28A1" w:rsidRDefault="00AF28A1" w:rsidP="00454948">
      <w:pPr>
        <w:pStyle w:val="Heading2"/>
        <w:spacing w:after="240"/>
      </w:pPr>
    </w:p>
    <w:p w:rsidR="00AF28A1" w:rsidRDefault="00AF28A1">
      <w:pPr>
        <w:rPr>
          <w:rFonts w:asciiTheme="majorHAnsi" w:eastAsiaTheme="majorEastAsia" w:hAnsiTheme="majorHAnsi" w:cstheme="majorBidi"/>
          <w:color w:val="00287C" w:themeColor="accent1" w:themeShade="BF"/>
          <w:sz w:val="26"/>
          <w:szCs w:val="26"/>
        </w:rPr>
      </w:pPr>
      <w:r>
        <w:br w:type="page"/>
      </w:r>
    </w:p>
    <w:p w:rsidR="00454948" w:rsidRPr="00454948" w:rsidRDefault="00127306" w:rsidP="00454948">
      <w:pPr>
        <w:pStyle w:val="Heading2"/>
        <w:spacing w:after="240"/>
      </w:pPr>
      <w:r w:rsidRPr="00E2124A">
        <w:lastRenderedPageBreak/>
        <w:t>Talking Points, Topics, and Activities (</w:t>
      </w:r>
      <w:sdt>
        <w:sdtPr>
          <w:id w:val="1825932395"/>
          <w:placeholder>
            <w:docPart w:val="6F902C041FB345BC965B8C41F0D144A6"/>
          </w:placeholder>
        </w:sdtPr>
        <w:sdtEndPr/>
        <w:sdtContent>
          <w:r w:rsidR="00153083">
            <w:t xml:space="preserve">85 </w:t>
          </w:r>
        </w:sdtContent>
      </w:sdt>
      <w:r w:rsidRPr="00E2124A">
        <w:t>mins</w:t>
      </w:r>
      <w:r w:rsidR="00153083">
        <w:t>, includes approximately 30 mins for questions</w:t>
      </w:r>
      <w:r w:rsidRPr="00E2124A">
        <w:t>)</w:t>
      </w:r>
    </w:p>
    <w:p w:rsidR="00E61FD8" w:rsidRPr="00E61FD8" w:rsidRDefault="00C70D88" w:rsidP="00E61FD8">
      <w:pPr>
        <w:pStyle w:val="ListParagraph"/>
        <w:numPr>
          <w:ilvl w:val="0"/>
          <w:numId w:val="4"/>
        </w:numPr>
        <w:spacing w:after="240"/>
        <w:rPr>
          <w:rStyle w:val="PlaceholderText"/>
          <w:color w:val="auto"/>
        </w:rPr>
      </w:pPr>
      <w:sdt>
        <w:sdtPr>
          <w:rPr>
            <w:rStyle w:val="Heading2Char"/>
          </w:rPr>
          <w:id w:val="804897179"/>
          <w:placeholder>
            <w:docPart w:val="6C5F386EDF8D4D6D847BD900F365168B"/>
          </w:placeholder>
        </w:sdtPr>
        <w:sdtEndPr>
          <w:rPr>
            <w:rStyle w:val="DefaultParagraphFont"/>
            <w:rFonts w:asciiTheme="minorHAnsi" w:eastAsiaTheme="minorHAnsi" w:hAnsiTheme="minorHAnsi" w:cstheme="minorBidi"/>
            <w:color w:val="auto"/>
            <w:sz w:val="24"/>
            <w:szCs w:val="22"/>
          </w:rPr>
        </w:sdtEndPr>
        <w:sdtContent>
          <w:r w:rsidR="00E61FD8">
            <w:rPr>
              <w:rStyle w:val="Heading2Char"/>
            </w:rPr>
            <w:t>Make an informed choice about which online service(s) they would like to use</w:t>
          </w:r>
        </w:sdtContent>
      </w:sdt>
      <w:r w:rsidR="00454948" w:rsidRPr="00454948">
        <w:rPr>
          <w:rStyle w:val="Heading2Char"/>
        </w:rPr>
        <w:t>(</w:t>
      </w:r>
      <w:sdt>
        <w:sdtPr>
          <w:rPr>
            <w:rStyle w:val="Heading2Char"/>
          </w:rPr>
          <w:id w:val="1651941247"/>
          <w:placeholder>
            <w:docPart w:val="AB3164D727DB472CB788D38900C26F38"/>
          </w:placeholder>
        </w:sdtPr>
        <w:sdtEndPr>
          <w:rPr>
            <w:rStyle w:val="Heading2Char"/>
          </w:rPr>
        </w:sdtEndPr>
        <w:sdtContent>
          <w:r w:rsidR="003B470D">
            <w:rPr>
              <w:rStyle w:val="Heading2Char"/>
            </w:rPr>
            <w:t xml:space="preserve">20 </w:t>
          </w:r>
        </w:sdtContent>
      </w:sdt>
      <w:r w:rsidR="00454948" w:rsidRPr="00454948">
        <w:rPr>
          <w:rStyle w:val="Heading2Char"/>
        </w:rPr>
        <w:t>mins)</w:t>
      </w:r>
    </w:p>
    <w:p w:rsidR="00E61FD8" w:rsidRDefault="00E61FD8" w:rsidP="00E61FD8">
      <w:pPr>
        <w:pStyle w:val="ListParagraph"/>
        <w:spacing w:after="240"/>
      </w:pPr>
    </w:p>
    <w:p w:rsidR="00153083" w:rsidRDefault="00153083" w:rsidP="00454948">
      <w:pPr>
        <w:pStyle w:val="ListParagraph"/>
        <w:numPr>
          <w:ilvl w:val="1"/>
          <w:numId w:val="4"/>
        </w:numPr>
      </w:pPr>
      <w:r>
        <w:t>Common between all four services</w:t>
      </w:r>
    </w:p>
    <w:p w:rsidR="00153083" w:rsidRDefault="00153083" w:rsidP="00153083">
      <w:pPr>
        <w:pStyle w:val="ListParagraph"/>
        <w:numPr>
          <w:ilvl w:val="2"/>
          <w:numId w:val="4"/>
        </w:numPr>
      </w:pPr>
      <w:r>
        <w:t>Require a high-speed Internet connection to work</w:t>
      </w:r>
    </w:p>
    <w:p w:rsidR="00153083" w:rsidRDefault="00153083" w:rsidP="00153083">
      <w:pPr>
        <w:pStyle w:val="ListParagraph"/>
        <w:numPr>
          <w:ilvl w:val="2"/>
          <w:numId w:val="4"/>
        </w:numPr>
      </w:pPr>
      <w:r>
        <w:t>Require speakers and microphone (either built-in to your device or separate)</w:t>
      </w:r>
    </w:p>
    <w:p w:rsidR="00153083" w:rsidRDefault="00153083" w:rsidP="00153083">
      <w:pPr>
        <w:pStyle w:val="ListParagraph"/>
        <w:numPr>
          <w:ilvl w:val="2"/>
          <w:numId w:val="4"/>
        </w:numPr>
      </w:pPr>
      <w:r>
        <w:t>Require a webcam (either built-in or separate) to make video calls</w:t>
      </w:r>
    </w:p>
    <w:p w:rsidR="0003170E" w:rsidRDefault="00F5013E" w:rsidP="0003170E">
      <w:pPr>
        <w:pStyle w:val="ListParagraph"/>
        <w:numPr>
          <w:ilvl w:val="2"/>
          <w:numId w:val="4"/>
        </w:numPr>
      </w:pPr>
      <w:r>
        <w:t xml:space="preserve">Don’t use your minutes from your cellular plan; use your data plan (when not on a </w:t>
      </w:r>
      <w:r w:rsidR="00726D5A">
        <w:t>Wi-Fi</w:t>
      </w:r>
      <w:r>
        <w:t xml:space="preserve"> connection)</w:t>
      </w:r>
    </w:p>
    <w:p w:rsidR="003F0375" w:rsidRDefault="003F0375" w:rsidP="0003170E">
      <w:pPr>
        <w:pStyle w:val="ListParagraph"/>
        <w:numPr>
          <w:ilvl w:val="2"/>
          <w:numId w:val="4"/>
        </w:numPr>
      </w:pPr>
      <w:r>
        <w:t>The best way to decide which one(s) to use may be to use the one(s) that your friends and family are on</w:t>
      </w:r>
    </w:p>
    <w:p w:rsidR="00E61FD8" w:rsidRDefault="00E61FD8" w:rsidP="00454948">
      <w:pPr>
        <w:pStyle w:val="ListParagraph"/>
        <w:numPr>
          <w:ilvl w:val="1"/>
          <w:numId w:val="4"/>
        </w:numPr>
      </w:pPr>
      <w:r>
        <w:t>Skype</w:t>
      </w:r>
    </w:p>
    <w:p w:rsidR="00153083" w:rsidRDefault="00153083" w:rsidP="00153083">
      <w:pPr>
        <w:pStyle w:val="ListParagraph"/>
        <w:numPr>
          <w:ilvl w:val="2"/>
          <w:numId w:val="4"/>
        </w:numPr>
      </w:pPr>
      <w:r>
        <w:t>FREE program</w:t>
      </w:r>
    </w:p>
    <w:p w:rsidR="0003170E" w:rsidRDefault="0003170E" w:rsidP="0003170E">
      <w:pPr>
        <w:pStyle w:val="ListParagraph"/>
        <w:numPr>
          <w:ilvl w:val="2"/>
          <w:numId w:val="4"/>
        </w:numPr>
      </w:pPr>
      <w:r>
        <w:t>FREE way to make international calls</w:t>
      </w:r>
    </w:p>
    <w:p w:rsidR="00153083" w:rsidRDefault="00153083" w:rsidP="00153083">
      <w:pPr>
        <w:pStyle w:val="ListParagraph"/>
        <w:numPr>
          <w:ilvl w:val="2"/>
          <w:numId w:val="4"/>
        </w:numPr>
      </w:pPr>
      <w:r>
        <w:t>Can be used on a computer or mobile device</w:t>
      </w:r>
    </w:p>
    <w:p w:rsidR="00153083" w:rsidRDefault="00153083" w:rsidP="00153083">
      <w:pPr>
        <w:pStyle w:val="ListParagraph"/>
        <w:numPr>
          <w:ilvl w:val="2"/>
          <w:numId w:val="4"/>
        </w:numPr>
      </w:pPr>
      <w:r>
        <w:t>Can be used to make phone calls, video calls, group calls</w:t>
      </w:r>
    </w:p>
    <w:p w:rsidR="00F5013E" w:rsidRDefault="00F5013E" w:rsidP="00153083">
      <w:pPr>
        <w:pStyle w:val="ListParagraph"/>
        <w:numPr>
          <w:ilvl w:val="2"/>
          <w:numId w:val="4"/>
        </w:numPr>
      </w:pPr>
      <w:r>
        <w:t>Interactions are encrypted unless they involve the phone network (PSTN)</w:t>
      </w:r>
    </w:p>
    <w:p w:rsidR="00F977BA" w:rsidRDefault="00F977BA" w:rsidP="00F977BA">
      <w:pPr>
        <w:pStyle w:val="ListParagraph"/>
        <w:ind w:left="2160"/>
      </w:pPr>
    </w:p>
    <w:p w:rsidR="00E61FD8" w:rsidRDefault="00726D5A" w:rsidP="00454948">
      <w:pPr>
        <w:pStyle w:val="ListParagraph"/>
        <w:numPr>
          <w:ilvl w:val="1"/>
          <w:numId w:val="4"/>
        </w:numPr>
      </w:pPr>
      <w:r>
        <w:t>WhatsApp</w:t>
      </w:r>
    </w:p>
    <w:p w:rsidR="00F5013E" w:rsidRDefault="00F5013E" w:rsidP="00F5013E">
      <w:pPr>
        <w:pStyle w:val="ListParagraph"/>
        <w:numPr>
          <w:ilvl w:val="2"/>
          <w:numId w:val="4"/>
        </w:numPr>
      </w:pPr>
      <w:r>
        <w:t xml:space="preserve">App for desktop computers, </w:t>
      </w:r>
      <w:r w:rsidR="00AF28A1">
        <w:t xml:space="preserve">and </w:t>
      </w:r>
      <w:r>
        <w:t xml:space="preserve">smart </w:t>
      </w:r>
      <w:r w:rsidR="00AF28A1">
        <w:t>phones;</w:t>
      </w:r>
      <w:r>
        <w:t xml:space="preserve"> other mobile devices</w:t>
      </w:r>
      <w:r w:rsidR="00AF28A1">
        <w:t xml:space="preserve"> including iPad and iPod Touch are not currently supported</w:t>
      </w:r>
    </w:p>
    <w:p w:rsidR="00F5013E" w:rsidRDefault="008B2DAC" w:rsidP="00F5013E">
      <w:pPr>
        <w:pStyle w:val="ListParagraph"/>
        <w:numPr>
          <w:ilvl w:val="2"/>
          <w:numId w:val="4"/>
        </w:numPr>
      </w:pPr>
      <w:r>
        <w:t>FREE way to make international calls</w:t>
      </w:r>
    </w:p>
    <w:p w:rsidR="008B2DAC" w:rsidRDefault="008B2DAC" w:rsidP="008B2DAC">
      <w:pPr>
        <w:pStyle w:val="ListParagraph"/>
        <w:numPr>
          <w:ilvl w:val="2"/>
          <w:numId w:val="4"/>
        </w:numPr>
      </w:pPr>
      <w:r>
        <w:t>Can be used for text messaging, voice and video calls</w:t>
      </w:r>
      <w:r w:rsidR="004764D3">
        <w:t>; three-way group calling is coming soon</w:t>
      </w:r>
    </w:p>
    <w:p w:rsidR="00F5013E" w:rsidRDefault="00F5013E" w:rsidP="00F5013E">
      <w:pPr>
        <w:pStyle w:val="ListParagraph"/>
        <w:numPr>
          <w:ilvl w:val="2"/>
          <w:numId w:val="4"/>
        </w:numPr>
      </w:pPr>
      <w:r>
        <w:t>Offers end-to-end encryption</w:t>
      </w:r>
    </w:p>
    <w:p w:rsidR="00F977BA" w:rsidRDefault="00F977BA" w:rsidP="00F5013E">
      <w:pPr>
        <w:pStyle w:val="ListParagraph"/>
        <w:numPr>
          <w:ilvl w:val="2"/>
          <w:numId w:val="4"/>
        </w:numPr>
      </w:pPr>
      <w:r>
        <w:t>Owned by Facebook</w:t>
      </w:r>
    </w:p>
    <w:p w:rsidR="008B2DAC" w:rsidRDefault="008B2DAC" w:rsidP="008B2DAC">
      <w:pPr>
        <w:pStyle w:val="ListParagraph"/>
        <w:ind w:left="2160"/>
      </w:pPr>
    </w:p>
    <w:p w:rsidR="00E61FD8" w:rsidRDefault="00E61FD8" w:rsidP="00454948">
      <w:pPr>
        <w:pStyle w:val="ListParagraph"/>
        <w:numPr>
          <w:ilvl w:val="1"/>
          <w:numId w:val="4"/>
        </w:numPr>
      </w:pPr>
      <w:r>
        <w:t>Facetime</w:t>
      </w:r>
    </w:p>
    <w:p w:rsidR="009A171B" w:rsidRDefault="008B2DAC" w:rsidP="009A171B">
      <w:pPr>
        <w:pStyle w:val="ListParagraph"/>
        <w:numPr>
          <w:ilvl w:val="2"/>
          <w:numId w:val="4"/>
        </w:numPr>
      </w:pPr>
      <w:r>
        <w:t>Can only be used on Apple products; a</w:t>
      </w:r>
      <w:r w:rsidR="009A171B">
        <w:t>vailable on newer iOS devices (iPhone 4 or later; iPad 2 or later; iPod 4th generation or later)</w:t>
      </w:r>
    </w:p>
    <w:p w:rsidR="009A171B" w:rsidRDefault="009A171B" w:rsidP="008B2DAC">
      <w:pPr>
        <w:pStyle w:val="ListParagraph"/>
        <w:numPr>
          <w:ilvl w:val="2"/>
          <w:numId w:val="4"/>
        </w:numPr>
      </w:pPr>
      <w:r>
        <w:t xml:space="preserve">Free via </w:t>
      </w:r>
      <w:r w:rsidR="00726D5A">
        <w:t>Wi-Fi</w:t>
      </w:r>
      <w:r>
        <w:t xml:space="preserve"> connection</w:t>
      </w:r>
      <w:r w:rsidR="008B2DAC">
        <w:t>; u</w:t>
      </w:r>
      <w:r>
        <w:t>s</w:t>
      </w:r>
      <w:r w:rsidR="008B2DAC">
        <w:t xml:space="preserve">es cellular data over a 3G, 4G, 5G </w:t>
      </w:r>
      <w:r>
        <w:t>connection</w:t>
      </w:r>
    </w:p>
    <w:p w:rsidR="008B2DAC" w:rsidRDefault="008B2DAC" w:rsidP="008B2DAC">
      <w:pPr>
        <w:pStyle w:val="ListParagraph"/>
        <w:numPr>
          <w:ilvl w:val="2"/>
          <w:numId w:val="4"/>
        </w:numPr>
      </w:pPr>
      <w:r>
        <w:t>Can be used for two-way voice and video calls</w:t>
      </w:r>
    </w:p>
    <w:p w:rsidR="008B2DAC" w:rsidRDefault="008B2DAC" w:rsidP="008B2DAC">
      <w:pPr>
        <w:pStyle w:val="ListParagraph"/>
        <w:numPr>
          <w:ilvl w:val="2"/>
          <w:numId w:val="4"/>
        </w:numPr>
      </w:pPr>
      <w:r>
        <w:t>Offers end-to-end encryption</w:t>
      </w:r>
    </w:p>
    <w:p w:rsidR="008B2DAC" w:rsidRDefault="008B2DAC" w:rsidP="008B2DAC">
      <w:pPr>
        <w:pStyle w:val="ListParagraph"/>
        <w:ind w:left="2160"/>
      </w:pPr>
    </w:p>
    <w:p w:rsidR="00E61FD8" w:rsidRDefault="00E61FD8" w:rsidP="00454948">
      <w:pPr>
        <w:pStyle w:val="ListParagraph"/>
        <w:numPr>
          <w:ilvl w:val="1"/>
          <w:numId w:val="4"/>
        </w:numPr>
      </w:pPr>
      <w:r>
        <w:t>Google Hangouts</w:t>
      </w:r>
    </w:p>
    <w:p w:rsidR="00913CF9" w:rsidRDefault="00913CF9" w:rsidP="00454948">
      <w:pPr>
        <w:pStyle w:val="ListParagraph"/>
        <w:numPr>
          <w:ilvl w:val="2"/>
          <w:numId w:val="4"/>
        </w:numPr>
      </w:pPr>
      <w:r>
        <w:t>Can be used on a computer or mobile device</w:t>
      </w:r>
    </w:p>
    <w:p w:rsidR="0014295E" w:rsidRDefault="0014295E" w:rsidP="0014295E">
      <w:pPr>
        <w:pStyle w:val="ListParagraph"/>
        <w:numPr>
          <w:ilvl w:val="2"/>
          <w:numId w:val="4"/>
        </w:numPr>
      </w:pPr>
      <w:r>
        <w:lastRenderedPageBreak/>
        <w:t>FREE way to make local and long distance calls in Canada and most of the US via wireless connection</w:t>
      </w:r>
    </w:p>
    <w:p w:rsidR="00913CF9" w:rsidRDefault="00913CF9" w:rsidP="00913CF9">
      <w:pPr>
        <w:pStyle w:val="ListParagraph"/>
        <w:numPr>
          <w:ilvl w:val="2"/>
          <w:numId w:val="4"/>
        </w:numPr>
      </w:pPr>
      <w:r>
        <w:t>There is a cost for placing calls outside of Canada and the US</w:t>
      </w:r>
    </w:p>
    <w:p w:rsidR="0014295E" w:rsidRDefault="00913CF9" w:rsidP="0014295E">
      <w:pPr>
        <w:pStyle w:val="ListParagraph"/>
        <w:numPr>
          <w:ilvl w:val="2"/>
          <w:numId w:val="4"/>
        </w:numPr>
      </w:pPr>
      <w:r>
        <w:t>You need to have a Google account to use Google Hangouts</w:t>
      </w:r>
    </w:p>
    <w:p w:rsidR="0014295E" w:rsidRDefault="0014295E" w:rsidP="0014295E">
      <w:pPr>
        <w:pStyle w:val="ListParagraph"/>
        <w:numPr>
          <w:ilvl w:val="2"/>
          <w:numId w:val="4"/>
        </w:numPr>
      </w:pPr>
      <w:r>
        <w:t>Can be used to make phone calls, video calls, group calls</w:t>
      </w:r>
    </w:p>
    <w:p w:rsidR="00913CF9" w:rsidRDefault="00913CF9" w:rsidP="00913CF9">
      <w:pPr>
        <w:pStyle w:val="ListParagraph"/>
        <w:numPr>
          <w:ilvl w:val="2"/>
          <w:numId w:val="4"/>
        </w:numPr>
      </w:pPr>
      <w:r>
        <w:t>Data is encrypted in transit only; this means Googl</w:t>
      </w:r>
      <w:r w:rsidR="003F0375">
        <w:t>e has access to your data</w:t>
      </w:r>
    </w:p>
    <w:p w:rsidR="003F0375" w:rsidRDefault="003F0375" w:rsidP="003F0375">
      <w:pPr>
        <w:pStyle w:val="ListParagraph"/>
        <w:ind w:left="2160"/>
      </w:pPr>
    </w:p>
    <w:p w:rsidR="004764D3" w:rsidRDefault="00454948" w:rsidP="004764D3">
      <w:pPr>
        <w:ind w:left="720"/>
      </w:pPr>
      <w:r w:rsidRPr="00454948">
        <w:rPr>
          <w:b/>
        </w:rPr>
        <w:t>ACTIVITY</w:t>
      </w:r>
      <w:r w:rsidR="004764D3">
        <w:rPr>
          <w:b/>
        </w:rPr>
        <w:t xml:space="preserve"> 1</w:t>
      </w:r>
      <w:r>
        <w:t xml:space="preserve">: Walk participants through Activity #1 on </w:t>
      </w:r>
      <w:r>
        <w:rPr>
          <w:i/>
        </w:rPr>
        <w:t>Activity Sheet</w:t>
      </w:r>
      <w:r>
        <w:t xml:space="preserve"> (reinforce the learning points in this section).</w:t>
      </w:r>
    </w:p>
    <w:p w:rsidR="004764D3" w:rsidRPr="004764D3" w:rsidRDefault="004764D3" w:rsidP="004764D3">
      <w:pPr>
        <w:pStyle w:val="ListParagraph"/>
        <w:numPr>
          <w:ilvl w:val="0"/>
          <w:numId w:val="14"/>
        </w:numPr>
      </w:pPr>
      <w:r w:rsidRPr="004764D3">
        <w:rPr>
          <w:lang w:val="en-US"/>
        </w:rPr>
        <w:t xml:space="preserve">If you have an </w:t>
      </w:r>
      <w:r w:rsidRPr="004764D3">
        <w:rPr>
          <w:b/>
          <w:lang w:val="en-US"/>
        </w:rPr>
        <w:t>Android</w:t>
      </w:r>
      <w:r w:rsidRPr="004764D3">
        <w:rPr>
          <w:lang w:val="en-US"/>
        </w:rPr>
        <w:t xml:space="preserve"> device, which service(s) are not available to you?</w:t>
      </w:r>
    </w:p>
    <w:p w:rsidR="004764D3" w:rsidRPr="00265802" w:rsidRDefault="004764D3" w:rsidP="004764D3">
      <w:pPr>
        <w:pStyle w:val="ListParagraph"/>
        <w:numPr>
          <w:ilvl w:val="1"/>
          <w:numId w:val="14"/>
        </w:numPr>
        <w:rPr>
          <w:i/>
        </w:rPr>
      </w:pPr>
      <w:r w:rsidRPr="00265802">
        <w:rPr>
          <w:i/>
          <w:lang w:val="en-US"/>
        </w:rPr>
        <w:t>Facetime is only available on newer iOS devices</w:t>
      </w:r>
    </w:p>
    <w:p w:rsidR="004764D3" w:rsidRPr="004764D3" w:rsidRDefault="004764D3" w:rsidP="004764D3">
      <w:pPr>
        <w:pStyle w:val="ListParagraph"/>
        <w:numPr>
          <w:ilvl w:val="0"/>
          <w:numId w:val="14"/>
        </w:numPr>
      </w:pPr>
      <w:r w:rsidRPr="004764D3">
        <w:rPr>
          <w:lang w:val="en-US"/>
        </w:rPr>
        <w:t xml:space="preserve">If you want to make an </w:t>
      </w:r>
      <w:r w:rsidRPr="004764D3">
        <w:rPr>
          <w:b/>
          <w:lang w:val="en-US"/>
        </w:rPr>
        <w:t xml:space="preserve">international call </w:t>
      </w:r>
      <w:r w:rsidRPr="004764D3">
        <w:rPr>
          <w:lang w:val="en-US"/>
        </w:rPr>
        <w:t>to Iran, which service will charge you?</w:t>
      </w:r>
    </w:p>
    <w:p w:rsidR="004764D3" w:rsidRPr="00265802" w:rsidRDefault="004764D3" w:rsidP="004764D3">
      <w:pPr>
        <w:pStyle w:val="ListParagraph"/>
        <w:numPr>
          <w:ilvl w:val="1"/>
          <w:numId w:val="14"/>
        </w:numPr>
        <w:rPr>
          <w:i/>
        </w:rPr>
      </w:pPr>
      <w:r w:rsidRPr="00265802">
        <w:rPr>
          <w:i/>
          <w:lang w:val="en-US"/>
        </w:rPr>
        <w:t>Google Hangouts; Skype if the call is placed over the phone lines</w:t>
      </w:r>
    </w:p>
    <w:p w:rsidR="004764D3" w:rsidRPr="004764D3" w:rsidRDefault="004764D3" w:rsidP="004764D3">
      <w:pPr>
        <w:pStyle w:val="ListParagraph"/>
        <w:numPr>
          <w:ilvl w:val="0"/>
          <w:numId w:val="14"/>
        </w:numPr>
      </w:pPr>
      <w:r w:rsidRPr="004764D3">
        <w:rPr>
          <w:lang w:val="en-US"/>
        </w:rPr>
        <w:t xml:space="preserve">If making </w:t>
      </w:r>
      <w:r w:rsidRPr="004764D3">
        <w:rPr>
          <w:b/>
          <w:lang w:val="en-US"/>
        </w:rPr>
        <w:t>group calls</w:t>
      </w:r>
      <w:r w:rsidRPr="004764D3">
        <w:rPr>
          <w:lang w:val="en-US"/>
        </w:rPr>
        <w:t xml:space="preserve"> is important, which service(s) are best for you?</w:t>
      </w:r>
    </w:p>
    <w:p w:rsidR="004764D3" w:rsidRPr="00265802" w:rsidRDefault="004764D3" w:rsidP="004764D3">
      <w:pPr>
        <w:pStyle w:val="ListParagraph"/>
        <w:numPr>
          <w:ilvl w:val="1"/>
          <w:numId w:val="14"/>
        </w:numPr>
        <w:rPr>
          <w:i/>
        </w:rPr>
      </w:pPr>
      <w:r w:rsidRPr="00265802">
        <w:rPr>
          <w:i/>
          <w:lang w:val="en-US"/>
        </w:rPr>
        <w:t>Skype and Google Hangouts</w:t>
      </w:r>
    </w:p>
    <w:p w:rsidR="004764D3" w:rsidRPr="004764D3" w:rsidRDefault="004764D3" w:rsidP="004764D3">
      <w:pPr>
        <w:pStyle w:val="ListParagraph"/>
        <w:numPr>
          <w:ilvl w:val="0"/>
          <w:numId w:val="14"/>
        </w:numPr>
      </w:pPr>
      <w:r w:rsidRPr="004764D3">
        <w:rPr>
          <w:lang w:val="en-US"/>
        </w:rPr>
        <w:t xml:space="preserve">If </w:t>
      </w:r>
      <w:r w:rsidRPr="004764D3">
        <w:rPr>
          <w:b/>
          <w:lang w:val="en-US"/>
        </w:rPr>
        <w:t>encryption</w:t>
      </w:r>
      <w:r w:rsidRPr="004764D3">
        <w:rPr>
          <w:lang w:val="en-US"/>
        </w:rPr>
        <w:t xml:space="preserve"> is a priority for you, which service(s) are most secure?</w:t>
      </w:r>
    </w:p>
    <w:p w:rsidR="004764D3" w:rsidRPr="00265802" w:rsidRDefault="004764D3" w:rsidP="004764D3">
      <w:pPr>
        <w:pStyle w:val="ListParagraph"/>
        <w:numPr>
          <w:ilvl w:val="1"/>
          <w:numId w:val="14"/>
        </w:numPr>
        <w:rPr>
          <w:i/>
        </w:rPr>
      </w:pPr>
      <w:r w:rsidRPr="00265802">
        <w:rPr>
          <w:i/>
          <w:lang w:val="en-US"/>
        </w:rPr>
        <w:t>Facetime and WhatsApp; Skype provided the call is made over a wireless network</w:t>
      </w:r>
    </w:p>
    <w:p w:rsidR="00454948" w:rsidRDefault="00454948" w:rsidP="00454948">
      <w:pPr>
        <w:ind w:left="1080"/>
      </w:pPr>
    </w:p>
    <w:p w:rsidR="00CC75E7" w:rsidRDefault="00C70D88" w:rsidP="00CC75E7">
      <w:pPr>
        <w:pStyle w:val="Heading2"/>
        <w:numPr>
          <w:ilvl w:val="0"/>
          <w:numId w:val="4"/>
        </w:numPr>
      </w:pPr>
      <w:sdt>
        <w:sdtPr>
          <w:id w:val="999629134"/>
          <w:placeholder>
            <w:docPart w:val="6F6BBFC1DE6E48D3A47282D53FC42E5D"/>
          </w:placeholder>
        </w:sdtPr>
        <w:sdtEndPr/>
        <w:sdtContent>
          <w:r w:rsidR="00E61FD8">
            <w:t>Sign up for an account with the online service(s) of their choice</w:t>
          </w:r>
        </w:sdtContent>
      </w:sdt>
      <w:r w:rsidR="00454948">
        <w:t>(</w:t>
      </w:r>
      <w:sdt>
        <w:sdtPr>
          <w:id w:val="-42909497"/>
          <w:placeholder>
            <w:docPart w:val="7C881E1ABC13456F9ED33B1891C9888F"/>
          </w:placeholder>
        </w:sdtPr>
        <w:sdtEndPr/>
        <w:sdtContent>
          <w:r w:rsidR="004764D3">
            <w:t xml:space="preserve">15 </w:t>
          </w:r>
        </w:sdtContent>
      </w:sdt>
      <w:r w:rsidR="00CC75E7">
        <w:t xml:space="preserve">mins) </w:t>
      </w:r>
    </w:p>
    <w:p w:rsidR="00E61FD8" w:rsidRDefault="00E61FD8" w:rsidP="00CC75E7">
      <w:pPr>
        <w:pStyle w:val="ListParagraph"/>
        <w:numPr>
          <w:ilvl w:val="0"/>
          <w:numId w:val="5"/>
        </w:numPr>
      </w:pPr>
      <w:r>
        <w:t>Skype</w:t>
      </w:r>
    </w:p>
    <w:p w:rsidR="00BD3D48" w:rsidRPr="00BD3D48" w:rsidRDefault="00BD3D48" w:rsidP="00BD3D48">
      <w:pPr>
        <w:pStyle w:val="ListParagraph"/>
        <w:numPr>
          <w:ilvl w:val="1"/>
          <w:numId w:val="5"/>
        </w:numPr>
        <w:rPr>
          <w:szCs w:val="24"/>
        </w:rPr>
      </w:pPr>
      <w:r w:rsidRPr="00BD3D48">
        <w:rPr>
          <w:szCs w:val="24"/>
        </w:rPr>
        <w:t xml:space="preserve">If you already have a @hotmail.com account or @outlook.com account, you have a Skype account </w:t>
      </w:r>
    </w:p>
    <w:p w:rsidR="00BD3D48" w:rsidRPr="00BD3D48" w:rsidRDefault="00BD3D48" w:rsidP="00BD3D48">
      <w:pPr>
        <w:pStyle w:val="ListParagraph"/>
        <w:numPr>
          <w:ilvl w:val="1"/>
          <w:numId w:val="5"/>
        </w:numPr>
        <w:rPr>
          <w:szCs w:val="24"/>
        </w:rPr>
      </w:pPr>
      <w:r w:rsidRPr="00BD3D48">
        <w:rPr>
          <w:szCs w:val="24"/>
        </w:rPr>
        <w:t xml:space="preserve">If you don’t you can sign up at </w:t>
      </w:r>
      <w:hyperlink r:id="rId10" w:tgtFrame="_blank" w:history="1">
        <w:r w:rsidRPr="00BD3D48">
          <w:rPr>
            <w:rStyle w:val="Hyperlink"/>
            <w:b/>
            <w:bCs/>
            <w:color w:val="324698"/>
            <w:szCs w:val="24"/>
            <w:bdr w:val="none" w:sz="0" w:space="0" w:color="auto" w:frame="1"/>
            <w:shd w:val="clear" w:color="auto" w:fill="FFFFFF"/>
          </w:rPr>
          <w:t>http://web.skype.com</w:t>
        </w:r>
      </w:hyperlink>
    </w:p>
    <w:p w:rsidR="00BD3D48" w:rsidRDefault="00BD3D48" w:rsidP="00BD3D48">
      <w:pPr>
        <w:pStyle w:val="ListParagraph"/>
        <w:numPr>
          <w:ilvl w:val="1"/>
          <w:numId w:val="5"/>
        </w:numPr>
      </w:pPr>
      <w:r>
        <w:t>Click “Create new account”</w:t>
      </w:r>
    </w:p>
    <w:p w:rsidR="00BD3D48" w:rsidRDefault="00BD3D48" w:rsidP="00BD3D48">
      <w:pPr>
        <w:pStyle w:val="ListParagraph"/>
        <w:numPr>
          <w:ilvl w:val="1"/>
          <w:numId w:val="5"/>
        </w:numPr>
      </w:pPr>
      <w:r>
        <w:t>Follow steps to create account</w:t>
      </w:r>
    </w:p>
    <w:p w:rsidR="00BD3D48" w:rsidRDefault="00BD3D48" w:rsidP="00BD3D48">
      <w:pPr>
        <w:pStyle w:val="ListParagraph"/>
        <w:numPr>
          <w:ilvl w:val="2"/>
          <w:numId w:val="5"/>
        </w:numPr>
      </w:pPr>
      <w:r>
        <w:t>Username – the name people will use to find you on Skype</w:t>
      </w:r>
    </w:p>
    <w:p w:rsidR="00BD3D48" w:rsidRDefault="00BD3D48" w:rsidP="00BD3D48">
      <w:pPr>
        <w:pStyle w:val="ListParagraph"/>
        <w:numPr>
          <w:ilvl w:val="1"/>
          <w:numId w:val="5"/>
        </w:numPr>
      </w:pPr>
      <w:r>
        <w:t xml:space="preserve">You’ll be phoned or emailed and given a code.  Enter that code once you receive it </w:t>
      </w:r>
    </w:p>
    <w:p w:rsidR="00E61FD8" w:rsidRDefault="00726D5A" w:rsidP="00CC75E7">
      <w:pPr>
        <w:pStyle w:val="ListParagraph"/>
        <w:numPr>
          <w:ilvl w:val="0"/>
          <w:numId w:val="5"/>
        </w:numPr>
      </w:pPr>
      <w:r>
        <w:t>WhatsApp</w:t>
      </w:r>
    </w:p>
    <w:p w:rsidR="007C7419" w:rsidRDefault="007C7419" w:rsidP="007C7419">
      <w:pPr>
        <w:pStyle w:val="ListParagraph"/>
        <w:numPr>
          <w:ilvl w:val="1"/>
          <w:numId w:val="5"/>
        </w:numPr>
      </w:pPr>
      <w:r>
        <w:t xml:space="preserve">You need to create a </w:t>
      </w:r>
      <w:r w:rsidR="00726D5A">
        <w:t>WhatsApp</w:t>
      </w:r>
      <w:r>
        <w:t xml:space="preserve"> account </w:t>
      </w:r>
      <w:r w:rsidR="004B5494">
        <w:t>by following the prompts</w:t>
      </w:r>
    </w:p>
    <w:p w:rsidR="004B5494" w:rsidRDefault="004B5494" w:rsidP="004B5494">
      <w:pPr>
        <w:pStyle w:val="ListParagraph"/>
        <w:numPr>
          <w:ilvl w:val="1"/>
          <w:numId w:val="5"/>
        </w:numPr>
      </w:pPr>
      <w:r>
        <w:t>You need to agree to the Terms of Service and Privacy Policy</w:t>
      </w:r>
    </w:p>
    <w:p w:rsidR="004B5494" w:rsidRDefault="004B5494" w:rsidP="004B5494">
      <w:pPr>
        <w:pStyle w:val="ListParagraph"/>
        <w:numPr>
          <w:ilvl w:val="1"/>
          <w:numId w:val="5"/>
        </w:numPr>
      </w:pPr>
      <w:r>
        <w:t xml:space="preserve">You can connect your </w:t>
      </w:r>
      <w:r w:rsidR="00726D5A">
        <w:t>WhatsApp</w:t>
      </w:r>
      <w:r>
        <w:t xml:space="preserve"> account to your Facebook profile; this is optional</w:t>
      </w:r>
    </w:p>
    <w:p w:rsidR="00E61FD8" w:rsidRDefault="00E61FD8" w:rsidP="00CC75E7">
      <w:pPr>
        <w:pStyle w:val="ListParagraph"/>
        <w:numPr>
          <w:ilvl w:val="0"/>
          <w:numId w:val="5"/>
        </w:numPr>
      </w:pPr>
      <w:r>
        <w:t>Facetime</w:t>
      </w:r>
    </w:p>
    <w:p w:rsidR="004B5494" w:rsidRDefault="009A171B" w:rsidP="00913CF9">
      <w:pPr>
        <w:pStyle w:val="ListParagraph"/>
        <w:numPr>
          <w:ilvl w:val="1"/>
          <w:numId w:val="5"/>
        </w:numPr>
      </w:pPr>
      <w:r>
        <w:t>Facetime automatically detects your phone number for iPhones</w:t>
      </w:r>
    </w:p>
    <w:p w:rsidR="009A171B" w:rsidRDefault="009A171B" w:rsidP="00913CF9">
      <w:pPr>
        <w:pStyle w:val="ListParagraph"/>
        <w:numPr>
          <w:ilvl w:val="1"/>
          <w:numId w:val="5"/>
        </w:numPr>
      </w:pPr>
      <w:r>
        <w:t>You need to have an Apple ID to use Facetime</w:t>
      </w:r>
    </w:p>
    <w:p w:rsidR="00E61FD8" w:rsidRDefault="00E61FD8" w:rsidP="00CC75E7">
      <w:pPr>
        <w:pStyle w:val="ListParagraph"/>
        <w:numPr>
          <w:ilvl w:val="0"/>
          <w:numId w:val="5"/>
        </w:numPr>
      </w:pPr>
      <w:r>
        <w:lastRenderedPageBreak/>
        <w:t>Google Hangouts</w:t>
      </w:r>
    </w:p>
    <w:p w:rsidR="009A171B" w:rsidRDefault="009A171B" w:rsidP="009A171B">
      <w:pPr>
        <w:pStyle w:val="ListParagraph"/>
        <w:numPr>
          <w:ilvl w:val="1"/>
          <w:numId w:val="5"/>
        </w:numPr>
      </w:pPr>
      <w:r>
        <w:t>Sign up for a Google account; if you have Gmail, you already have one</w:t>
      </w:r>
    </w:p>
    <w:p w:rsidR="0035628A" w:rsidRDefault="0035628A" w:rsidP="0035628A">
      <w:pPr>
        <w:rPr>
          <w:b/>
        </w:rPr>
      </w:pPr>
    </w:p>
    <w:p w:rsidR="0035628A" w:rsidRDefault="0035628A" w:rsidP="0035628A">
      <w:pPr>
        <w:ind w:left="720"/>
      </w:pPr>
      <w:r w:rsidRPr="0035628A">
        <w:rPr>
          <w:b/>
        </w:rPr>
        <w:t>ACTIVITY</w:t>
      </w:r>
      <w:r>
        <w:rPr>
          <w:b/>
        </w:rPr>
        <w:t xml:space="preserve"> 2</w:t>
      </w:r>
      <w:r>
        <w:t xml:space="preserve">: Walk participants through Activity #1 on </w:t>
      </w:r>
      <w:r w:rsidRPr="0035628A">
        <w:rPr>
          <w:i/>
        </w:rPr>
        <w:t>Activity Sheet</w:t>
      </w:r>
      <w:r>
        <w:t xml:space="preserve"> (reinforce the learning points in this section).</w:t>
      </w:r>
    </w:p>
    <w:p w:rsidR="0035628A" w:rsidRDefault="0035628A" w:rsidP="0035628A">
      <w:pPr>
        <w:ind w:left="720"/>
      </w:pPr>
    </w:p>
    <w:p w:rsidR="0035628A" w:rsidRDefault="0035628A" w:rsidP="0035628A">
      <w:pPr>
        <w:pStyle w:val="ListParagraph"/>
        <w:numPr>
          <w:ilvl w:val="0"/>
          <w:numId w:val="5"/>
        </w:numPr>
        <w:spacing w:after="0" w:line="240" w:lineRule="auto"/>
        <w:rPr>
          <w:lang w:val="en-US"/>
        </w:rPr>
      </w:pPr>
      <w:r>
        <w:rPr>
          <w:lang w:val="en-US"/>
        </w:rPr>
        <w:t>If you have an account with Google (Gmail, YouTube), you already have access to ____________</w:t>
      </w:r>
      <w:r w:rsidR="00265802">
        <w:rPr>
          <w:lang w:val="en-US"/>
        </w:rPr>
        <w:t xml:space="preserve"> </w:t>
      </w:r>
      <w:r w:rsidR="00265802" w:rsidRPr="00265802">
        <w:rPr>
          <w:i/>
          <w:lang w:val="en-US"/>
        </w:rPr>
        <w:t>(Google Hangouts)</w:t>
      </w:r>
    </w:p>
    <w:p w:rsidR="0035628A" w:rsidRDefault="0035628A" w:rsidP="0035628A">
      <w:pPr>
        <w:pStyle w:val="ListParagraph"/>
        <w:spacing w:after="0" w:line="240" w:lineRule="auto"/>
        <w:rPr>
          <w:lang w:val="en-US"/>
        </w:rPr>
      </w:pPr>
    </w:p>
    <w:p w:rsidR="0035628A" w:rsidRDefault="0035628A" w:rsidP="0035628A">
      <w:pPr>
        <w:pStyle w:val="ListParagraph"/>
        <w:numPr>
          <w:ilvl w:val="0"/>
          <w:numId w:val="5"/>
        </w:numPr>
        <w:spacing w:after="0" w:line="240" w:lineRule="auto"/>
        <w:rPr>
          <w:lang w:val="en-US"/>
        </w:rPr>
      </w:pPr>
      <w:r>
        <w:rPr>
          <w:lang w:val="en-US"/>
        </w:rPr>
        <w:t>If you have an Apple ID, you don’t need an additional account to access ____________________</w:t>
      </w:r>
      <w:r w:rsidR="00265802">
        <w:rPr>
          <w:lang w:val="en-US"/>
        </w:rPr>
        <w:t xml:space="preserve"> </w:t>
      </w:r>
      <w:r w:rsidR="00265802" w:rsidRPr="00265802">
        <w:rPr>
          <w:i/>
          <w:lang w:val="en-US"/>
        </w:rPr>
        <w:t>(Facetime)</w:t>
      </w:r>
    </w:p>
    <w:p w:rsidR="0035628A" w:rsidRPr="008B6D5F" w:rsidRDefault="0035628A" w:rsidP="0035628A">
      <w:pPr>
        <w:pStyle w:val="ListParagraph"/>
        <w:rPr>
          <w:szCs w:val="24"/>
        </w:rPr>
      </w:pPr>
    </w:p>
    <w:p w:rsidR="0035628A" w:rsidRPr="008B6D5F" w:rsidRDefault="0035628A" w:rsidP="0035628A">
      <w:pPr>
        <w:pStyle w:val="ListParagraph"/>
        <w:numPr>
          <w:ilvl w:val="0"/>
          <w:numId w:val="5"/>
        </w:numPr>
        <w:spacing w:after="0" w:line="360" w:lineRule="auto"/>
        <w:rPr>
          <w:lang w:val="en-US"/>
        </w:rPr>
      </w:pPr>
      <w:r w:rsidRPr="008B6D5F">
        <w:rPr>
          <w:szCs w:val="24"/>
        </w:rPr>
        <w:t xml:space="preserve">If you already have a @hotmail.com account or @outlook.com account, you have a </w:t>
      </w:r>
      <w:r>
        <w:rPr>
          <w:szCs w:val="24"/>
        </w:rPr>
        <w:t xml:space="preserve">__________ account.  </w:t>
      </w:r>
      <w:r w:rsidRPr="008B6D5F">
        <w:rPr>
          <w:szCs w:val="24"/>
        </w:rPr>
        <w:t xml:space="preserve">If you don’t you can sign up at </w:t>
      </w:r>
      <w:r w:rsidRPr="008B6D5F">
        <w:rPr>
          <w:bCs/>
          <w:szCs w:val="24"/>
          <w:bdr w:val="none" w:sz="0" w:space="0" w:color="auto" w:frame="1"/>
          <w:shd w:val="clear" w:color="auto" w:fill="FFFFFF"/>
        </w:rPr>
        <w:t>______________________</w:t>
      </w:r>
      <w:r w:rsidR="00265802">
        <w:rPr>
          <w:bCs/>
          <w:szCs w:val="24"/>
          <w:bdr w:val="none" w:sz="0" w:space="0" w:color="auto" w:frame="1"/>
          <w:shd w:val="clear" w:color="auto" w:fill="FFFFFF"/>
        </w:rPr>
        <w:t xml:space="preserve"> </w:t>
      </w:r>
      <w:r w:rsidR="00265802" w:rsidRPr="00265802">
        <w:rPr>
          <w:bCs/>
          <w:i/>
          <w:szCs w:val="24"/>
          <w:bdr w:val="none" w:sz="0" w:space="0" w:color="auto" w:frame="1"/>
          <w:shd w:val="clear" w:color="auto" w:fill="FFFFFF"/>
        </w:rPr>
        <w:t xml:space="preserve">(Skype, </w:t>
      </w:r>
      <w:hyperlink r:id="rId11" w:history="1">
        <w:r w:rsidR="00265802" w:rsidRPr="00265802">
          <w:rPr>
            <w:rStyle w:val="Hyperlink"/>
            <w:bCs/>
            <w:i/>
            <w:szCs w:val="24"/>
            <w:bdr w:val="none" w:sz="0" w:space="0" w:color="auto" w:frame="1"/>
            <w:shd w:val="clear" w:color="auto" w:fill="FFFFFF"/>
          </w:rPr>
          <w:t>http://web.skype.com</w:t>
        </w:r>
      </w:hyperlink>
      <w:r w:rsidR="00265802" w:rsidRPr="00265802">
        <w:rPr>
          <w:bCs/>
          <w:i/>
          <w:szCs w:val="24"/>
          <w:bdr w:val="none" w:sz="0" w:space="0" w:color="auto" w:frame="1"/>
          <w:shd w:val="clear" w:color="auto" w:fill="FFFFFF"/>
        </w:rPr>
        <w:t>)</w:t>
      </w:r>
      <w:r w:rsidR="00265802">
        <w:rPr>
          <w:bCs/>
          <w:szCs w:val="24"/>
          <w:bdr w:val="none" w:sz="0" w:space="0" w:color="auto" w:frame="1"/>
          <w:shd w:val="clear" w:color="auto" w:fill="FFFFFF"/>
        </w:rPr>
        <w:t xml:space="preserve"> </w:t>
      </w:r>
    </w:p>
    <w:p w:rsidR="0035628A" w:rsidRPr="008B6D5F" w:rsidRDefault="0035628A" w:rsidP="0035628A">
      <w:pPr>
        <w:pStyle w:val="ListParagraph"/>
        <w:rPr>
          <w:lang w:val="en-US"/>
        </w:rPr>
      </w:pPr>
    </w:p>
    <w:p w:rsidR="0035628A" w:rsidRDefault="0035628A" w:rsidP="0035628A">
      <w:pPr>
        <w:pStyle w:val="ListParagraph"/>
        <w:numPr>
          <w:ilvl w:val="0"/>
          <w:numId w:val="5"/>
        </w:numPr>
        <w:spacing w:after="0" w:line="360" w:lineRule="auto"/>
        <w:rPr>
          <w:lang w:val="en-US"/>
        </w:rPr>
      </w:pPr>
      <w:r>
        <w:rPr>
          <w:lang w:val="en-US"/>
        </w:rPr>
        <w:t>No matter what email accounts you have, you need to specifically create an account with this service _________________</w:t>
      </w:r>
      <w:r w:rsidR="00265802">
        <w:rPr>
          <w:lang w:val="en-US"/>
        </w:rPr>
        <w:t xml:space="preserve"> </w:t>
      </w:r>
      <w:r w:rsidR="00265802" w:rsidRPr="00265802">
        <w:rPr>
          <w:i/>
          <w:lang w:val="en-US"/>
        </w:rPr>
        <w:t>(WhatsApp)</w:t>
      </w:r>
    </w:p>
    <w:p w:rsidR="0035628A" w:rsidRDefault="0035628A" w:rsidP="0035628A"/>
    <w:p w:rsidR="00E61FD8" w:rsidRDefault="00C70D88" w:rsidP="00E61FD8">
      <w:pPr>
        <w:pStyle w:val="Heading2"/>
        <w:numPr>
          <w:ilvl w:val="0"/>
          <w:numId w:val="4"/>
        </w:numPr>
      </w:pPr>
      <w:sdt>
        <w:sdtPr>
          <w:id w:val="-977916622"/>
          <w:placeholder>
            <w:docPart w:val="444A407FE8FA4674ACCDBDD3AC843B76"/>
          </w:placeholder>
        </w:sdtPr>
        <w:sdtEndPr/>
        <w:sdtContent>
          <w:r w:rsidR="00E61FD8">
            <w:t>Make a voice and / or video call with the online service(s) of their choice</w:t>
          </w:r>
        </w:sdtContent>
      </w:sdt>
      <w:r w:rsidR="00E61FD8">
        <w:t>(</w:t>
      </w:r>
      <w:sdt>
        <w:sdtPr>
          <w:id w:val="662430931"/>
          <w:placeholder>
            <w:docPart w:val="2D4E6F5F247144038D533170E251F53A"/>
          </w:placeholder>
        </w:sdtPr>
        <w:sdtEndPr/>
        <w:sdtContent>
          <w:r w:rsidR="00907D98">
            <w:t xml:space="preserve">50 </w:t>
          </w:r>
        </w:sdtContent>
      </w:sdt>
      <w:r w:rsidR="00E61FD8">
        <w:t xml:space="preserve">mins) </w:t>
      </w:r>
    </w:p>
    <w:p w:rsidR="00E61FD8" w:rsidRDefault="00E61FD8" w:rsidP="00E61FD8">
      <w:pPr>
        <w:pStyle w:val="ListParagraph"/>
        <w:numPr>
          <w:ilvl w:val="0"/>
          <w:numId w:val="5"/>
        </w:numPr>
      </w:pPr>
      <w:r>
        <w:t>Skype</w:t>
      </w:r>
    </w:p>
    <w:p w:rsidR="00BD3D48" w:rsidRDefault="00BD3D48" w:rsidP="00BD3D48">
      <w:pPr>
        <w:pStyle w:val="ListParagraph"/>
        <w:numPr>
          <w:ilvl w:val="1"/>
          <w:numId w:val="5"/>
        </w:numPr>
      </w:pPr>
      <w:r>
        <w:t>You can find people to Skype with using their name, username, email address</w:t>
      </w:r>
      <w:r w:rsidR="0028507E">
        <w:t xml:space="preserve">, or phone number (Note: the information </w:t>
      </w:r>
      <w:r w:rsidR="004F30B3">
        <w:t>you can search is the information your contacts have provided to Skype, so if you sign up with your married name (vs. your maiden name), for example, people who search your maiden name won’ t be able to find you; same with home vs. mobile phone numbers; accounts shared between couples/families</w:t>
      </w:r>
    </w:p>
    <w:p w:rsidR="00BD3D48" w:rsidRDefault="00BD3D48" w:rsidP="00BD3D48">
      <w:pPr>
        <w:pStyle w:val="ListParagraph"/>
        <w:numPr>
          <w:ilvl w:val="1"/>
          <w:numId w:val="5"/>
        </w:numPr>
      </w:pPr>
      <w:r>
        <w:t xml:space="preserve">Demonstrate </w:t>
      </w:r>
      <w:r w:rsidR="00E63246">
        <w:t>different ways to look for people</w:t>
      </w:r>
    </w:p>
    <w:p w:rsidR="00E63246" w:rsidRDefault="00E63246" w:rsidP="00E63246">
      <w:pPr>
        <w:pStyle w:val="ListParagraph"/>
        <w:numPr>
          <w:ilvl w:val="2"/>
          <w:numId w:val="5"/>
        </w:numPr>
      </w:pPr>
      <w:r>
        <w:t xml:space="preserve">Name / Username </w:t>
      </w:r>
    </w:p>
    <w:p w:rsidR="00E63246" w:rsidRDefault="00E63246" w:rsidP="00E63246">
      <w:pPr>
        <w:pStyle w:val="ListParagraph"/>
        <w:numPr>
          <w:ilvl w:val="2"/>
          <w:numId w:val="5"/>
        </w:numPr>
      </w:pPr>
      <w:r>
        <w:t>Email address</w:t>
      </w:r>
    </w:p>
    <w:p w:rsidR="00E63246" w:rsidRPr="00EE6840" w:rsidRDefault="00E63246" w:rsidP="00E63246">
      <w:pPr>
        <w:pStyle w:val="ListParagraph"/>
        <w:numPr>
          <w:ilvl w:val="2"/>
          <w:numId w:val="5"/>
        </w:numPr>
        <w:rPr>
          <w:rStyle w:val="Hyperlink"/>
          <w:color w:val="auto"/>
          <w:u w:val="none"/>
        </w:rPr>
      </w:pPr>
      <w:r>
        <w:t>Phone number</w:t>
      </w:r>
    </w:p>
    <w:p w:rsidR="00EE6840" w:rsidRDefault="00E63246" w:rsidP="00EE6840">
      <w:pPr>
        <w:pStyle w:val="ListParagraph"/>
        <w:numPr>
          <w:ilvl w:val="2"/>
          <w:numId w:val="5"/>
        </w:numPr>
      </w:pPr>
      <w:r>
        <w:t xml:space="preserve">Note:  </w:t>
      </w:r>
      <w:r w:rsidR="00EE6840" w:rsidRPr="00EE6840">
        <w:t xml:space="preserve">Contacts </w:t>
      </w:r>
      <w:r>
        <w:rPr>
          <w:b/>
        </w:rPr>
        <w:t xml:space="preserve">no longer </w:t>
      </w:r>
      <w:r>
        <w:t>need to</w:t>
      </w:r>
      <w:r w:rsidR="00EE6840" w:rsidRPr="00EE6840">
        <w:t xml:space="preserve"> accept your request before they become contacts (like friends on Facebook)</w:t>
      </w:r>
    </w:p>
    <w:p w:rsidR="00BD3D48" w:rsidRDefault="00BD3D48" w:rsidP="00BD3D48">
      <w:pPr>
        <w:pStyle w:val="ListParagraph"/>
        <w:numPr>
          <w:ilvl w:val="1"/>
          <w:numId w:val="5"/>
        </w:numPr>
      </w:pPr>
      <w:r>
        <w:t xml:space="preserve">Demonstrate making a test call </w:t>
      </w:r>
      <w:r>
        <w:rPr>
          <w:b/>
        </w:rPr>
        <w:t xml:space="preserve">Echo/Sound Test Service </w:t>
      </w:r>
      <w:r>
        <w:t>(tests Internet</w:t>
      </w:r>
      <w:r w:rsidR="008A3ADD">
        <w:t xml:space="preserve"> connection, volume, equipment); see also </w:t>
      </w:r>
      <w:hyperlink r:id="rId12" w:history="1">
        <w:r w:rsidRPr="000324F0">
          <w:rPr>
            <w:rStyle w:val="Hyperlink"/>
          </w:rPr>
          <w:t>https://www.gcflearnfree.org/skype-2016/making-voice-calls-with-skype/1/</w:t>
        </w:r>
      </w:hyperlink>
    </w:p>
    <w:p w:rsidR="00BD3D48" w:rsidRDefault="00F5013E" w:rsidP="00BD3D48">
      <w:pPr>
        <w:pStyle w:val="ListParagraph"/>
        <w:numPr>
          <w:ilvl w:val="1"/>
          <w:numId w:val="5"/>
        </w:numPr>
      </w:pPr>
      <w:r>
        <w:t>Call button</w:t>
      </w:r>
    </w:p>
    <w:p w:rsidR="00F5013E" w:rsidRDefault="00F5013E" w:rsidP="00BD3D48">
      <w:pPr>
        <w:pStyle w:val="ListParagraph"/>
        <w:numPr>
          <w:ilvl w:val="1"/>
          <w:numId w:val="5"/>
        </w:numPr>
      </w:pPr>
      <w:r>
        <w:t>Ending calls</w:t>
      </w:r>
    </w:p>
    <w:p w:rsidR="00F5013E" w:rsidRDefault="00F5013E" w:rsidP="00BD3D48">
      <w:pPr>
        <w:pStyle w:val="ListParagraph"/>
        <w:numPr>
          <w:ilvl w:val="1"/>
          <w:numId w:val="5"/>
        </w:numPr>
      </w:pPr>
      <w:r>
        <w:t>Answering calls</w:t>
      </w:r>
    </w:p>
    <w:p w:rsidR="00F5013E" w:rsidRDefault="00F5013E" w:rsidP="00F5013E">
      <w:pPr>
        <w:pStyle w:val="ListParagraph"/>
        <w:numPr>
          <w:ilvl w:val="1"/>
          <w:numId w:val="5"/>
        </w:numPr>
      </w:pPr>
      <w:r>
        <w:t>Video call button</w:t>
      </w:r>
    </w:p>
    <w:p w:rsidR="00F5013E" w:rsidRDefault="00F5013E" w:rsidP="00F5013E">
      <w:pPr>
        <w:pStyle w:val="ListParagraph"/>
        <w:numPr>
          <w:ilvl w:val="1"/>
          <w:numId w:val="5"/>
        </w:numPr>
      </w:pPr>
      <w:r>
        <w:t>Ending calls (the same as with voice calls)</w:t>
      </w:r>
    </w:p>
    <w:p w:rsidR="00F5013E" w:rsidRDefault="00F5013E" w:rsidP="00F5013E">
      <w:pPr>
        <w:pStyle w:val="ListParagraph"/>
        <w:numPr>
          <w:ilvl w:val="1"/>
          <w:numId w:val="5"/>
        </w:numPr>
      </w:pPr>
      <w:r>
        <w:t>Answering calls</w:t>
      </w:r>
    </w:p>
    <w:p w:rsidR="004B5494" w:rsidRDefault="004B5494" w:rsidP="00F5013E">
      <w:pPr>
        <w:pStyle w:val="ListParagraph"/>
        <w:numPr>
          <w:ilvl w:val="1"/>
          <w:numId w:val="5"/>
        </w:numPr>
      </w:pPr>
      <w:r>
        <w:t>You can call to a phone with Skype, but this costs money</w:t>
      </w:r>
    </w:p>
    <w:p w:rsidR="00F5013E" w:rsidRDefault="00F5013E" w:rsidP="00F5013E">
      <w:pPr>
        <w:pStyle w:val="ListParagraph"/>
        <w:numPr>
          <w:ilvl w:val="1"/>
          <w:numId w:val="5"/>
        </w:numPr>
      </w:pPr>
      <w:r>
        <w:t>Where to get help with Skype (</w:t>
      </w:r>
      <w:hyperlink r:id="rId13" w:history="1">
        <w:r w:rsidRPr="000324F0">
          <w:rPr>
            <w:rStyle w:val="Hyperlink"/>
          </w:rPr>
          <w:t>https://support.skype.com/en/faq/FA12046/how-can-i-get-support-for-skype</w:t>
        </w:r>
      </w:hyperlink>
      <w:r>
        <w:t xml:space="preserve">) </w:t>
      </w:r>
    </w:p>
    <w:p w:rsidR="00913CF9" w:rsidRDefault="00726D5A" w:rsidP="00913CF9">
      <w:pPr>
        <w:pStyle w:val="ListParagraph"/>
        <w:numPr>
          <w:ilvl w:val="0"/>
          <w:numId w:val="5"/>
        </w:numPr>
      </w:pPr>
      <w:r>
        <w:t>WhatsApp</w:t>
      </w:r>
    </w:p>
    <w:p w:rsidR="00913CF9" w:rsidRDefault="00913CF9" w:rsidP="00913CF9">
      <w:pPr>
        <w:pStyle w:val="ListParagraph"/>
        <w:numPr>
          <w:ilvl w:val="1"/>
          <w:numId w:val="5"/>
        </w:numPr>
      </w:pPr>
      <w:r>
        <w:t xml:space="preserve">How to make a voice call from contacts; how to answer a call </w:t>
      </w:r>
      <w:hyperlink r:id="rId14" w:history="1">
        <w:r w:rsidRPr="000324F0">
          <w:rPr>
            <w:rStyle w:val="Hyperlink"/>
          </w:rPr>
          <w:t>https://www.gcflearnfree.org/whatsapp/voice-calls/1/</w:t>
        </w:r>
      </w:hyperlink>
      <w:r>
        <w:t xml:space="preserve"> </w:t>
      </w:r>
    </w:p>
    <w:p w:rsidR="00E61FD8" w:rsidRDefault="00E61FD8" w:rsidP="00E61FD8">
      <w:pPr>
        <w:pStyle w:val="ListParagraph"/>
        <w:numPr>
          <w:ilvl w:val="0"/>
          <w:numId w:val="5"/>
        </w:numPr>
      </w:pPr>
      <w:r>
        <w:t>Facetime</w:t>
      </w:r>
    </w:p>
    <w:p w:rsidR="000419F3" w:rsidRDefault="000419F3" w:rsidP="000419F3">
      <w:pPr>
        <w:pStyle w:val="ListParagraph"/>
        <w:numPr>
          <w:ilvl w:val="1"/>
          <w:numId w:val="5"/>
        </w:numPr>
      </w:pPr>
      <w:r>
        <w:t>To Facetime someone, they must be in your contacts on your Apple device.  You can add / remove contacts via the contacts app</w:t>
      </w:r>
    </w:p>
    <w:p w:rsidR="000419F3" w:rsidRDefault="000419F3" w:rsidP="000419F3">
      <w:pPr>
        <w:pStyle w:val="ListParagraph"/>
        <w:numPr>
          <w:ilvl w:val="1"/>
          <w:numId w:val="5"/>
        </w:numPr>
      </w:pPr>
      <w:r>
        <w:t>Search for people by name, phone number or email</w:t>
      </w:r>
    </w:p>
    <w:p w:rsidR="000419F3" w:rsidRDefault="000419F3" w:rsidP="000419F3">
      <w:pPr>
        <w:pStyle w:val="ListParagraph"/>
        <w:numPr>
          <w:ilvl w:val="1"/>
          <w:numId w:val="5"/>
        </w:numPr>
      </w:pPr>
      <w:r>
        <w:t>If a contact you’d like to Facetime is not on an Apple device, the phone and video call buttons will be greyed out</w:t>
      </w:r>
    </w:p>
    <w:p w:rsidR="003F0375" w:rsidRDefault="00E61FD8" w:rsidP="003F0375">
      <w:pPr>
        <w:pStyle w:val="ListParagraph"/>
        <w:numPr>
          <w:ilvl w:val="0"/>
          <w:numId w:val="5"/>
        </w:numPr>
      </w:pPr>
      <w:r>
        <w:t>Google Hangouts</w:t>
      </w:r>
    </w:p>
    <w:p w:rsidR="000419F3" w:rsidRDefault="000419F3" w:rsidP="003F0375">
      <w:pPr>
        <w:pStyle w:val="ListParagraph"/>
        <w:numPr>
          <w:ilvl w:val="1"/>
          <w:numId w:val="5"/>
        </w:numPr>
      </w:pPr>
      <w:r>
        <w:t>On computers, y</w:t>
      </w:r>
      <w:r w:rsidR="003F0375">
        <w:t>ou can access Google Hangouts from your Gmail account (bottom left of the page); you can also download the extension for Chrome (not c</w:t>
      </w:r>
      <w:r>
        <w:t>ompatible with other browsers)</w:t>
      </w:r>
    </w:p>
    <w:p w:rsidR="003F0375" w:rsidRDefault="000419F3" w:rsidP="003F0375">
      <w:pPr>
        <w:pStyle w:val="ListParagraph"/>
        <w:numPr>
          <w:ilvl w:val="1"/>
          <w:numId w:val="5"/>
        </w:numPr>
      </w:pPr>
      <w:r>
        <w:t>Y</w:t>
      </w:r>
      <w:r w:rsidR="003F0375">
        <w:t>ou can download an app on mobile devices</w:t>
      </w:r>
    </w:p>
    <w:p w:rsidR="003F0375" w:rsidRDefault="003F0375" w:rsidP="003F0375">
      <w:pPr>
        <w:pStyle w:val="ListParagraph"/>
        <w:numPr>
          <w:ilvl w:val="1"/>
          <w:numId w:val="5"/>
        </w:numPr>
      </w:pPr>
      <w:r>
        <w:t xml:space="preserve">How to make a phone call </w:t>
      </w:r>
      <w:hyperlink r:id="rId15" w:history="1">
        <w:r w:rsidRPr="000324F0">
          <w:rPr>
            <w:rStyle w:val="Hyperlink"/>
          </w:rPr>
          <w:t>https://support.google.com/hangouts/answer/3187125?hl=en&amp;ref_topic=6386410</w:t>
        </w:r>
      </w:hyperlink>
      <w:r>
        <w:t xml:space="preserve"> </w:t>
      </w:r>
    </w:p>
    <w:p w:rsidR="003F0375" w:rsidRDefault="003F0375" w:rsidP="003F0375">
      <w:pPr>
        <w:pStyle w:val="ListParagraph"/>
        <w:numPr>
          <w:ilvl w:val="1"/>
          <w:numId w:val="5"/>
        </w:numPr>
      </w:pPr>
      <w:r>
        <w:t>How to make a video call</w:t>
      </w:r>
    </w:p>
    <w:p w:rsidR="003F0375" w:rsidRDefault="00C70D88" w:rsidP="003F0375">
      <w:pPr>
        <w:pStyle w:val="ListParagraph"/>
        <w:ind w:left="2160"/>
      </w:pPr>
      <w:hyperlink r:id="rId16" w:history="1">
        <w:r w:rsidR="003F0375" w:rsidRPr="000324F0">
          <w:rPr>
            <w:rStyle w:val="Hyperlink"/>
          </w:rPr>
          <w:t>https://support.google.com/hangouts/answer/3110347?hl=en&amp;ref_topic=6386410</w:t>
        </w:r>
      </w:hyperlink>
      <w:r w:rsidR="003F0375">
        <w:t xml:space="preserve"> </w:t>
      </w:r>
    </w:p>
    <w:p w:rsidR="00265802" w:rsidRDefault="00265802">
      <w:pPr>
        <w:rPr>
          <w:b/>
        </w:rPr>
      </w:pPr>
      <w:r>
        <w:rPr>
          <w:b/>
        </w:rPr>
        <w:br w:type="page"/>
      </w:r>
    </w:p>
    <w:p w:rsidR="0035628A" w:rsidRDefault="0035628A" w:rsidP="0035628A">
      <w:pPr>
        <w:ind w:left="1440"/>
      </w:pPr>
      <w:r w:rsidRPr="0035628A">
        <w:rPr>
          <w:b/>
        </w:rPr>
        <w:lastRenderedPageBreak/>
        <w:t>ACTIVITY</w:t>
      </w:r>
      <w:r>
        <w:rPr>
          <w:b/>
        </w:rPr>
        <w:t xml:space="preserve"> 3</w:t>
      </w:r>
      <w:r>
        <w:t xml:space="preserve">: Walk participants through Activity #1 on </w:t>
      </w:r>
      <w:r w:rsidRPr="0035628A">
        <w:rPr>
          <w:i/>
        </w:rPr>
        <w:t>Activity Sheet</w:t>
      </w:r>
      <w:r>
        <w:t xml:space="preserve"> (reinforce the learning points in this section).</w:t>
      </w:r>
    </w:p>
    <w:p w:rsidR="0035628A" w:rsidRDefault="0035628A" w:rsidP="0035628A">
      <w:pPr>
        <w:rPr>
          <w:lang w:val="en-US"/>
        </w:rPr>
      </w:pPr>
    </w:p>
    <w:tbl>
      <w:tblPr>
        <w:tblStyle w:val="TableGrid"/>
        <w:tblW w:w="0" w:type="auto"/>
        <w:tblLayout w:type="fixed"/>
        <w:tblLook w:val="04A0" w:firstRow="1" w:lastRow="0" w:firstColumn="1" w:lastColumn="0" w:noHBand="0" w:noVBand="1"/>
      </w:tblPr>
      <w:tblGrid>
        <w:gridCol w:w="3865"/>
        <w:gridCol w:w="5485"/>
      </w:tblGrid>
      <w:tr w:rsidR="0035628A" w:rsidTr="00732A13">
        <w:tc>
          <w:tcPr>
            <w:tcW w:w="9350" w:type="dxa"/>
            <w:gridSpan w:val="2"/>
            <w:tcBorders>
              <w:top w:val="nil"/>
              <w:left w:val="nil"/>
              <w:bottom w:val="nil"/>
              <w:right w:val="nil"/>
            </w:tcBorders>
          </w:tcPr>
          <w:p w:rsidR="0035628A" w:rsidRDefault="0035628A" w:rsidP="00732A13">
            <w:pPr>
              <w:rPr>
                <w:b/>
                <w:noProof/>
                <w:lang w:eastAsia="en-CA"/>
              </w:rPr>
            </w:pPr>
            <w:r>
              <w:rPr>
                <w:noProof/>
                <w:lang w:eastAsia="en-CA"/>
              </w:rPr>
              <w:drawing>
                <wp:anchor distT="0" distB="0" distL="114300" distR="114300" simplePos="0" relativeHeight="251662336" behindDoc="1" locked="0" layoutInCell="1" allowOverlap="1" wp14:anchorId="7B3CE15E" wp14:editId="699EC7CF">
                  <wp:simplePos x="0" y="0"/>
                  <wp:positionH relativeFrom="column">
                    <wp:posOffset>-3175</wp:posOffset>
                  </wp:positionH>
                  <wp:positionV relativeFrom="paragraph">
                    <wp:posOffset>0</wp:posOffset>
                  </wp:positionV>
                  <wp:extent cx="748145" cy="748145"/>
                  <wp:effectExtent l="0" t="0" r="0" b="0"/>
                  <wp:wrapTight wrapText="bothSides">
                    <wp:wrapPolygon edited="0">
                      <wp:start x="0" y="0"/>
                      <wp:lineTo x="0" y="20903"/>
                      <wp:lineTo x="20903" y="20903"/>
                      <wp:lineTo x="209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bby by overdriv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48145" cy="748145"/>
                          </a:xfrm>
                          <a:prstGeom prst="rect">
                            <a:avLst/>
                          </a:prstGeom>
                          <a:noFill/>
                          <a:ln>
                            <a:noFill/>
                          </a:ln>
                        </pic:spPr>
                      </pic:pic>
                    </a:graphicData>
                  </a:graphic>
                </wp:anchor>
              </w:drawing>
            </w:r>
            <w:r>
              <w:rPr>
                <w:b/>
                <w:noProof/>
                <w:lang w:eastAsia="en-CA"/>
              </w:rPr>
              <w:t xml:space="preserve">    </w:t>
            </w:r>
          </w:p>
          <w:p w:rsidR="0035628A" w:rsidRPr="00252A68" w:rsidRDefault="0035628A" w:rsidP="00732A13">
            <w:pPr>
              <w:rPr>
                <w:b/>
                <w:noProof/>
                <w:sz w:val="28"/>
                <w:szCs w:val="28"/>
                <w:lang w:eastAsia="en-CA"/>
              </w:rPr>
            </w:pPr>
            <w:r w:rsidRPr="00252A68">
              <w:rPr>
                <w:b/>
                <w:noProof/>
                <w:sz w:val="28"/>
                <w:szCs w:val="28"/>
                <w:lang w:eastAsia="en-CA"/>
              </w:rPr>
              <w:t>Skype</w:t>
            </w:r>
          </w:p>
        </w:tc>
      </w:tr>
      <w:tr w:rsidR="0035628A" w:rsidTr="00732A13">
        <w:tc>
          <w:tcPr>
            <w:tcW w:w="3865" w:type="dxa"/>
            <w:tcBorders>
              <w:top w:val="nil"/>
              <w:left w:val="nil"/>
              <w:bottom w:val="nil"/>
              <w:right w:val="nil"/>
            </w:tcBorders>
          </w:tcPr>
          <w:p w:rsidR="0035628A" w:rsidRPr="00265802" w:rsidRDefault="0035628A" w:rsidP="00732A13">
            <w:pPr>
              <w:rPr>
                <w:i/>
                <w:lang w:val="en-US"/>
              </w:rPr>
            </w:pPr>
            <w:r>
              <w:rPr>
                <w:lang w:val="en-US"/>
              </w:rPr>
              <w:t xml:space="preserve">What would you tap to make a </w:t>
            </w:r>
            <w:r>
              <w:rPr>
                <w:b/>
                <w:lang w:val="en-US"/>
              </w:rPr>
              <w:t xml:space="preserve">voice call? </w:t>
            </w:r>
            <w:r w:rsidR="00265802">
              <w:rPr>
                <w:i/>
                <w:lang w:val="en-US"/>
              </w:rPr>
              <w:t>(phone icon)</w:t>
            </w:r>
          </w:p>
          <w:p w:rsidR="0035628A" w:rsidRDefault="0035628A" w:rsidP="00732A13">
            <w:pPr>
              <w:rPr>
                <w:b/>
                <w:lang w:val="en-US"/>
              </w:rPr>
            </w:pPr>
          </w:p>
          <w:p w:rsidR="0035628A" w:rsidRDefault="0035628A" w:rsidP="00732A13">
            <w:pPr>
              <w:rPr>
                <w:b/>
                <w:lang w:val="en-US"/>
              </w:rPr>
            </w:pPr>
          </w:p>
          <w:p w:rsidR="0035628A" w:rsidRPr="00265802" w:rsidRDefault="0035628A" w:rsidP="00732A13">
            <w:pPr>
              <w:rPr>
                <w:i/>
                <w:lang w:val="en-US"/>
              </w:rPr>
            </w:pPr>
            <w:r>
              <w:rPr>
                <w:lang w:val="en-US"/>
              </w:rPr>
              <w:t xml:space="preserve">What would you tap to make a </w:t>
            </w:r>
            <w:r>
              <w:rPr>
                <w:b/>
                <w:lang w:val="en-US"/>
              </w:rPr>
              <w:t>video call?</w:t>
            </w:r>
            <w:r w:rsidR="00265802">
              <w:rPr>
                <w:b/>
                <w:lang w:val="en-US"/>
              </w:rPr>
              <w:t xml:space="preserve"> </w:t>
            </w:r>
            <w:r w:rsidR="00265802">
              <w:rPr>
                <w:i/>
                <w:lang w:val="en-US"/>
              </w:rPr>
              <w:t>(video camera icon)</w:t>
            </w:r>
          </w:p>
          <w:p w:rsidR="0035628A" w:rsidRDefault="0035628A" w:rsidP="00732A13">
            <w:pPr>
              <w:rPr>
                <w:b/>
                <w:lang w:val="en-US"/>
              </w:rPr>
            </w:pPr>
          </w:p>
          <w:p w:rsidR="0035628A" w:rsidRDefault="0035628A" w:rsidP="00732A13">
            <w:pPr>
              <w:rPr>
                <w:b/>
                <w:lang w:val="en-US"/>
              </w:rPr>
            </w:pPr>
          </w:p>
          <w:p w:rsidR="0035628A" w:rsidRPr="00265802" w:rsidRDefault="0035628A" w:rsidP="00732A13">
            <w:pPr>
              <w:rPr>
                <w:i/>
                <w:lang w:val="en-US"/>
              </w:rPr>
            </w:pPr>
            <w:r>
              <w:rPr>
                <w:lang w:val="en-US"/>
              </w:rPr>
              <w:t>Where does this particular J K Rowling live?</w:t>
            </w:r>
            <w:r w:rsidR="00265802">
              <w:rPr>
                <w:lang w:val="en-US"/>
              </w:rPr>
              <w:t xml:space="preserve"> </w:t>
            </w:r>
            <w:r w:rsidR="00265802">
              <w:rPr>
                <w:i/>
                <w:lang w:val="en-US"/>
              </w:rPr>
              <w:t>(Australia)</w:t>
            </w:r>
          </w:p>
          <w:p w:rsidR="0035628A" w:rsidRDefault="0035628A" w:rsidP="00732A13">
            <w:pPr>
              <w:rPr>
                <w:lang w:val="en-US"/>
              </w:rPr>
            </w:pPr>
          </w:p>
          <w:p w:rsidR="0035628A" w:rsidRDefault="0035628A" w:rsidP="00732A13">
            <w:pPr>
              <w:rPr>
                <w:lang w:val="en-US"/>
              </w:rPr>
            </w:pPr>
          </w:p>
          <w:p w:rsidR="0035628A" w:rsidRPr="00265802" w:rsidRDefault="0035628A" w:rsidP="00732A13">
            <w:pPr>
              <w:rPr>
                <w:i/>
                <w:lang w:val="en-US"/>
              </w:rPr>
            </w:pPr>
            <w:r>
              <w:rPr>
                <w:lang w:val="en-US"/>
              </w:rPr>
              <w:t xml:space="preserve">If you wanted text J K, how would you do it?  How would you add a photo to your message?  </w:t>
            </w:r>
            <w:r w:rsidR="00265802">
              <w:rPr>
                <w:i/>
                <w:lang w:val="en-US"/>
              </w:rPr>
              <w:t>(+ to start a text; camera icon at bottom right to insert a photo)</w:t>
            </w: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35628A" w:rsidRDefault="0035628A" w:rsidP="00732A13">
            <w:pPr>
              <w:rPr>
                <w:lang w:val="en-US"/>
              </w:rPr>
            </w:pPr>
          </w:p>
          <w:p w:rsidR="00265802" w:rsidRDefault="00265802" w:rsidP="00732A13">
            <w:pPr>
              <w:rPr>
                <w:lang w:val="en-US"/>
              </w:rPr>
            </w:pPr>
          </w:p>
          <w:p w:rsidR="0035628A" w:rsidRPr="00CF1C78" w:rsidRDefault="0035628A" w:rsidP="00732A13">
            <w:pPr>
              <w:rPr>
                <w:lang w:val="en-US"/>
              </w:rPr>
            </w:pPr>
          </w:p>
        </w:tc>
        <w:tc>
          <w:tcPr>
            <w:tcW w:w="5485" w:type="dxa"/>
            <w:tcBorders>
              <w:top w:val="nil"/>
              <w:left w:val="nil"/>
              <w:bottom w:val="nil"/>
              <w:right w:val="nil"/>
            </w:tcBorders>
          </w:tcPr>
          <w:p w:rsidR="0035628A" w:rsidRDefault="0035628A" w:rsidP="00732A13">
            <w:pPr>
              <w:rPr>
                <w:lang w:val="en-US"/>
              </w:rPr>
            </w:pPr>
            <w:r>
              <w:rPr>
                <w:noProof/>
                <w:lang w:eastAsia="en-CA"/>
              </w:rPr>
              <w:drawing>
                <wp:inline distT="0" distB="0" distL="0" distR="0" wp14:anchorId="0B64495D" wp14:editId="215F1D40">
                  <wp:extent cx="3252040" cy="5782945"/>
                  <wp:effectExtent l="19050" t="19050" r="24765" b="27305"/>
                  <wp:docPr id="26" name="Picture 26" descr="cid:1611a2d4e96ee18b2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11a2d4e96ee18b22a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257165" cy="5792059"/>
                          </a:xfrm>
                          <a:prstGeom prst="rect">
                            <a:avLst/>
                          </a:prstGeom>
                          <a:noFill/>
                          <a:ln>
                            <a:solidFill>
                              <a:schemeClr val="accent1"/>
                            </a:solidFill>
                          </a:ln>
                        </pic:spPr>
                      </pic:pic>
                    </a:graphicData>
                  </a:graphic>
                </wp:inline>
              </w:drawing>
            </w:r>
          </w:p>
        </w:tc>
      </w:tr>
      <w:tr w:rsidR="0035628A" w:rsidTr="00732A13">
        <w:tc>
          <w:tcPr>
            <w:tcW w:w="9350" w:type="dxa"/>
            <w:gridSpan w:val="2"/>
            <w:tcBorders>
              <w:top w:val="nil"/>
              <w:left w:val="nil"/>
              <w:bottom w:val="nil"/>
              <w:right w:val="nil"/>
            </w:tcBorders>
          </w:tcPr>
          <w:p w:rsidR="0035628A" w:rsidRDefault="0035628A" w:rsidP="00732A13">
            <w:pPr>
              <w:rPr>
                <w:b/>
                <w:noProof/>
                <w:sz w:val="28"/>
                <w:szCs w:val="28"/>
                <w:lang w:eastAsia="en-CA"/>
              </w:rPr>
            </w:pPr>
            <w:r>
              <w:rPr>
                <w:noProof/>
                <w:lang w:eastAsia="en-CA"/>
              </w:rPr>
              <w:lastRenderedPageBreak/>
              <w:drawing>
                <wp:anchor distT="0" distB="0" distL="114300" distR="114300" simplePos="0" relativeHeight="251663360" behindDoc="1" locked="0" layoutInCell="1" allowOverlap="1" wp14:anchorId="58F1D705" wp14:editId="50D2D28D">
                  <wp:simplePos x="0" y="0"/>
                  <wp:positionH relativeFrom="column">
                    <wp:posOffset>-3175</wp:posOffset>
                  </wp:positionH>
                  <wp:positionV relativeFrom="paragraph">
                    <wp:posOffset>0</wp:posOffset>
                  </wp:positionV>
                  <wp:extent cx="762000" cy="762000"/>
                  <wp:effectExtent l="0" t="0" r="0" b="0"/>
                  <wp:wrapTight wrapText="bothSides">
                    <wp:wrapPolygon edited="0">
                      <wp:start x="0" y="0"/>
                      <wp:lineTo x="0" y="21060"/>
                      <wp:lineTo x="21060" y="21060"/>
                      <wp:lineTo x="2106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bdigital"/>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62000" cy="762000"/>
                          </a:xfrm>
                          <a:prstGeom prst="rect">
                            <a:avLst/>
                          </a:prstGeom>
                          <a:noFill/>
                          <a:ln>
                            <a:noFill/>
                          </a:ln>
                        </pic:spPr>
                      </pic:pic>
                    </a:graphicData>
                  </a:graphic>
                </wp:anchor>
              </w:drawing>
            </w:r>
            <w:r w:rsidRPr="00252A68">
              <w:rPr>
                <w:b/>
                <w:noProof/>
                <w:sz w:val="28"/>
                <w:szCs w:val="28"/>
                <w:lang w:eastAsia="en-CA"/>
              </w:rPr>
              <w:t xml:space="preserve"> </w:t>
            </w:r>
          </w:p>
          <w:p w:rsidR="0035628A" w:rsidRDefault="0035628A" w:rsidP="00732A13">
            <w:pPr>
              <w:rPr>
                <w:noProof/>
                <w:lang w:eastAsia="en-CA"/>
              </w:rPr>
            </w:pPr>
            <w:r>
              <w:rPr>
                <w:b/>
                <w:noProof/>
                <w:sz w:val="28"/>
                <w:szCs w:val="28"/>
                <w:lang w:eastAsia="en-CA"/>
              </w:rPr>
              <w:t>WhatsApp</w:t>
            </w:r>
          </w:p>
        </w:tc>
      </w:tr>
      <w:tr w:rsidR="0035628A" w:rsidTr="00732A13">
        <w:tc>
          <w:tcPr>
            <w:tcW w:w="3865" w:type="dxa"/>
            <w:tcBorders>
              <w:top w:val="nil"/>
              <w:left w:val="nil"/>
              <w:bottom w:val="nil"/>
              <w:right w:val="nil"/>
            </w:tcBorders>
          </w:tcPr>
          <w:p w:rsidR="0035628A" w:rsidRPr="00265802" w:rsidRDefault="0035628A" w:rsidP="00732A13">
            <w:pPr>
              <w:rPr>
                <w:i/>
                <w:lang w:val="en-US"/>
              </w:rPr>
            </w:pPr>
            <w:r>
              <w:rPr>
                <w:lang w:val="en-US"/>
              </w:rPr>
              <w:t xml:space="preserve">On </w:t>
            </w:r>
            <w:r w:rsidRPr="00252A68">
              <w:rPr>
                <w:b/>
                <w:lang w:val="en-US"/>
              </w:rPr>
              <w:t>WhatsApp</w:t>
            </w:r>
            <w:r>
              <w:rPr>
                <w:lang w:val="en-US"/>
              </w:rPr>
              <w:t>, you can place a voice or video call by tapping this icon at the top of the screen.</w:t>
            </w:r>
            <w:r w:rsidR="00265802">
              <w:rPr>
                <w:lang w:val="en-US"/>
              </w:rPr>
              <w:t xml:space="preserve"> </w:t>
            </w:r>
            <w:r w:rsidR="00265802">
              <w:rPr>
                <w:i/>
                <w:lang w:val="en-US"/>
              </w:rPr>
              <w:t>(phone+)</w:t>
            </w:r>
          </w:p>
        </w:tc>
        <w:tc>
          <w:tcPr>
            <w:tcW w:w="5485" w:type="dxa"/>
            <w:tcBorders>
              <w:top w:val="nil"/>
              <w:left w:val="nil"/>
              <w:bottom w:val="nil"/>
              <w:right w:val="nil"/>
            </w:tcBorders>
          </w:tcPr>
          <w:p w:rsidR="0035628A" w:rsidRDefault="0035628A" w:rsidP="00732A13">
            <w:pPr>
              <w:rPr>
                <w:noProof/>
                <w:lang w:eastAsia="en-CA"/>
              </w:rPr>
            </w:pPr>
            <w:r>
              <w:rPr>
                <w:noProof/>
                <w:lang w:eastAsia="en-CA"/>
              </w:rPr>
              <w:drawing>
                <wp:inline distT="0" distB="0" distL="0" distR="0" wp14:anchorId="42E44F1A" wp14:editId="4BBB7727">
                  <wp:extent cx="3368675" cy="594360"/>
                  <wp:effectExtent l="19050" t="19050" r="22225" b="15240"/>
                  <wp:docPr id="27" name="Picture 27" descr="cid:1611a39ba7c525ec6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611a39ba7c525ec62b2"/>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b="90078"/>
                          <a:stretch/>
                        </pic:blipFill>
                        <pic:spPr bwMode="auto">
                          <a:xfrm>
                            <a:off x="0" y="0"/>
                            <a:ext cx="3400285" cy="59993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r w:rsidR="0035628A" w:rsidTr="00732A13">
        <w:tc>
          <w:tcPr>
            <w:tcW w:w="3865" w:type="dxa"/>
            <w:tcBorders>
              <w:top w:val="nil"/>
              <w:left w:val="nil"/>
              <w:bottom w:val="nil"/>
              <w:right w:val="nil"/>
            </w:tcBorders>
          </w:tcPr>
          <w:p w:rsidR="0035628A" w:rsidRDefault="0035628A" w:rsidP="00732A13">
            <w:pPr>
              <w:rPr>
                <w:lang w:val="en-US"/>
              </w:rPr>
            </w:pPr>
            <w:r>
              <w:rPr>
                <w:lang w:val="en-US"/>
              </w:rPr>
              <w:t xml:space="preserve">What would you tap to place a </w:t>
            </w:r>
            <w:r>
              <w:rPr>
                <w:b/>
                <w:lang w:val="en-US"/>
              </w:rPr>
              <w:t>voice call</w:t>
            </w:r>
            <w:r>
              <w:rPr>
                <w:lang w:val="en-US"/>
              </w:rPr>
              <w:t>?</w:t>
            </w:r>
            <w:r w:rsidR="00265802">
              <w:rPr>
                <w:lang w:val="en-US"/>
              </w:rPr>
              <w:t xml:space="preserve"> </w:t>
            </w:r>
            <w:r w:rsidR="00265802">
              <w:rPr>
                <w:i/>
                <w:lang w:val="en-US"/>
              </w:rPr>
              <w:t>(Phone icon)</w:t>
            </w:r>
            <w:r>
              <w:rPr>
                <w:lang w:val="en-US"/>
              </w:rPr>
              <w:t xml:space="preserve">  </w:t>
            </w:r>
          </w:p>
          <w:p w:rsidR="0035628A" w:rsidRDefault="0035628A" w:rsidP="00732A13">
            <w:pPr>
              <w:rPr>
                <w:lang w:val="en-US"/>
              </w:rPr>
            </w:pPr>
          </w:p>
          <w:p w:rsidR="0035628A" w:rsidRPr="00265802" w:rsidRDefault="0035628A" w:rsidP="00732A13">
            <w:pPr>
              <w:rPr>
                <w:i/>
                <w:lang w:val="en-US"/>
              </w:rPr>
            </w:pPr>
            <w:r>
              <w:rPr>
                <w:lang w:val="en-US"/>
              </w:rPr>
              <w:t xml:space="preserve">What would you tap to place a </w:t>
            </w:r>
            <w:r>
              <w:rPr>
                <w:b/>
                <w:lang w:val="en-US"/>
              </w:rPr>
              <w:t>video call</w:t>
            </w:r>
            <w:r>
              <w:rPr>
                <w:lang w:val="en-US"/>
              </w:rPr>
              <w:t>?</w:t>
            </w:r>
            <w:r w:rsidR="00265802">
              <w:rPr>
                <w:lang w:val="en-US"/>
              </w:rPr>
              <w:t xml:space="preserve"> </w:t>
            </w:r>
            <w:r w:rsidR="00265802">
              <w:rPr>
                <w:i/>
                <w:lang w:val="en-US"/>
              </w:rPr>
              <w:t>(Video camera icon)</w:t>
            </w:r>
          </w:p>
          <w:p w:rsidR="0035628A" w:rsidRDefault="0035628A" w:rsidP="00732A13">
            <w:pPr>
              <w:rPr>
                <w:lang w:val="en-US"/>
              </w:rPr>
            </w:pPr>
          </w:p>
          <w:p w:rsidR="0035628A" w:rsidRDefault="0035628A" w:rsidP="00732A13">
            <w:pPr>
              <w:rPr>
                <w:i/>
                <w:lang w:val="en-US"/>
              </w:rPr>
            </w:pPr>
            <w:r>
              <w:rPr>
                <w:lang w:val="en-US"/>
              </w:rPr>
              <w:t>What does the status “Hey there! I am using WhatsApp.” mean?</w:t>
            </w:r>
            <w:r w:rsidR="00265802">
              <w:rPr>
                <w:lang w:val="en-US"/>
              </w:rPr>
              <w:t xml:space="preserve"> </w:t>
            </w:r>
            <w:r w:rsidR="00265802">
              <w:rPr>
                <w:i/>
                <w:lang w:val="en-US"/>
              </w:rPr>
              <w:t>(It can mean that the person is using WhatsApp and hasn’t yet changed their default status.  It can also mean that the person has used WhatsApp in the past and is not an active user.)</w:t>
            </w:r>
          </w:p>
          <w:p w:rsidR="00265802" w:rsidRDefault="00265802" w:rsidP="00732A13">
            <w:pPr>
              <w:rPr>
                <w:i/>
                <w:lang w:val="en-US"/>
              </w:rPr>
            </w:pPr>
          </w:p>
          <w:p w:rsidR="00265802" w:rsidRPr="00265802" w:rsidRDefault="00265802" w:rsidP="00732A13">
            <w:pPr>
              <w:rPr>
                <w:i/>
                <w:lang w:val="en-US"/>
              </w:rPr>
            </w:pPr>
          </w:p>
        </w:tc>
        <w:tc>
          <w:tcPr>
            <w:tcW w:w="5485" w:type="dxa"/>
            <w:tcBorders>
              <w:top w:val="nil"/>
              <w:left w:val="nil"/>
              <w:bottom w:val="nil"/>
              <w:right w:val="nil"/>
            </w:tcBorders>
          </w:tcPr>
          <w:p w:rsidR="0035628A" w:rsidRDefault="008A3ADD" w:rsidP="00732A13">
            <w:pPr>
              <w:rPr>
                <w:noProof/>
                <w:lang w:eastAsia="en-CA"/>
              </w:rPr>
            </w:pPr>
            <w:r>
              <w:rPr>
                <w:noProof/>
                <w:lang w:eastAsia="en-CA"/>
              </w:rPr>
              <w:drawing>
                <wp:inline distT="0" distB="0" distL="0" distR="0" wp14:anchorId="53F18294" wp14:editId="0CFF3034">
                  <wp:extent cx="3417570" cy="1890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9860" cy="1891340"/>
                          </a:xfrm>
                          <a:prstGeom prst="rect">
                            <a:avLst/>
                          </a:prstGeom>
                        </pic:spPr>
                      </pic:pic>
                    </a:graphicData>
                  </a:graphic>
                </wp:inline>
              </w:drawing>
            </w:r>
          </w:p>
        </w:tc>
      </w:tr>
    </w:tbl>
    <w:p w:rsidR="00265802" w:rsidRDefault="00265802">
      <w:r>
        <w:br w:type="page"/>
      </w:r>
    </w:p>
    <w:tbl>
      <w:tblPr>
        <w:tblStyle w:val="TableGrid"/>
        <w:tblW w:w="0" w:type="auto"/>
        <w:tblLayout w:type="fixed"/>
        <w:tblLook w:val="04A0" w:firstRow="1" w:lastRow="0" w:firstColumn="1" w:lastColumn="0" w:noHBand="0" w:noVBand="1"/>
      </w:tblPr>
      <w:tblGrid>
        <w:gridCol w:w="3865"/>
        <w:gridCol w:w="5485"/>
      </w:tblGrid>
      <w:tr w:rsidR="0035628A" w:rsidTr="00732A13">
        <w:tc>
          <w:tcPr>
            <w:tcW w:w="9350" w:type="dxa"/>
            <w:gridSpan w:val="2"/>
            <w:tcBorders>
              <w:top w:val="nil"/>
              <w:left w:val="nil"/>
              <w:bottom w:val="nil"/>
              <w:right w:val="nil"/>
            </w:tcBorders>
          </w:tcPr>
          <w:p w:rsidR="0035628A" w:rsidRPr="00252A68" w:rsidRDefault="0035628A" w:rsidP="00732A13">
            <w:pPr>
              <w:rPr>
                <w:b/>
                <w:noProof/>
                <w:sz w:val="28"/>
                <w:szCs w:val="28"/>
                <w:lang w:eastAsia="en-CA"/>
              </w:rPr>
            </w:pPr>
            <w:r w:rsidRPr="00252A68">
              <w:rPr>
                <w:b/>
                <w:noProof/>
                <w:sz w:val="28"/>
                <w:szCs w:val="28"/>
                <w:lang w:eastAsia="en-CA"/>
              </w:rPr>
              <w:lastRenderedPageBreak/>
              <w:drawing>
                <wp:anchor distT="0" distB="0" distL="114300" distR="114300" simplePos="0" relativeHeight="251664384" behindDoc="1" locked="0" layoutInCell="1" allowOverlap="1" wp14:anchorId="16F42F4A" wp14:editId="30C6EBD2">
                  <wp:simplePos x="0" y="0"/>
                  <wp:positionH relativeFrom="column">
                    <wp:posOffset>-3175</wp:posOffset>
                  </wp:positionH>
                  <wp:positionV relativeFrom="paragraph">
                    <wp:posOffset>3810</wp:posOffset>
                  </wp:positionV>
                  <wp:extent cx="753110" cy="753110"/>
                  <wp:effectExtent l="0" t="0" r="8890" b="8890"/>
                  <wp:wrapTight wrapText="bothSides">
                    <wp:wrapPolygon edited="0">
                      <wp:start x="1639" y="0"/>
                      <wp:lineTo x="0" y="1639"/>
                      <wp:lineTo x="0" y="19669"/>
                      <wp:lineTo x="1639" y="21309"/>
                      <wp:lineTo x="19669" y="21309"/>
                      <wp:lineTo x="21309" y="19669"/>
                      <wp:lineTo x="21309" y="1639"/>
                      <wp:lineTo x="19669" y="0"/>
                      <wp:lineTo x="1639"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bby by overdriv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53110" cy="753110"/>
                          </a:xfrm>
                          <a:prstGeom prst="rect">
                            <a:avLst/>
                          </a:prstGeom>
                          <a:noFill/>
                          <a:ln>
                            <a:noFill/>
                          </a:ln>
                        </pic:spPr>
                      </pic:pic>
                    </a:graphicData>
                  </a:graphic>
                </wp:anchor>
              </w:drawing>
            </w:r>
            <w:r w:rsidRPr="00252A68">
              <w:rPr>
                <w:b/>
                <w:noProof/>
                <w:sz w:val="28"/>
                <w:szCs w:val="28"/>
                <w:lang w:eastAsia="en-CA"/>
              </w:rPr>
              <w:t>Facetime</w:t>
            </w:r>
          </w:p>
        </w:tc>
      </w:tr>
      <w:tr w:rsidR="0035628A" w:rsidTr="00732A13">
        <w:tc>
          <w:tcPr>
            <w:tcW w:w="3865" w:type="dxa"/>
            <w:tcBorders>
              <w:top w:val="nil"/>
              <w:left w:val="nil"/>
              <w:bottom w:val="nil"/>
              <w:right w:val="nil"/>
            </w:tcBorders>
          </w:tcPr>
          <w:p w:rsidR="0035628A" w:rsidRPr="008F00F1" w:rsidRDefault="0035628A" w:rsidP="00732A13">
            <w:pPr>
              <w:rPr>
                <w:lang w:val="en-US"/>
              </w:rPr>
            </w:pPr>
            <w:r>
              <w:rPr>
                <w:lang w:val="en-US"/>
              </w:rPr>
              <w:t xml:space="preserve">To start a </w:t>
            </w:r>
            <w:r>
              <w:rPr>
                <w:b/>
                <w:lang w:val="en-US"/>
              </w:rPr>
              <w:t xml:space="preserve">Facetime </w:t>
            </w:r>
            <w:r>
              <w:rPr>
                <w:lang w:val="en-US"/>
              </w:rPr>
              <w:t xml:space="preserve">call, simply enter the name, email address, or phone number of the iOS user you’d like to Facetime.  </w:t>
            </w:r>
          </w:p>
        </w:tc>
        <w:tc>
          <w:tcPr>
            <w:tcW w:w="5485" w:type="dxa"/>
            <w:tcBorders>
              <w:top w:val="nil"/>
              <w:left w:val="nil"/>
              <w:bottom w:val="nil"/>
              <w:right w:val="nil"/>
            </w:tcBorders>
          </w:tcPr>
          <w:p w:rsidR="0035628A" w:rsidRDefault="0035628A" w:rsidP="00732A13">
            <w:pPr>
              <w:rPr>
                <w:noProof/>
                <w:lang w:eastAsia="en-CA"/>
              </w:rPr>
            </w:pPr>
            <w:r>
              <w:rPr>
                <w:noProof/>
                <w:lang w:eastAsia="en-CA"/>
              </w:rPr>
              <w:drawing>
                <wp:inline distT="0" distB="0" distL="0" distR="0" wp14:anchorId="5A51AB22" wp14:editId="0A1F1B03">
                  <wp:extent cx="3345180" cy="1013004"/>
                  <wp:effectExtent l="19050" t="19050" r="26670" b="15875"/>
                  <wp:docPr id="35" name="Picture 35" descr="cid:1611a4cc2787f3102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611a4cc2787f31022e2"/>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b="82971"/>
                          <a:stretch/>
                        </pic:blipFill>
                        <pic:spPr bwMode="auto">
                          <a:xfrm>
                            <a:off x="0" y="0"/>
                            <a:ext cx="3375001" cy="1022035"/>
                          </a:xfrm>
                          <a:prstGeom prst="rect">
                            <a:avLst/>
                          </a:prstGeom>
                          <a:noFill/>
                          <a:ln w="9525" cap="flat" cmpd="sng" algn="ctr">
                            <a:solidFill>
                              <a:srgbClr val="0039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5628A" w:rsidTr="00732A13">
        <w:tc>
          <w:tcPr>
            <w:tcW w:w="3865" w:type="dxa"/>
            <w:tcBorders>
              <w:top w:val="nil"/>
              <w:left w:val="nil"/>
              <w:bottom w:val="nil"/>
              <w:right w:val="nil"/>
            </w:tcBorders>
          </w:tcPr>
          <w:p w:rsidR="0035628A" w:rsidRPr="00265802" w:rsidRDefault="0035628A" w:rsidP="00732A13">
            <w:pPr>
              <w:rPr>
                <w:i/>
                <w:lang w:val="en-US"/>
              </w:rPr>
            </w:pPr>
            <w:r>
              <w:rPr>
                <w:lang w:val="en-US"/>
              </w:rPr>
              <w:t xml:space="preserve">Is this contact on an </w:t>
            </w:r>
            <w:r>
              <w:rPr>
                <w:b/>
                <w:lang w:val="en-US"/>
              </w:rPr>
              <w:t>Apple device</w:t>
            </w:r>
            <w:r>
              <w:rPr>
                <w:lang w:val="en-US"/>
              </w:rPr>
              <w:t xml:space="preserve">?  How can you tell?  </w:t>
            </w:r>
            <w:r w:rsidR="00265802">
              <w:rPr>
                <w:i/>
                <w:lang w:val="en-US"/>
              </w:rPr>
              <w:t>(No. The call and video options are greyed out.)</w:t>
            </w:r>
          </w:p>
        </w:tc>
        <w:tc>
          <w:tcPr>
            <w:tcW w:w="5485" w:type="dxa"/>
            <w:tcBorders>
              <w:top w:val="nil"/>
              <w:left w:val="nil"/>
              <w:bottom w:val="nil"/>
              <w:right w:val="nil"/>
            </w:tcBorders>
          </w:tcPr>
          <w:p w:rsidR="0035628A" w:rsidRDefault="003B2B4C" w:rsidP="00732A13">
            <w:pPr>
              <w:rPr>
                <w:noProof/>
                <w:lang w:eastAsia="en-CA"/>
              </w:rPr>
            </w:pPr>
            <w:r>
              <w:rPr>
                <w:noProof/>
                <w:lang w:eastAsia="en-CA"/>
              </w:rPr>
              <w:drawing>
                <wp:inline distT="0" distB="0" distL="0" distR="0" wp14:anchorId="02FD1EA0" wp14:editId="0FA099B5">
                  <wp:extent cx="3387090" cy="2716615"/>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7657" cy="2717070"/>
                          </a:xfrm>
                          <a:prstGeom prst="rect">
                            <a:avLst/>
                          </a:prstGeom>
                        </pic:spPr>
                      </pic:pic>
                    </a:graphicData>
                  </a:graphic>
                </wp:inline>
              </w:drawing>
            </w:r>
          </w:p>
        </w:tc>
      </w:tr>
    </w:tbl>
    <w:p w:rsidR="00265802" w:rsidRDefault="00265802">
      <w:r>
        <w:br w:type="page"/>
      </w:r>
    </w:p>
    <w:tbl>
      <w:tblPr>
        <w:tblStyle w:val="TableGrid"/>
        <w:tblW w:w="0" w:type="auto"/>
        <w:tblLayout w:type="fixed"/>
        <w:tblLook w:val="04A0" w:firstRow="1" w:lastRow="0" w:firstColumn="1" w:lastColumn="0" w:noHBand="0" w:noVBand="1"/>
      </w:tblPr>
      <w:tblGrid>
        <w:gridCol w:w="9350"/>
      </w:tblGrid>
      <w:tr w:rsidR="0035628A" w:rsidTr="00732A13">
        <w:tc>
          <w:tcPr>
            <w:tcW w:w="9350" w:type="dxa"/>
            <w:tcBorders>
              <w:top w:val="nil"/>
              <w:left w:val="nil"/>
              <w:bottom w:val="nil"/>
              <w:right w:val="nil"/>
            </w:tcBorders>
          </w:tcPr>
          <w:p w:rsidR="0035628A" w:rsidRPr="004F331C" w:rsidRDefault="0035628A" w:rsidP="00732A13">
            <w:pPr>
              <w:rPr>
                <w:b/>
                <w:noProof/>
                <w:sz w:val="28"/>
                <w:szCs w:val="28"/>
                <w:lang w:eastAsia="en-CA"/>
              </w:rPr>
            </w:pPr>
            <w:r>
              <w:rPr>
                <w:noProof/>
                <w:lang w:eastAsia="en-CA"/>
              </w:rPr>
              <w:lastRenderedPageBreak/>
              <w:drawing>
                <wp:anchor distT="0" distB="0" distL="114300" distR="114300" simplePos="0" relativeHeight="251665408" behindDoc="1" locked="0" layoutInCell="1" allowOverlap="1" wp14:anchorId="44DA8E28" wp14:editId="0F8C69E1">
                  <wp:simplePos x="0" y="0"/>
                  <wp:positionH relativeFrom="column">
                    <wp:posOffset>-3175</wp:posOffset>
                  </wp:positionH>
                  <wp:positionV relativeFrom="paragraph">
                    <wp:posOffset>3175</wp:posOffset>
                  </wp:positionV>
                  <wp:extent cx="767611" cy="767611"/>
                  <wp:effectExtent l="0" t="0" r="0" b="0"/>
                  <wp:wrapTight wrapText="bothSides">
                    <wp:wrapPolygon edited="0">
                      <wp:start x="6437" y="0"/>
                      <wp:lineTo x="3219" y="2146"/>
                      <wp:lineTo x="0" y="6974"/>
                      <wp:lineTo x="0" y="10192"/>
                      <wp:lineTo x="3755" y="17166"/>
                      <wp:lineTo x="8583" y="20921"/>
                      <wp:lineTo x="9119" y="20921"/>
                      <wp:lineTo x="12338" y="20921"/>
                      <wp:lineTo x="12874" y="20921"/>
                      <wp:lineTo x="17702" y="17166"/>
                      <wp:lineTo x="20921" y="9656"/>
                      <wp:lineTo x="20921" y="6974"/>
                      <wp:lineTo x="17702" y="2146"/>
                      <wp:lineTo x="14483" y="0"/>
                      <wp:lineTo x="6437"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bdigital"/>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67611" cy="767611"/>
                          </a:xfrm>
                          <a:prstGeom prst="rect">
                            <a:avLst/>
                          </a:prstGeom>
                          <a:noFill/>
                          <a:ln>
                            <a:noFill/>
                          </a:ln>
                        </pic:spPr>
                      </pic:pic>
                    </a:graphicData>
                  </a:graphic>
                </wp:anchor>
              </w:drawing>
            </w:r>
            <w:r w:rsidRPr="004F331C">
              <w:rPr>
                <w:b/>
                <w:noProof/>
                <w:sz w:val="28"/>
                <w:szCs w:val="28"/>
                <w:lang w:eastAsia="en-CA"/>
              </w:rPr>
              <w:t>Google Hangouts</w:t>
            </w:r>
          </w:p>
        </w:tc>
      </w:tr>
    </w:tbl>
    <w:p w:rsidR="0035628A" w:rsidRDefault="0035628A" w:rsidP="0035628A">
      <w:pPr>
        <w:spacing w:after="0" w:line="240" w:lineRule="auto"/>
        <w:rPr>
          <w:lang w:val="en-US"/>
        </w:rPr>
      </w:pPr>
      <w:r>
        <w:rPr>
          <w:lang w:val="en-US"/>
        </w:rPr>
        <w:t>From your Gmail account, you have two ways to access Google Hangouts.  What are they?</w:t>
      </w:r>
      <w:r w:rsidR="00726D5A">
        <w:rPr>
          <w:lang w:val="en-US"/>
        </w:rPr>
        <w:t xml:space="preserve"> </w:t>
      </w:r>
      <w:r w:rsidR="00726D5A">
        <w:rPr>
          <w:i/>
          <w:lang w:val="en-US"/>
        </w:rPr>
        <w:t>(Icon at bottom left; choose Hangouts from the app menu on the right)</w:t>
      </w:r>
      <w:r>
        <w:rPr>
          <w:lang w:val="en-US"/>
        </w:rPr>
        <w:t xml:space="preserve">  </w:t>
      </w:r>
      <w:r w:rsidR="003B2B4C" w:rsidRPr="003B2B4C">
        <w:rPr>
          <w:noProof/>
          <w:lang w:eastAsia="en-CA"/>
        </w:rPr>
        <w:t xml:space="preserve"> </w:t>
      </w:r>
      <w:bookmarkStart w:id="0" w:name="_GoBack"/>
      <w:r w:rsidR="003B2B4C">
        <w:rPr>
          <w:noProof/>
          <w:lang w:eastAsia="en-CA"/>
        </w:rPr>
        <w:drawing>
          <wp:inline distT="0" distB="0" distL="0" distR="0" wp14:anchorId="1908B849" wp14:editId="24DBD761">
            <wp:extent cx="5943600" cy="27184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4705"/>
                    <a:stretch/>
                  </pic:blipFill>
                  <pic:spPr bwMode="auto">
                    <a:xfrm>
                      <a:off x="0" y="0"/>
                      <a:ext cx="5943600" cy="271843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5628A" w:rsidRDefault="0035628A" w:rsidP="0035628A">
      <w:pPr>
        <w:spacing w:after="0" w:line="240" w:lineRule="auto"/>
        <w:rPr>
          <w:lang w:val="en-US"/>
        </w:rPr>
      </w:pPr>
    </w:p>
    <w:p w:rsidR="0035628A" w:rsidRPr="00726D5A" w:rsidRDefault="0035628A" w:rsidP="0035628A">
      <w:pPr>
        <w:spacing w:after="0" w:line="240" w:lineRule="auto"/>
        <w:rPr>
          <w:i/>
          <w:lang w:val="en-US"/>
        </w:rPr>
      </w:pPr>
      <w:r>
        <w:rPr>
          <w:lang w:val="en-US"/>
        </w:rPr>
        <w:t>If you click on the Google Hangouts app, you’ll be taken to a new tab (below).  How can you make a call from this screen?</w:t>
      </w:r>
      <w:r w:rsidR="00726D5A">
        <w:rPr>
          <w:lang w:val="en-US"/>
        </w:rPr>
        <w:t xml:space="preserve"> </w:t>
      </w:r>
      <w:r w:rsidR="00726D5A">
        <w:rPr>
          <w:i/>
          <w:lang w:val="en-US"/>
        </w:rPr>
        <w:t>(Use the video call and phone call buttons as desired)</w:t>
      </w:r>
    </w:p>
    <w:p w:rsidR="0035628A" w:rsidRDefault="0035628A" w:rsidP="0035628A">
      <w:pPr>
        <w:spacing w:after="0" w:line="240" w:lineRule="auto"/>
        <w:rPr>
          <w:lang w:val="en-US"/>
        </w:rPr>
      </w:pPr>
    </w:p>
    <w:p w:rsidR="0035628A" w:rsidRDefault="0035628A" w:rsidP="0035628A">
      <w:pPr>
        <w:spacing w:after="0" w:line="240" w:lineRule="auto"/>
        <w:rPr>
          <w:lang w:val="en-US"/>
        </w:rPr>
      </w:pPr>
      <w:r>
        <w:rPr>
          <w:noProof/>
          <w:lang w:eastAsia="en-CA"/>
        </w:rPr>
        <w:drawing>
          <wp:inline distT="0" distB="0" distL="0" distR="0" wp14:anchorId="0F063892" wp14:editId="7CB501C1">
            <wp:extent cx="5558700" cy="2366010"/>
            <wp:effectExtent l="19050" t="19050" r="23495"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940" b="13390"/>
                    <a:stretch/>
                  </pic:blipFill>
                  <pic:spPr bwMode="auto">
                    <a:xfrm>
                      <a:off x="0" y="0"/>
                      <a:ext cx="5581631" cy="237577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CC75E7" w:rsidRPr="00E2124A" w:rsidRDefault="00CC75E7" w:rsidP="00CC75E7">
      <w:pPr>
        <w:pStyle w:val="Heading2"/>
      </w:pPr>
      <w:r w:rsidRPr="00E2124A">
        <w:t>Wrap Up/Closing (2 mins)</w:t>
      </w:r>
    </w:p>
    <w:p w:rsidR="00CC75E7" w:rsidRPr="00A30C33" w:rsidRDefault="00CC75E7" w:rsidP="00CC75E7">
      <w:pPr>
        <w:pStyle w:val="ListParagraph"/>
        <w:numPr>
          <w:ilvl w:val="0"/>
          <w:numId w:val="9"/>
        </w:numPr>
        <w:spacing w:after="0" w:line="240" w:lineRule="auto"/>
        <w:contextualSpacing w:val="0"/>
        <w:rPr>
          <w:rFonts w:eastAsia="MS Mincho"/>
          <w:lang w:eastAsia="ja-JP"/>
        </w:rPr>
      </w:pPr>
      <w:r w:rsidRPr="00A30C33">
        <w:rPr>
          <w:rFonts w:eastAsia="MS Mincho"/>
          <w:lang w:eastAsia="ja-JP"/>
        </w:rPr>
        <w:t>Highlight the upcoming technology classes and share the types of topics that will be covered</w:t>
      </w:r>
    </w:p>
    <w:p w:rsidR="00CC75E7" w:rsidRPr="00A30C33" w:rsidRDefault="00CC75E7" w:rsidP="00CC75E7">
      <w:pPr>
        <w:pStyle w:val="ListParagraph"/>
        <w:numPr>
          <w:ilvl w:val="0"/>
          <w:numId w:val="9"/>
        </w:numPr>
        <w:spacing w:after="0" w:line="240" w:lineRule="auto"/>
        <w:contextualSpacing w:val="0"/>
        <w:rPr>
          <w:rFonts w:eastAsia="MS Mincho"/>
          <w:lang w:eastAsia="ja-JP"/>
        </w:rPr>
      </w:pPr>
      <w:r w:rsidRPr="00A30C33">
        <w:rPr>
          <w:rFonts w:eastAsia="MS Mincho"/>
          <w:lang w:eastAsia="ja-JP"/>
        </w:rPr>
        <w:t xml:space="preserve">Ask if there are </w:t>
      </w:r>
      <w:r w:rsidR="00726D5A">
        <w:rPr>
          <w:rFonts w:eastAsia="MS Mincho"/>
          <w:lang w:eastAsia="ja-JP"/>
        </w:rPr>
        <w:t>outstanding questions</w:t>
      </w:r>
    </w:p>
    <w:p w:rsidR="00454948" w:rsidRPr="00726D5A" w:rsidRDefault="00CC75E7" w:rsidP="007840EC">
      <w:pPr>
        <w:pStyle w:val="ListParagraph"/>
        <w:numPr>
          <w:ilvl w:val="0"/>
          <w:numId w:val="9"/>
        </w:numPr>
        <w:spacing w:after="0" w:line="240" w:lineRule="auto"/>
        <w:contextualSpacing w:val="0"/>
        <w:rPr>
          <w:rFonts w:eastAsia="MS Mincho"/>
          <w:lang w:eastAsia="ja-JP"/>
        </w:rPr>
      </w:pPr>
      <w:r w:rsidRPr="00A30C33">
        <w:rPr>
          <w:rFonts w:eastAsia="MS Mincho"/>
          <w:lang w:eastAsia="ja-JP"/>
        </w:rPr>
        <w:t>Thank participants for coming and ask them to complete the class survey before leaving</w:t>
      </w:r>
    </w:p>
    <w:sectPr w:rsidR="00454948" w:rsidRPr="00726D5A">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B8A" w:rsidRDefault="00C93B8A" w:rsidP="00C93B8A">
      <w:pPr>
        <w:spacing w:after="0" w:line="240" w:lineRule="auto"/>
      </w:pPr>
      <w:r>
        <w:separator/>
      </w:r>
    </w:p>
  </w:endnote>
  <w:endnote w:type="continuationSeparator" w:id="0">
    <w:p w:rsidR="00C93B8A" w:rsidRDefault="00C93B8A" w:rsidP="00C9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8A" w:rsidRPr="00C93B8A" w:rsidRDefault="00C93B8A" w:rsidP="00C93B8A">
    <w:pPr>
      <w:pStyle w:val="Footer"/>
      <w:jc w:val="right"/>
    </w:pPr>
    <w:r>
      <w:rPr>
        <w:rFonts w:ascii="Arial" w:hAnsi="Arial" w:cs="Arial"/>
        <w:sz w:val="16"/>
      </w:rPr>
      <w:fldChar w:fldCharType="begin"/>
    </w:r>
    <w:r>
      <w:rPr>
        <w:rFonts w:ascii="Arial" w:hAnsi="Arial" w:cs="Arial"/>
        <w:sz w:val="16"/>
      </w:rPr>
      <w:instrText xml:space="preserve"> DOCPROPERTY "PC DOCS Number"  \* MERGEFORMAT </w:instrText>
    </w:r>
    <w:r>
      <w:rPr>
        <w:rFonts w:ascii="Arial" w:hAnsi="Arial" w:cs="Arial"/>
        <w:sz w:val="16"/>
      </w:rPr>
      <w:fldChar w:fldCharType="separate"/>
    </w:r>
    <w:r w:rsidR="003B2B4C">
      <w:rPr>
        <w:rFonts w:ascii="Arial" w:hAnsi="Arial" w:cs="Arial"/>
        <w:sz w:val="16"/>
      </w:rPr>
      <w:t>1339939v2</w:t>
    </w:r>
    <w:r>
      <w:rPr>
        <w:rFonts w:ascii="Arial" w:hAnsi="Arial" w:cs="Arial"/>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B8A" w:rsidRDefault="00C93B8A" w:rsidP="00C93B8A">
      <w:pPr>
        <w:spacing w:after="0" w:line="240" w:lineRule="auto"/>
      </w:pPr>
      <w:r>
        <w:separator/>
      </w:r>
    </w:p>
  </w:footnote>
  <w:footnote w:type="continuationSeparator" w:id="0">
    <w:p w:rsidR="00C93B8A" w:rsidRDefault="00C93B8A" w:rsidP="00C93B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33F5"/>
    <w:multiLevelType w:val="hybridMultilevel"/>
    <w:tmpl w:val="C7FA60C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2995071"/>
    <w:multiLevelType w:val="hybridMultilevel"/>
    <w:tmpl w:val="36BE832C"/>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180"/>
      </w:pPr>
      <w:rPr>
        <w:rFonts w:ascii="Courier New" w:hAnsi="Courier New" w:cs="Courier New"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2616BB"/>
    <w:multiLevelType w:val="hybridMultilevel"/>
    <w:tmpl w:val="0C08F6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2B2C38"/>
    <w:multiLevelType w:val="hybridMultilevel"/>
    <w:tmpl w:val="5694D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3F2105"/>
    <w:multiLevelType w:val="hybridMultilevel"/>
    <w:tmpl w:val="FE6617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5003FF"/>
    <w:multiLevelType w:val="hybridMultilevel"/>
    <w:tmpl w:val="8EE0AC5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F916EAF"/>
    <w:multiLevelType w:val="hybridMultilevel"/>
    <w:tmpl w:val="03727C42"/>
    <w:lvl w:ilvl="0" w:tplc="79E22E20">
      <w:start w:val="2"/>
      <w:numFmt w:val="bullet"/>
      <w:lvlText w:val="-"/>
      <w:lvlJc w:val="left"/>
      <w:pPr>
        <w:ind w:left="2520" w:hanging="360"/>
      </w:pPr>
      <w:rPr>
        <w:rFonts w:ascii="Calibri" w:eastAsiaTheme="minorHAnsi" w:hAnsi="Calibri" w:cstheme="minorBidi"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45A9160C"/>
    <w:multiLevelType w:val="hybridMultilevel"/>
    <w:tmpl w:val="B180FE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86538C"/>
    <w:multiLevelType w:val="hybridMultilevel"/>
    <w:tmpl w:val="F2AC6B86"/>
    <w:lvl w:ilvl="0" w:tplc="79E22E20">
      <w:start w:val="2"/>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4A421069"/>
    <w:multiLevelType w:val="hybridMultilevel"/>
    <w:tmpl w:val="5EC4F86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4A6668B6"/>
    <w:multiLevelType w:val="hybridMultilevel"/>
    <w:tmpl w:val="02666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03E10C3"/>
    <w:multiLevelType w:val="hybridMultilevel"/>
    <w:tmpl w:val="F40E6EA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9850B76"/>
    <w:multiLevelType w:val="hybridMultilevel"/>
    <w:tmpl w:val="76D2F0D8"/>
    <w:lvl w:ilvl="0" w:tplc="1EB2EE2C">
      <w:start w:val="1"/>
      <w:numFmt w:val="decimal"/>
      <w:lvlText w:val="%1."/>
      <w:lvlJc w:val="left"/>
      <w:pPr>
        <w:ind w:left="1080" w:hanging="360"/>
      </w:pPr>
      <w:rPr>
        <w:rFonts w:asciiTheme="minorHAnsi" w:eastAsiaTheme="minorHAnsi" w:hAnsiTheme="minorHAnsi" w:cstheme="minorBidi"/>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5A4C4DED"/>
    <w:multiLevelType w:val="hybridMultilevel"/>
    <w:tmpl w:val="71462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F1A76A6"/>
    <w:multiLevelType w:val="hybridMultilevel"/>
    <w:tmpl w:val="28B2B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5E2408A"/>
    <w:multiLevelType w:val="hybridMultilevel"/>
    <w:tmpl w:val="0926380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4"/>
  </w:num>
  <w:num w:numId="2">
    <w:abstractNumId w:val="15"/>
  </w:num>
  <w:num w:numId="3">
    <w:abstractNumId w:val="12"/>
  </w:num>
  <w:num w:numId="4">
    <w:abstractNumId w:val="1"/>
  </w:num>
  <w:num w:numId="5">
    <w:abstractNumId w:val="0"/>
  </w:num>
  <w:num w:numId="6">
    <w:abstractNumId w:val="8"/>
  </w:num>
  <w:num w:numId="7">
    <w:abstractNumId w:val="6"/>
  </w:num>
  <w:num w:numId="8">
    <w:abstractNumId w:val="11"/>
  </w:num>
  <w:num w:numId="9">
    <w:abstractNumId w:val="14"/>
  </w:num>
  <w:num w:numId="10">
    <w:abstractNumId w:val="7"/>
  </w:num>
  <w:num w:numId="11">
    <w:abstractNumId w:val="13"/>
  </w:num>
  <w:num w:numId="12">
    <w:abstractNumId w:val="3"/>
  </w:num>
  <w:num w:numId="13">
    <w:abstractNumId w:val="2"/>
  </w:num>
  <w:num w:numId="14">
    <w:abstractNumId w:val="9"/>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AEA"/>
    <w:rsid w:val="0003170E"/>
    <w:rsid w:val="000419F3"/>
    <w:rsid w:val="000774F2"/>
    <w:rsid w:val="00081928"/>
    <w:rsid w:val="00083200"/>
    <w:rsid w:val="000B5D29"/>
    <w:rsid w:val="00100F9E"/>
    <w:rsid w:val="001015AC"/>
    <w:rsid w:val="00126664"/>
    <w:rsid w:val="00127306"/>
    <w:rsid w:val="00140CA5"/>
    <w:rsid w:val="0014295E"/>
    <w:rsid w:val="00153083"/>
    <w:rsid w:val="0016787E"/>
    <w:rsid w:val="001945DE"/>
    <w:rsid w:val="00196BFE"/>
    <w:rsid w:val="001C33A5"/>
    <w:rsid w:val="001E4886"/>
    <w:rsid w:val="001F36DC"/>
    <w:rsid w:val="00263D22"/>
    <w:rsid w:val="00265802"/>
    <w:rsid w:val="0028507E"/>
    <w:rsid w:val="002E18AD"/>
    <w:rsid w:val="002F294F"/>
    <w:rsid w:val="00312408"/>
    <w:rsid w:val="00333786"/>
    <w:rsid w:val="0035628A"/>
    <w:rsid w:val="00384C94"/>
    <w:rsid w:val="00385B94"/>
    <w:rsid w:val="003A5461"/>
    <w:rsid w:val="003B2B4C"/>
    <w:rsid w:val="003B470D"/>
    <w:rsid w:val="003F0375"/>
    <w:rsid w:val="003F4980"/>
    <w:rsid w:val="003F690A"/>
    <w:rsid w:val="00406780"/>
    <w:rsid w:val="00441734"/>
    <w:rsid w:val="00454948"/>
    <w:rsid w:val="004625E2"/>
    <w:rsid w:val="004764D3"/>
    <w:rsid w:val="00476E8F"/>
    <w:rsid w:val="00480AFD"/>
    <w:rsid w:val="004B1995"/>
    <w:rsid w:val="004B5494"/>
    <w:rsid w:val="004C36F2"/>
    <w:rsid w:val="004E18D8"/>
    <w:rsid w:val="004F30B3"/>
    <w:rsid w:val="004F4BAE"/>
    <w:rsid w:val="0054011D"/>
    <w:rsid w:val="005C5432"/>
    <w:rsid w:val="00606FF9"/>
    <w:rsid w:val="006135BE"/>
    <w:rsid w:val="006353F2"/>
    <w:rsid w:val="00655F98"/>
    <w:rsid w:val="00692FB6"/>
    <w:rsid w:val="00726D5A"/>
    <w:rsid w:val="00737825"/>
    <w:rsid w:val="007840EC"/>
    <w:rsid w:val="00797AEA"/>
    <w:rsid w:val="007A73A7"/>
    <w:rsid w:val="007C7419"/>
    <w:rsid w:val="007D28E1"/>
    <w:rsid w:val="00815495"/>
    <w:rsid w:val="00815747"/>
    <w:rsid w:val="0085078A"/>
    <w:rsid w:val="0089666F"/>
    <w:rsid w:val="008A3ADD"/>
    <w:rsid w:val="008B2DAC"/>
    <w:rsid w:val="00907D98"/>
    <w:rsid w:val="00913CF9"/>
    <w:rsid w:val="009328FD"/>
    <w:rsid w:val="0094177E"/>
    <w:rsid w:val="009811C7"/>
    <w:rsid w:val="009A171B"/>
    <w:rsid w:val="00A049FE"/>
    <w:rsid w:val="00A14141"/>
    <w:rsid w:val="00A41920"/>
    <w:rsid w:val="00A851B6"/>
    <w:rsid w:val="00AE556A"/>
    <w:rsid w:val="00AF28A1"/>
    <w:rsid w:val="00B13B64"/>
    <w:rsid w:val="00B707CD"/>
    <w:rsid w:val="00B74986"/>
    <w:rsid w:val="00BA1C10"/>
    <w:rsid w:val="00BA28A1"/>
    <w:rsid w:val="00BD3D48"/>
    <w:rsid w:val="00C152E1"/>
    <w:rsid w:val="00C24645"/>
    <w:rsid w:val="00C613ED"/>
    <w:rsid w:val="00C70D88"/>
    <w:rsid w:val="00C93B8A"/>
    <w:rsid w:val="00CC75E7"/>
    <w:rsid w:val="00CF3C98"/>
    <w:rsid w:val="00D01DC9"/>
    <w:rsid w:val="00D9203C"/>
    <w:rsid w:val="00DD4F63"/>
    <w:rsid w:val="00E312CE"/>
    <w:rsid w:val="00E379C3"/>
    <w:rsid w:val="00E55F1C"/>
    <w:rsid w:val="00E56276"/>
    <w:rsid w:val="00E61FD8"/>
    <w:rsid w:val="00E63246"/>
    <w:rsid w:val="00E736B3"/>
    <w:rsid w:val="00E73B4A"/>
    <w:rsid w:val="00EA45C9"/>
    <w:rsid w:val="00EE6840"/>
    <w:rsid w:val="00F5013E"/>
    <w:rsid w:val="00F9432E"/>
    <w:rsid w:val="00F977BA"/>
    <w:rsid w:val="00FB2D84"/>
    <w:rsid w:val="00FB3150"/>
    <w:rsid w:val="00FB58B2"/>
    <w:rsid w:val="00FD44B5"/>
    <w:rsid w:val="00FF4D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5063F2-D841-4E2D-AB59-20952730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8A"/>
    <w:rPr>
      <w:sz w:val="24"/>
    </w:rPr>
  </w:style>
  <w:style w:type="paragraph" w:styleId="Heading1">
    <w:name w:val="heading 1"/>
    <w:basedOn w:val="Normal"/>
    <w:next w:val="Normal"/>
    <w:link w:val="Heading1Char"/>
    <w:uiPriority w:val="9"/>
    <w:qFormat/>
    <w:rsid w:val="00797AEA"/>
    <w:pPr>
      <w:keepNext/>
      <w:keepLines/>
      <w:spacing w:before="240" w:after="0"/>
      <w:outlineLvl w:val="0"/>
    </w:pPr>
    <w:rPr>
      <w:rFonts w:asciiTheme="majorHAnsi" w:eastAsiaTheme="majorEastAsia" w:hAnsiTheme="majorHAnsi" w:cstheme="majorBidi"/>
      <w:color w:val="00287C" w:themeColor="accent1" w:themeShade="BF"/>
      <w:sz w:val="32"/>
      <w:szCs w:val="32"/>
    </w:rPr>
  </w:style>
  <w:style w:type="paragraph" w:styleId="Heading2">
    <w:name w:val="heading 2"/>
    <w:basedOn w:val="Normal"/>
    <w:next w:val="Normal"/>
    <w:link w:val="Heading2Char"/>
    <w:uiPriority w:val="9"/>
    <w:unhideWhenUsed/>
    <w:qFormat/>
    <w:rsid w:val="00797AEA"/>
    <w:pPr>
      <w:keepNext/>
      <w:keepLines/>
      <w:spacing w:before="40" w:after="0"/>
      <w:outlineLvl w:val="1"/>
    </w:pPr>
    <w:rPr>
      <w:rFonts w:asciiTheme="majorHAnsi" w:eastAsiaTheme="majorEastAsia" w:hAnsiTheme="majorHAnsi" w:cstheme="majorBidi"/>
      <w:color w:val="00287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AEA"/>
    <w:rPr>
      <w:rFonts w:asciiTheme="majorHAnsi" w:eastAsiaTheme="majorEastAsia" w:hAnsiTheme="majorHAnsi" w:cstheme="majorBidi"/>
      <w:color w:val="00287C" w:themeColor="accent1" w:themeShade="BF"/>
      <w:sz w:val="32"/>
      <w:szCs w:val="32"/>
    </w:rPr>
  </w:style>
  <w:style w:type="character" w:styleId="PlaceholderText">
    <w:name w:val="Placeholder Text"/>
    <w:basedOn w:val="DefaultParagraphFont"/>
    <w:uiPriority w:val="99"/>
    <w:semiHidden/>
    <w:rsid w:val="00797AEA"/>
    <w:rPr>
      <w:color w:val="808080"/>
    </w:rPr>
  </w:style>
  <w:style w:type="character" w:customStyle="1" w:styleId="Heading2Char">
    <w:name w:val="Heading 2 Char"/>
    <w:basedOn w:val="DefaultParagraphFont"/>
    <w:link w:val="Heading2"/>
    <w:uiPriority w:val="9"/>
    <w:rsid w:val="00797AEA"/>
    <w:rPr>
      <w:rFonts w:asciiTheme="majorHAnsi" w:eastAsiaTheme="majorEastAsia" w:hAnsiTheme="majorHAnsi" w:cstheme="majorBidi"/>
      <w:color w:val="00287C" w:themeColor="accent1" w:themeShade="BF"/>
      <w:sz w:val="26"/>
      <w:szCs w:val="26"/>
    </w:rPr>
  </w:style>
  <w:style w:type="paragraph" w:styleId="Header">
    <w:name w:val="header"/>
    <w:basedOn w:val="Normal"/>
    <w:link w:val="HeaderChar"/>
    <w:uiPriority w:val="99"/>
    <w:unhideWhenUsed/>
    <w:rsid w:val="00C93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B8A"/>
    <w:rPr>
      <w:sz w:val="24"/>
    </w:rPr>
  </w:style>
  <w:style w:type="paragraph" w:styleId="Footer">
    <w:name w:val="footer"/>
    <w:basedOn w:val="Normal"/>
    <w:link w:val="FooterChar"/>
    <w:uiPriority w:val="99"/>
    <w:unhideWhenUsed/>
    <w:rsid w:val="00C93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B8A"/>
    <w:rPr>
      <w:sz w:val="24"/>
    </w:rPr>
  </w:style>
  <w:style w:type="paragraph" w:styleId="ListParagraph">
    <w:name w:val="List Paragraph"/>
    <w:basedOn w:val="Normal"/>
    <w:uiPriority w:val="34"/>
    <w:qFormat/>
    <w:rsid w:val="001945DE"/>
    <w:pPr>
      <w:ind w:left="720"/>
      <w:contextualSpacing/>
    </w:pPr>
  </w:style>
  <w:style w:type="character" w:styleId="Hyperlink">
    <w:name w:val="Hyperlink"/>
    <w:basedOn w:val="DefaultParagraphFont"/>
    <w:uiPriority w:val="99"/>
    <w:unhideWhenUsed/>
    <w:rsid w:val="00BD3D48"/>
    <w:rPr>
      <w:color w:val="17BBFD" w:themeColor="hyperlink"/>
      <w:u w:val="single"/>
    </w:rPr>
  </w:style>
  <w:style w:type="paragraph" w:styleId="BalloonText">
    <w:name w:val="Balloon Text"/>
    <w:basedOn w:val="Normal"/>
    <w:link w:val="BalloonTextChar"/>
    <w:uiPriority w:val="99"/>
    <w:semiHidden/>
    <w:unhideWhenUsed/>
    <w:rsid w:val="003B47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70D"/>
    <w:rPr>
      <w:rFonts w:ascii="Segoe UI" w:hAnsi="Segoe UI" w:cs="Segoe UI"/>
      <w:sz w:val="18"/>
      <w:szCs w:val="18"/>
    </w:rPr>
  </w:style>
  <w:style w:type="character" w:styleId="FollowedHyperlink">
    <w:name w:val="FollowedHyperlink"/>
    <w:basedOn w:val="DefaultParagraphFont"/>
    <w:uiPriority w:val="99"/>
    <w:semiHidden/>
    <w:unhideWhenUsed/>
    <w:rsid w:val="00EE6840"/>
    <w:rPr>
      <w:color w:val="FF79C2" w:themeColor="followedHyperlink"/>
      <w:u w:val="single"/>
    </w:rPr>
  </w:style>
  <w:style w:type="table" w:styleId="TableGrid">
    <w:name w:val="Table Grid"/>
    <w:basedOn w:val="TableNormal"/>
    <w:uiPriority w:val="59"/>
    <w:rsid w:val="0035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pport.skype.com/en/faq/FA12046/how-can-i-get-support-for-skype" TargetMode="External"/><Relationship Id="rId18" Type="http://schemas.openxmlformats.org/officeDocument/2006/relationships/image" Target="media/image3.jpeg"/><Relationship Id="rId26" Type="http://schemas.openxmlformats.org/officeDocument/2006/relationships/image" Target="cid:1611a4cc2787f31022e2"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cflearnfree.org/skype-2016/making-voice-calls-with-skype/1/"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support.google.com/hangouts/answer/3110347?hl=en&amp;ref_topic=6386410" TargetMode="Externa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skype.com"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google.com/hangouts/answer/3187125?hl=en&amp;ref_topic=6386410"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yperlink" Target="http://web.skype.com/" TargetMode="External"/><Relationship Id="rId19" Type="http://schemas.openxmlformats.org/officeDocument/2006/relationships/image" Target="cid:1611a2d4e96ee18b22a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PCDOCS://DWV/1339937/1" TargetMode="External"/><Relationship Id="rId14" Type="http://schemas.openxmlformats.org/officeDocument/2006/relationships/hyperlink" Target="https://www.gcflearnfree.org/whatsapp/voice-calls/1/" TargetMode="External"/><Relationship Id="rId22" Type="http://schemas.openxmlformats.org/officeDocument/2006/relationships/image" Target="cid:1611a39ba7c525ec62b2" TargetMode="External"/><Relationship Id="rId27" Type="http://schemas.openxmlformats.org/officeDocument/2006/relationships/image" Target="media/image9.png"/><Relationship Id="rId30"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A4E6C828-8EA2-4029-8DD2-F74E009D4F10}"/>
      </w:docPartPr>
      <w:docPartBody>
        <w:p w:rsidR="00D540A5" w:rsidRDefault="00FE1EB3">
          <w:r w:rsidRPr="007207D1">
            <w:rPr>
              <w:rStyle w:val="PlaceholderText"/>
            </w:rPr>
            <w:t>Click here to enter text.</w:t>
          </w:r>
        </w:p>
      </w:docPartBody>
    </w:docPart>
    <w:docPart>
      <w:docPartPr>
        <w:name w:val="CC2BA162415849E2A414C1C074879EFB"/>
        <w:category>
          <w:name w:val="General"/>
          <w:gallery w:val="placeholder"/>
        </w:category>
        <w:types>
          <w:type w:val="bbPlcHdr"/>
        </w:types>
        <w:behaviors>
          <w:behavior w:val="content"/>
        </w:behaviors>
        <w:guid w:val="{7043312A-1930-4687-A10C-7978CD8A1E3B}"/>
      </w:docPartPr>
      <w:docPartBody>
        <w:p w:rsidR="00D540A5" w:rsidRDefault="00DC738F">
          <w:r>
            <w:t>[</w:t>
          </w:r>
          <w:r w:rsidRPr="00797AEA">
            <w:t xml:space="preserve">Click here to enter </w:t>
          </w:r>
          <w:r>
            <w:t>title of program</w:t>
          </w:r>
          <w:r w:rsidRPr="00797AEA">
            <w:t>.</w:t>
          </w:r>
          <w:r>
            <w:t xml:space="preserve"> “Save As” new doc.]</w:t>
          </w:r>
        </w:p>
      </w:docPartBody>
    </w:docPart>
    <w:docPart>
      <w:docPartPr>
        <w:name w:val="1D6CE9C61A5A4B3FB5BF16E49DCFA1CB"/>
        <w:category>
          <w:name w:val="General"/>
          <w:gallery w:val="placeholder"/>
        </w:category>
        <w:types>
          <w:type w:val="bbPlcHdr"/>
        </w:types>
        <w:behaviors>
          <w:behavior w:val="content"/>
        </w:behaviors>
        <w:guid w:val="{7BF87D9A-157B-4D91-9097-46F7623E545C}"/>
      </w:docPartPr>
      <w:docPartBody>
        <w:p w:rsidR="00D540A5" w:rsidRDefault="00DC738F" w:rsidP="00DC738F">
          <w:pPr>
            <w:pStyle w:val="1D6CE9C61A5A4B3FB5BF16E49DCFA1CB11"/>
          </w:pPr>
          <w:r w:rsidRPr="0085078A">
            <w:rPr>
              <w:color w:val="767171" w:themeColor="background2" w:themeShade="80"/>
            </w:rPr>
            <w:t>[</w:t>
          </w:r>
          <w:r w:rsidRPr="0085078A">
            <w:rPr>
              <w:rStyle w:val="PlaceholderText"/>
              <w:color w:val="767171" w:themeColor="background2" w:themeShade="80"/>
              <w:szCs w:val="24"/>
            </w:rPr>
            <w:t>Click here to enter program blurb from events calendar. Normal text = Calibri 12pt, single spaced.]</w:t>
          </w:r>
        </w:p>
      </w:docPartBody>
    </w:docPart>
    <w:docPart>
      <w:docPartPr>
        <w:name w:val="6C6CFB61433042268ABCEE68669422CC"/>
        <w:category>
          <w:name w:val="General"/>
          <w:gallery w:val="placeholder"/>
        </w:category>
        <w:types>
          <w:type w:val="bbPlcHdr"/>
        </w:types>
        <w:behaviors>
          <w:behavior w:val="content"/>
        </w:behaviors>
        <w:guid w:val="{9F03087D-907B-4176-BA10-2CCEEB25BA19}"/>
      </w:docPartPr>
      <w:docPartBody>
        <w:p w:rsidR="00D540A5" w:rsidRDefault="00DC738F" w:rsidP="00DC738F">
          <w:pPr>
            <w:pStyle w:val="6C6CFB61433042268ABCEE68669422CC9"/>
          </w:pPr>
          <w:r w:rsidRPr="0085078A">
            <w:rPr>
              <w:color w:val="767171" w:themeColor="background2" w:themeShade="80"/>
            </w:rPr>
            <w:t>[</w:t>
          </w:r>
          <w:r w:rsidRPr="0085078A">
            <w:rPr>
              <w:rStyle w:val="PlaceholderText"/>
              <w:color w:val="767171" w:themeColor="background2" w:themeShade="80"/>
            </w:rPr>
            <w:t>Choose a theme.]</w:t>
          </w:r>
        </w:p>
      </w:docPartBody>
    </w:docPart>
    <w:docPart>
      <w:docPartPr>
        <w:name w:val="F38EC30430BD49848E5326B027754879"/>
        <w:category>
          <w:name w:val="General"/>
          <w:gallery w:val="placeholder"/>
        </w:category>
        <w:types>
          <w:type w:val="bbPlcHdr"/>
        </w:types>
        <w:behaviors>
          <w:behavior w:val="content"/>
        </w:behaviors>
        <w:guid w:val="{DB50DE38-C0AC-4F85-B0EC-D9B96F5F89B9}"/>
      </w:docPartPr>
      <w:docPartBody>
        <w:p w:rsidR="00D540A5" w:rsidRDefault="00DC738F" w:rsidP="00DC738F">
          <w:pPr>
            <w:pStyle w:val="F38EC30430BD49848E5326B0277548795"/>
          </w:pPr>
          <w:r w:rsidRPr="0085078A">
            <w:rPr>
              <w:color w:val="767171" w:themeColor="background2" w:themeShade="80"/>
            </w:rPr>
            <w:t>[</w:t>
          </w:r>
          <w:r w:rsidRPr="0085078A">
            <w:rPr>
              <w:rStyle w:val="PlaceholderText"/>
              <w:color w:val="767171" w:themeColor="background2" w:themeShade="80"/>
            </w:rPr>
            <w:t xml:space="preserve">Click here to enter </w:t>
          </w:r>
          <w:r>
            <w:rPr>
              <w:rStyle w:val="PlaceholderText"/>
              <w:color w:val="767171" w:themeColor="background2" w:themeShade="80"/>
            </w:rPr>
            <w:t>audience—age/other demographics, plus any special requirements, eg. “must have some familiarity with the Internet and an email address”]</w:t>
          </w:r>
        </w:p>
      </w:docPartBody>
    </w:docPart>
    <w:docPart>
      <w:docPartPr>
        <w:name w:val="690B6BFD04624E38935B8F5EA06458F9"/>
        <w:category>
          <w:name w:val="General"/>
          <w:gallery w:val="placeholder"/>
        </w:category>
        <w:types>
          <w:type w:val="bbPlcHdr"/>
        </w:types>
        <w:behaviors>
          <w:behavior w:val="content"/>
        </w:behaviors>
        <w:guid w:val="{C41B2257-A044-44F3-8EC1-AE9CF9CBC12E}"/>
      </w:docPartPr>
      <w:docPartBody>
        <w:p w:rsidR="00D540A5" w:rsidRDefault="00DC738F" w:rsidP="00DC738F">
          <w:pPr>
            <w:pStyle w:val="690B6BFD04624E38935B8F5EA06458F95"/>
          </w:pPr>
          <w:r w:rsidRPr="0085078A">
            <w:rPr>
              <w:color w:val="767171" w:themeColor="background2" w:themeShade="80"/>
            </w:rPr>
            <w:t>[</w:t>
          </w:r>
          <w:r w:rsidRPr="0085078A">
            <w:rPr>
              <w:rStyle w:val="PlaceholderText"/>
              <w:color w:val="767171" w:themeColor="background2" w:themeShade="80"/>
            </w:rPr>
            <w:t>Click here to enter course length in minutes, plus number of sessions if more than one.]</w:t>
          </w:r>
        </w:p>
      </w:docPartBody>
    </w:docPart>
    <w:docPart>
      <w:docPartPr>
        <w:name w:val="0A20ED442F5A4AA6B8016C34ED931725"/>
        <w:category>
          <w:name w:val="General"/>
          <w:gallery w:val="placeholder"/>
        </w:category>
        <w:types>
          <w:type w:val="bbPlcHdr"/>
        </w:types>
        <w:behaviors>
          <w:behavior w:val="content"/>
        </w:behaviors>
        <w:guid w:val="{093BE911-CEC6-40BB-B030-FD8EDC75C1D2}"/>
      </w:docPartPr>
      <w:docPartBody>
        <w:p w:rsidR="00D540A5" w:rsidRDefault="00DC738F" w:rsidP="00DC738F">
          <w:pPr>
            <w:pStyle w:val="0A20ED442F5A4AA6B8016C34ED9317255"/>
          </w:pPr>
          <w:r w:rsidRPr="001F36DC">
            <w:rPr>
              <w:color w:val="767171" w:themeColor="background2" w:themeShade="80"/>
            </w:rPr>
            <w:t>[</w:t>
          </w:r>
          <w:r w:rsidRPr="001F36DC">
            <w:rPr>
              <w:rStyle w:val="PlaceholderText"/>
              <w:color w:val="767171" w:themeColor="background2" w:themeShade="80"/>
            </w:rPr>
            <w:t>Choose a method.]</w:t>
          </w:r>
        </w:p>
      </w:docPartBody>
    </w:docPart>
    <w:docPart>
      <w:docPartPr>
        <w:name w:val="6863C3B4426442C585236AD403EFDD7A"/>
        <w:category>
          <w:name w:val="General"/>
          <w:gallery w:val="placeholder"/>
        </w:category>
        <w:types>
          <w:type w:val="bbPlcHdr"/>
        </w:types>
        <w:behaviors>
          <w:behavior w:val="content"/>
        </w:behaviors>
        <w:guid w:val="{22DF1C0F-9A68-444B-8726-EFAF10727081}"/>
      </w:docPartPr>
      <w:docPartBody>
        <w:p w:rsidR="00D540A5" w:rsidRDefault="00DC738F" w:rsidP="00DC738F">
          <w:pPr>
            <w:pStyle w:val="6863C3B4426442C585236AD403EFDD7A4"/>
          </w:pPr>
          <w:r w:rsidRPr="001F36DC">
            <w:rPr>
              <w:color w:val="767171" w:themeColor="background2" w:themeShade="80"/>
            </w:rPr>
            <w:t>[</w:t>
          </w:r>
          <w:r w:rsidRPr="001F36DC">
            <w:rPr>
              <w:rStyle w:val="PlaceholderText"/>
              <w:color w:val="767171" w:themeColor="background2" w:themeShade="80"/>
            </w:rPr>
            <w:t>Click here to enter the overall goal for the session, eg. “</w:t>
          </w:r>
          <w:r w:rsidRPr="001F36DC">
            <w:rPr>
              <w:color w:val="767171" w:themeColor="background2" w:themeShade="80"/>
            </w:rPr>
            <w:t>To enable learners to access and enjoy the Library2go collection via the Libby by OverDrive app</w:t>
          </w:r>
          <w:r w:rsidRPr="001F36DC">
            <w:rPr>
              <w:rStyle w:val="PlaceholderText"/>
              <w:color w:val="767171" w:themeColor="background2" w:themeShade="80"/>
            </w:rPr>
            <w:t>.”]</w:t>
          </w:r>
        </w:p>
      </w:docPartBody>
    </w:docPart>
    <w:docPart>
      <w:docPartPr>
        <w:name w:val="4EC69924C6FD48B1890CADE947D07219"/>
        <w:category>
          <w:name w:val="General"/>
          <w:gallery w:val="placeholder"/>
        </w:category>
        <w:types>
          <w:type w:val="bbPlcHdr"/>
        </w:types>
        <w:behaviors>
          <w:behavior w:val="content"/>
        </w:behaviors>
        <w:guid w:val="{C5802A0C-CCEC-48ED-84EE-350F838BBF05}"/>
      </w:docPartPr>
      <w:docPartBody>
        <w:p w:rsidR="00D540A5" w:rsidRDefault="00DC738F" w:rsidP="00DC738F">
          <w:pPr>
            <w:pStyle w:val="4EC69924C6FD48B1890CADE947D072194"/>
          </w:pPr>
          <w:r w:rsidRPr="001945DE">
            <w:rPr>
              <w:color w:val="767171" w:themeColor="background2" w:themeShade="80"/>
            </w:rPr>
            <w:t>[</w:t>
          </w:r>
          <w:r w:rsidRPr="001945DE">
            <w:rPr>
              <w:rStyle w:val="PlaceholderText"/>
              <w:color w:val="767171" w:themeColor="background2" w:themeShade="80"/>
            </w:rPr>
            <w:t>Click here to enter number.]</w:t>
          </w:r>
        </w:p>
      </w:docPartBody>
    </w:docPart>
    <w:docPart>
      <w:docPartPr>
        <w:name w:val="98B56770C3C240C6A4518B1CDCE241DE"/>
        <w:category>
          <w:name w:val="General"/>
          <w:gallery w:val="placeholder"/>
        </w:category>
        <w:types>
          <w:type w:val="bbPlcHdr"/>
        </w:types>
        <w:behaviors>
          <w:behavior w:val="content"/>
        </w:behaviors>
        <w:guid w:val="{CC73C995-1102-4129-8607-E8AC69C2CC4E}"/>
      </w:docPartPr>
      <w:docPartBody>
        <w:p w:rsidR="00D540A5" w:rsidRDefault="00DC738F" w:rsidP="00DC738F">
          <w:pPr>
            <w:pStyle w:val="98B56770C3C240C6A4518B1CDCE241DE4"/>
          </w:pPr>
          <w:r>
            <w:t>[</w:t>
          </w:r>
          <w:r w:rsidRPr="007207D1">
            <w:rPr>
              <w:rStyle w:val="PlaceholderText"/>
            </w:rPr>
            <w:t>Click</w:t>
          </w:r>
          <w:r>
            <w:rPr>
              <w:rStyle w:val="PlaceholderText"/>
            </w:rPr>
            <w:t xml:space="preserve"> here to enter</w:t>
          </w:r>
          <w:r w:rsidRPr="007207D1">
            <w:rPr>
              <w:rStyle w:val="PlaceholderText"/>
            </w:rPr>
            <w:t>.</w:t>
          </w:r>
          <w:r>
            <w:rPr>
              <w:rStyle w:val="PlaceholderText"/>
            </w:rPr>
            <w:t xml:space="preserve"> How will you gauge whether students have learned? Since we rarely do tests, usually will be “Successful completion of class activities” but could be something else.]</w:t>
          </w:r>
        </w:p>
      </w:docPartBody>
    </w:docPart>
    <w:docPart>
      <w:docPartPr>
        <w:name w:val="6F902C041FB345BC965B8C41F0D144A6"/>
        <w:category>
          <w:name w:val="General"/>
          <w:gallery w:val="placeholder"/>
        </w:category>
        <w:types>
          <w:type w:val="bbPlcHdr"/>
        </w:types>
        <w:behaviors>
          <w:behavior w:val="content"/>
        </w:behaviors>
        <w:guid w:val="{AA588630-9A9A-44AF-A470-52DD119FD0DD}"/>
      </w:docPartPr>
      <w:docPartBody>
        <w:p w:rsidR="00D540A5" w:rsidRDefault="00DC738F" w:rsidP="00DC738F">
          <w:pPr>
            <w:pStyle w:val="6F902C041FB345BC965B8C41F0D144A64"/>
          </w:pPr>
          <w:r>
            <w:t>[</w:t>
          </w:r>
          <w:r>
            <w:rPr>
              <w:rStyle w:val="PlaceholderText"/>
            </w:rPr>
            <w:t>Enter total class time minus 5]</w:t>
          </w:r>
        </w:p>
      </w:docPartBody>
    </w:docPart>
    <w:docPart>
      <w:docPartPr>
        <w:name w:val="6C5F386EDF8D4D6D847BD900F365168B"/>
        <w:category>
          <w:name w:val="General"/>
          <w:gallery w:val="placeholder"/>
        </w:category>
        <w:types>
          <w:type w:val="bbPlcHdr"/>
        </w:types>
        <w:behaviors>
          <w:behavior w:val="content"/>
        </w:behaviors>
        <w:guid w:val="{2E46EAB1-98C6-40AC-9F50-3224F641FC80}"/>
      </w:docPartPr>
      <w:docPartBody>
        <w:p w:rsidR="00D540A5" w:rsidRDefault="00DC738F" w:rsidP="00DC738F">
          <w:pPr>
            <w:pStyle w:val="6C5F386EDF8D4D6D847BD900F365168B4"/>
          </w:pPr>
          <w:r w:rsidRPr="00454948">
            <w:rPr>
              <w:rStyle w:val="Heading2Char"/>
            </w:rPr>
            <w:t>[</w:t>
          </w:r>
          <w:r>
            <w:rPr>
              <w:rStyle w:val="Heading2Char"/>
            </w:rPr>
            <w:t>E</w:t>
          </w:r>
          <w:r w:rsidRPr="00454948">
            <w:rPr>
              <w:rStyle w:val="Heading2Char"/>
            </w:rPr>
            <w:t>nter first subtopic—should be first objective.]</w:t>
          </w:r>
        </w:p>
      </w:docPartBody>
    </w:docPart>
    <w:docPart>
      <w:docPartPr>
        <w:name w:val="AB3164D727DB472CB788D38900C26F38"/>
        <w:category>
          <w:name w:val="General"/>
          <w:gallery w:val="placeholder"/>
        </w:category>
        <w:types>
          <w:type w:val="bbPlcHdr"/>
        </w:types>
        <w:behaviors>
          <w:behavior w:val="content"/>
        </w:behaviors>
        <w:guid w:val="{6F59E09A-9C38-41D0-9AA7-3CA444BC47F0}"/>
      </w:docPartPr>
      <w:docPartBody>
        <w:p w:rsidR="00D540A5" w:rsidRDefault="00DC738F" w:rsidP="00DC738F">
          <w:pPr>
            <w:pStyle w:val="AB3164D727DB472CB788D38900C26F384"/>
          </w:pPr>
          <w:r w:rsidRPr="00454948">
            <w:rPr>
              <w:rStyle w:val="Heading2Char"/>
            </w:rPr>
            <w:t>[#]</w:t>
          </w:r>
        </w:p>
      </w:docPartBody>
    </w:docPart>
    <w:docPart>
      <w:docPartPr>
        <w:name w:val="6F6BBFC1DE6E48D3A47282D53FC42E5D"/>
        <w:category>
          <w:name w:val="General"/>
          <w:gallery w:val="placeholder"/>
        </w:category>
        <w:types>
          <w:type w:val="bbPlcHdr"/>
        </w:types>
        <w:behaviors>
          <w:behavior w:val="content"/>
        </w:behaviors>
        <w:guid w:val="{E778C7C0-21CB-4AD3-969D-F950391CEFAD}"/>
      </w:docPartPr>
      <w:docPartBody>
        <w:p w:rsidR="00E27313" w:rsidRDefault="00DC738F">
          <w:r>
            <w:t>[Enter second subtopic/objective]</w:t>
          </w:r>
        </w:p>
      </w:docPartBody>
    </w:docPart>
    <w:docPart>
      <w:docPartPr>
        <w:name w:val="7C881E1ABC13456F9ED33B1891C9888F"/>
        <w:category>
          <w:name w:val="General"/>
          <w:gallery w:val="placeholder"/>
        </w:category>
        <w:types>
          <w:type w:val="bbPlcHdr"/>
        </w:types>
        <w:behaviors>
          <w:behavior w:val="content"/>
        </w:behaviors>
        <w:guid w:val="{6ECC59DA-BF6D-48ED-B569-0CABBAD7249B}"/>
      </w:docPartPr>
      <w:docPartBody>
        <w:p w:rsidR="00E27313" w:rsidRDefault="00DC738F">
          <w:r>
            <w:t>[#]</w:t>
          </w:r>
        </w:p>
      </w:docPartBody>
    </w:docPart>
    <w:docPart>
      <w:docPartPr>
        <w:name w:val="444A407FE8FA4674ACCDBDD3AC843B76"/>
        <w:category>
          <w:name w:val="General"/>
          <w:gallery w:val="placeholder"/>
        </w:category>
        <w:types>
          <w:type w:val="bbPlcHdr"/>
        </w:types>
        <w:behaviors>
          <w:behavior w:val="content"/>
        </w:behaviors>
        <w:guid w:val="{175C7203-EB90-4663-BE19-3209F9343BAB}"/>
      </w:docPartPr>
      <w:docPartBody>
        <w:p w:rsidR="00E54EBD" w:rsidRDefault="00DC738F" w:rsidP="00DC738F">
          <w:pPr>
            <w:pStyle w:val="444A407FE8FA4674ACCDBDD3AC843B76"/>
          </w:pPr>
          <w:r>
            <w:t>[Enter second subtopic/objective]</w:t>
          </w:r>
        </w:p>
      </w:docPartBody>
    </w:docPart>
    <w:docPart>
      <w:docPartPr>
        <w:name w:val="2D4E6F5F247144038D533170E251F53A"/>
        <w:category>
          <w:name w:val="General"/>
          <w:gallery w:val="placeholder"/>
        </w:category>
        <w:types>
          <w:type w:val="bbPlcHdr"/>
        </w:types>
        <w:behaviors>
          <w:behavior w:val="content"/>
        </w:behaviors>
        <w:guid w:val="{A6D50DA5-F01C-4C4E-9DD5-5DD872B5EC58}"/>
      </w:docPartPr>
      <w:docPartBody>
        <w:p w:rsidR="00E54EBD" w:rsidRDefault="00DC738F" w:rsidP="00DC738F">
          <w:pPr>
            <w:pStyle w:val="2D4E6F5F247144038D533170E251F53A"/>
          </w:pP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EB3"/>
    <w:rsid w:val="00D540A5"/>
    <w:rsid w:val="00DC738F"/>
    <w:rsid w:val="00E27313"/>
    <w:rsid w:val="00E54EBD"/>
    <w:rsid w:val="00FE1E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738F"/>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738F"/>
    <w:rPr>
      <w:color w:val="808080"/>
    </w:rPr>
  </w:style>
  <w:style w:type="paragraph" w:customStyle="1" w:styleId="1D6CE9C61A5A4B3FB5BF16E49DCFA1CB">
    <w:name w:val="1D6CE9C61A5A4B3FB5BF16E49DCFA1CB"/>
    <w:rsid w:val="00FE1EB3"/>
    <w:rPr>
      <w:rFonts w:eastAsiaTheme="minorHAnsi"/>
      <w:lang w:eastAsia="en-US"/>
    </w:rPr>
  </w:style>
  <w:style w:type="paragraph" w:customStyle="1" w:styleId="6C6CFB61433042268ABCEE68669422CC">
    <w:name w:val="6C6CFB61433042268ABCEE68669422CC"/>
    <w:rsid w:val="00FE1EB3"/>
    <w:rPr>
      <w:rFonts w:eastAsiaTheme="minorHAnsi"/>
      <w:lang w:eastAsia="en-US"/>
    </w:rPr>
  </w:style>
  <w:style w:type="paragraph" w:customStyle="1" w:styleId="1D6CE9C61A5A4B3FB5BF16E49DCFA1CB1">
    <w:name w:val="1D6CE9C61A5A4B3FB5BF16E49DCFA1CB1"/>
    <w:rsid w:val="00FE1EB3"/>
    <w:rPr>
      <w:rFonts w:eastAsiaTheme="minorHAnsi"/>
      <w:lang w:eastAsia="en-US"/>
    </w:rPr>
  </w:style>
  <w:style w:type="paragraph" w:customStyle="1" w:styleId="6C6CFB61433042268ABCEE68669422CC1">
    <w:name w:val="6C6CFB61433042268ABCEE68669422CC1"/>
    <w:rsid w:val="00FE1EB3"/>
    <w:rPr>
      <w:rFonts w:eastAsiaTheme="minorHAnsi"/>
      <w:lang w:eastAsia="en-US"/>
    </w:rPr>
  </w:style>
  <w:style w:type="paragraph" w:customStyle="1" w:styleId="1D6CE9C61A5A4B3FB5BF16E49DCFA1CB2">
    <w:name w:val="1D6CE9C61A5A4B3FB5BF16E49DCFA1CB2"/>
    <w:rsid w:val="00FE1EB3"/>
    <w:rPr>
      <w:rFonts w:eastAsiaTheme="minorHAnsi"/>
      <w:lang w:eastAsia="en-US"/>
    </w:rPr>
  </w:style>
  <w:style w:type="paragraph" w:customStyle="1" w:styleId="1D6CE9C61A5A4B3FB5BF16E49DCFA1CB3">
    <w:name w:val="1D6CE9C61A5A4B3FB5BF16E49DCFA1CB3"/>
    <w:rsid w:val="00FE1EB3"/>
    <w:rPr>
      <w:rFonts w:eastAsiaTheme="minorHAnsi"/>
      <w:lang w:eastAsia="en-US"/>
    </w:rPr>
  </w:style>
  <w:style w:type="paragraph" w:customStyle="1" w:styleId="6C6CFB61433042268ABCEE68669422CC2">
    <w:name w:val="6C6CFB61433042268ABCEE68669422CC2"/>
    <w:rsid w:val="00FE1EB3"/>
    <w:rPr>
      <w:rFonts w:eastAsiaTheme="minorHAnsi"/>
      <w:lang w:eastAsia="en-US"/>
    </w:rPr>
  </w:style>
  <w:style w:type="paragraph" w:customStyle="1" w:styleId="1D6CE9C61A5A4B3FB5BF16E49DCFA1CB4">
    <w:name w:val="1D6CE9C61A5A4B3FB5BF16E49DCFA1CB4"/>
    <w:rsid w:val="00FE1EB3"/>
    <w:rPr>
      <w:rFonts w:eastAsiaTheme="minorHAnsi"/>
      <w:lang w:eastAsia="en-US"/>
    </w:rPr>
  </w:style>
  <w:style w:type="paragraph" w:customStyle="1" w:styleId="1D6CE9C61A5A4B3FB5BF16E49DCFA1CB5">
    <w:name w:val="1D6CE9C61A5A4B3FB5BF16E49DCFA1CB5"/>
    <w:rsid w:val="00FE1EB3"/>
    <w:rPr>
      <w:rFonts w:eastAsiaTheme="minorHAnsi"/>
      <w:lang w:eastAsia="en-US"/>
    </w:rPr>
  </w:style>
  <w:style w:type="paragraph" w:customStyle="1" w:styleId="6C6CFB61433042268ABCEE68669422CC3">
    <w:name w:val="6C6CFB61433042268ABCEE68669422CC3"/>
    <w:rsid w:val="00FE1EB3"/>
    <w:rPr>
      <w:rFonts w:eastAsiaTheme="minorHAnsi"/>
      <w:lang w:eastAsia="en-US"/>
    </w:rPr>
  </w:style>
  <w:style w:type="paragraph" w:customStyle="1" w:styleId="1D6CE9C61A5A4B3FB5BF16E49DCFA1CB6">
    <w:name w:val="1D6CE9C61A5A4B3FB5BF16E49DCFA1CB6"/>
    <w:rsid w:val="00FE1EB3"/>
    <w:rPr>
      <w:rFonts w:eastAsiaTheme="minorHAnsi"/>
      <w:sz w:val="24"/>
      <w:lang w:eastAsia="en-US"/>
    </w:rPr>
  </w:style>
  <w:style w:type="paragraph" w:customStyle="1" w:styleId="6C6CFB61433042268ABCEE68669422CC4">
    <w:name w:val="6C6CFB61433042268ABCEE68669422CC4"/>
    <w:rsid w:val="00FE1EB3"/>
    <w:rPr>
      <w:rFonts w:eastAsiaTheme="minorHAnsi"/>
      <w:sz w:val="24"/>
      <w:lang w:eastAsia="en-US"/>
    </w:rPr>
  </w:style>
  <w:style w:type="paragraph" w:customStyle="1" w:styleId="F38EC30430BD49848E5326B027754879">
    <w:name w:val="F38EC30430BD49848E5326B027754879"/>
    <w:rsid w:val="00FE1EB3"/>
    <w:rPr>
      <w:rFonts w:eastAsiaTheme="minorHAnsi"/>
      <w:sz w:val="24"/>
      <w:lang w:eastAsia="en-US"/>
    </w:rPr>
  </w:style>
  <w:style w:type="paragraph" w:customStyle="1" w:styleId="690B6BFD04624E38935B8F5EA06458F9">
    <w:name w:val="690B6BFD04624E38935B8F5EA06458F9"/>
    <w:rsid w:val="00FE1EB3"/>
    <w:rPr>
      <w:rFonts w:eastAsiaTheme="minorHAnsi"/>
      <w:sz w:val="24"/>
      <w:lang w:eastAsia="en-US"/>
    </w:rPr>
  </w:style>
  <w:style w:type="paragraph" w:customStyle="1" w:styleId="0A20ED442F5A4AA6B8016C34ED931725">
    <w:name w:val="0A20ED442F5A4AA6B8016C34ED931725"/>
    <w:rsid w:val="00FE1EB3"/>
    <w:rPr>
      <w:rFonts w:eastAsiaTheme="minorHAnsi"/>
      <w:sz w:val="24"/>
      <w:lang w:eastAsia="en-US"/>
    </w:rPr>
  </w:style>
  <w:style w:type="paragraph" w:customStyle="1" w:styleId="D9042CE26E3444FB93141080EE83FA38">
    <w:name w:val="D9042CE26E3444FB93141080EE83FA38"/>
    <w:rsid w:val="00FE1EB3"/>
    <w:rPr>
      <w:rFonts w:eastAsiaTheme="minorHAnsi"/>
      <w:sz w:val="24"/>
      <w:lang w:eastAsia="en-US"/>
    </w:rPr>
  </w:style>
  <w:style w:type="paragraph" w:customStyle="1" w:styleId="1D6CE9C61A5A4B3FB5BF16E49DCFA1CB7">
    <w:name w:val="1D6CE9C61A5A4B3FB5BF16E49DCFA1CB7"/>
    <w:rsid w:val="00FE1EB3"/>
    <w:rPr>
      <w:rFonts w:eastAsiaTheme="minorHAnsi"/>
      <w:sz w:val="24"/>
      <w:lang w:eastAsia="en-US"/>
    </w:rPr>
  </w:style>
  <w:style w:type="paragraph" w:customStyle="1" w:styleId="6C6CFB61433042268ABCEE68669422CC5">
    <w:name w:val="6C6CFB61433042268ABCEE68669422CC5"/>
    <w:rsid w:val="00FE1EB3"/>
    <w:rPr>
      <w:rFonts w:eastAsiaTheme="minorHAnsi"/>
      <w:sz w:val="24"/>
      <w:lang w:eastAsia="en-US"/>
    </w:rPr>
  </w:style>
  <w:style w:type="paragraph" w:customStyle="1" w:styleId="F38EC30430BD49848E5326B0277548791">
    <w:name w:val="F38EC30430BD49848E5326B0277548791"/>
    <w:rsid w:val="00FE1EB3"/>
    <w:rPr>
      <w:rFonts w:eastAsiaTheme="minorHAnsi"/>
      <w:sz w:val="24"/>
      <w:lang w:eastAsia="en-US"/>
    </w:rPr>
  </w:style>
  <w:style w:type="paragraph" w:customStyle="1" w:styleId="690B6BFD04624E38935B8F5EA06458F91">
    <w:name w:val="690B6BFD04624E38935B8F5EA06458F91"/>
    <w:rsid w:val="00FE1EB3"/>
    <w:rPr>
      <w:rFonts w:eastAsiaTheme="minorHAnsi"/>
      <w:sz w:val="24"/>
      <w:lang w:eastAsia="en-US"/>
    </w:rPr>
  </w:style>
  <w:style w:type="paragraph" w:customStyle="1" w:styleId="0A20ED442F5A4AA6B8016C34ED9317251">
    <w:name w:val="0A20ED442F5A4AA6B8016C34ED9317251"/>
    <w:rsid w:val="00FE1EB3"/>
    <w:rPr>
      <w:rFonts w:eastAsiaTheme="minorHAnsi"/>
      <w:sz w:val="24"/>
      <w:lang w:eastAsia="en-US"/>
    </w:rPr>
  </w:style>
  <w:style w:type="paragraph" w:customStyle="1" w:styleId="D9042CE26E3444FB93141080EE83FA381">
    <w:name w:val="D9042CE26E3444FB93141080EE83FA381"/>
    <w:rsid w:val="00FE1EB3"/>
    <w:rPr>
      <w:rFonts w:eastAsiaTheme="minorHAnsi"/>
      <w:sz w:val="24"/>
      <w:lang w:eastAsia="en-US"/>
    </w:rPr>
  </w:style>
  <w:style w:type="paragraph" w:customStyle="1" w:styleId="6863C3B4426442C585236AD403EFDD7A">
    <w:name w:val="6863C3B4426442C585236AD403EFDD7A"/>
    <w:rsid w:val="00FE1EB3"/>
    <w:rPr>
      <w:rFonts w:eastAsiaTheme="minorHAnsi"/>
      <w:sz w:val="24"/>
      <w:lang w:eastAsia="en-US"/>
    </w:rPr>
  </w:style>
  <w:style w:type="paragraph" w:customStyle="1" w:styleId="4EC69924C6FD48B1890CADE947D07219">
    <w:name w:val="4EC69924C6FD48B1890CADE947D07219"/>
    <w:rsid w:val="00FE1EB3"/>
    <w:rPr>
      <w:rFonts w:eastAsiaTheme="minorHAnsi"/>
      <w:sz w:val="24"/>
      <w:lang w:eastAsia="en-US"/>
    </w:rPr>
  </w:style>
  <w:style w:type="paragraph" w:customStyle="1" w:styleId="8A0CBA37712C4A39B1CE36AAFC71D882">
    <w:name w:val="8A0CBA37712C4A39B1CE36AAFC71D882"/>
    <w:rsid w:val="00FE1EB3"/>
    <w:rPr>
      <w:rFonts w:eastAsiaTheme="minorHAnsi"/>
      <w:sz w:val="24"/>
      <w:lang w:eastAsia="en-US"/>
    </w:rPr>
  </w:style>
  <w:style w:type="paragraph" w:customStyle="1" w:styleId="A6CF8C435B7648D2B5800C415EA6F324">
    <w:name w:val="A6CF8C435B7648D2B5800C415EA6F324"/>
    <w:rsid w:val="00FE1EB3"/>
    <w:rPr>
      <w:rFonts w:eastAsiaTheme="minorHAnsi"/>
      <w:sz w:val="24"/>
      <w:lang w:eastAsia="en-US"/>
    </w:rPr>
  </w:style>
  <w:style w:type="paragraph" w:customStyle="1" w:styleId="220A9398CB894751905CF9B33F74F3D7">
    <w:name w:val="220A9398CB894751905CF9B33F74F3D7"/>
    <w:rsid w:val="00FE1EB3"/>
    <w:rPr>
      <w:rFonts w:eastAsiaTheme="minorHAnsi"/>
      <w:sz w:val="24"/>
      <w:lang w:eastAsia="en-US"/>
    </w:rPr>
  </w:style>
  <w:style w:type="paragraph" w:customStyle="1" w:styleId="0EF038875B7E4229991024786E0D7A9E">
    <w:name w:val="0EF038875B7E4229991024786E0D7A9E"/>
    <w:rsid w:val="00FE1EB3"/>
    <w:rPr>
      <w:rFonts w:eastAsiaTheme="minorHAnsi"/>
      <w:sz w:val="24"/>
      <w:lang w:eastAsia="en-US"/>
    </w:rPr>
  </w:style>
  <w:style w:type="paragraph" w:customStyle="1" w:styleId="98B56770C3C240C6A4518B1CDCE241DE">
    <w:name w:val="98B56770C3C240C6A4518B1CDCE241DE"/>
    <w:rsid w:val="00FE1EB3"/>
    <w:rPr>
      <w:rFonts w:eastAsiaTheme="minorHAnsi"/>
      <w:sz w:val="24"/>
      <w:lang w:eastAsia="en-US"/>
    </w:rPr>
  </w:style>
  <w:style w:type="paragraph" w:customStyle="1" w:styleId="1917D9F487D24B51B5DFCF15885E3A1A">
    <w:name w:val="1917D9F487D24B51B5DFCF15885E3A1A"/>
    <w:rsid w:val="00FE1EB3"/>
    <w:pPr>
      <w:ind w:left="720"/>
      <w:contextualSpacing/>
    </w:pPr>
    <w:rPr>
      <w:rFonts w:eastAsiaTheme="minorHAnsi"/>
      <w:sz w:val="24"/>
      <w:lang w:eastAsia="en-US"/>
    </w:rPr>
  </w:style>
  <w:style w:type="paragraph" w:customStyle="1" w:styleId="6F902C041FB345BC965B8C41F0D144A6">
    <w:name w:val="6F902C041FB345BC965B8C41F0D144A6"/>
    <w:rsid w:val="00FE1EB3"/>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character" w:customStyle="1" w:styleId="Heading2Char">
    <w:name w:val="Heading 2 Char"/>
    <w:basedOn w:val="DefaultParagraphFont"/>
    <w:link w:val="Heading2"/>
    <w:uiPriority w:val="9"/>
    <w:rsid w:val="00DC738F"/>
    <w:rPr>
      <w:rFonts w:asciiTheme="majorHAnsi" w:eastAsiaTheme="majorEastAsia" w:hAnsiTheme="majorHAnsi" w:cstheme="majorBidi"/>
      <w:color w:val="2E74B5" w:themeColor="accent1" w:themeShade="BF"/>
      <w:sz w:val="26"/>
      <w:szCs w:val="26"/>
      <w:lang w:eastAsia="en-US"/>
    </w:rPr>
  </w:style>
  <w:style w:type="paragraph" w:customStyle="1" w:styleId="6C5F386EDF8D4D6D847BD900F365168B">
    <w:name w:val="6C5F386EDF8D4D6D847BD900F365168B"/>
    <w:rsid w:val="00FE1EB3"/>
    <w:pPr>
      <w:ind w:left="720"/>
      <w:contextualSpacing/>
    </w:pPr>
    <w:rPr>
      <w:rFonts w:eastAsiaTheme="minorHAnsi"/>
      <w:sz w:val="24"/>
      <w:lang w:eastAsia="en-US"/>
    </w:rPr>
  </w:style>
  <w:style w:type="paragraph" w:customStyle="1" w:styleId="AB3164D727DB472CB788D38900C26F38">
    <w:name w:val="AB3164D727DB472CB788D38900C26F38"/>
    <w:rsid w:val="00FE1EB3"/>
    <w:pPr>
      <w:ind w:left="720"/>
      <w:contextualSpacing/>
    </w:pPr>
    <w:rPr>
      <w:rFonts w:eastAsiaTheme="minorHAnsi"/>
      <w:sz w:val="24"/>
      <w:lang w:eastAsia="en-US"/>
    </w:rPr>
  </w:style>
  <w:style w:type="paragraph" w:customStyle="1" w:styleId="1D6CE9C61A5A4B3FB5BF16E49DCFA1CB8">
    <w:name w:val="1D6CE9C61A5A4B3FB5BF16E49DCFA1CB8"/>
    <w:rsid w:val="00FE1EB3"/>
    <w:rPr>
      <w:rFonts w:eastAsiaTheme="minorHAnsi"/>
      <w:sz w:val="24"/>
      <w:lang w:eastAsia="en-US"/>
    </w:rPr>
  </w:style>
  <w:style w:type="paragraph" w:customStyle="1" w:styleId="6C6CFB61433042268ABCEE68669422CC6">
    <w:name w:val="6C6CFB61433042268ABCEE68669422CC6"/>
    <w:rsid w:val="00FE1EB3"/>
    <w:rPr>
      <w:rFonts w:eastAsiaTheme="minorHAnsi"/>
      <w:sz w:val="24"/>
      <w:lang w:eastAsia="en-US"/>
    </w:rPr>
  </w:style>
  <w:style w:type="paragraph" w:customStyle="1" w:styleId="F38EC30430BD49848E5326B0277548792">
    <w:name w:val="F38EC30430BD49848E5326B0277548792"/>
    <w:rsid w:val="00FE1EB3"/>
    <w:rPr>
      <w:rFonts w:eastAsiaTheme="minorHAnsi"/>
      <w:sz w:val="24"/>
      <w:lang w:eastAsia="en-US"/>
    </w:rPr>
  </w:style>
  <w:style w:type="paragraph" w:customStyle="1" w:styleId="690B6BFD04624E38935B8F5EA06458F92">
    <w:name w:val="690B6BFD04624E38935B8F5EA06458F92"/>
    <w:rsid w:val="00FE1EB3"/>
    <w:rPr>
      <w:rFonts w:eastAsiaTheme="minorHAnsi"/>
      <w:sz w:val="24"/>
      <w:lang w:eastAsia="en-US"/>
    </w:rPr>
  </w:style>
  <w:style w:type="paragraph" w:customStyle="1" w:styleId="0A20ED442F5A4AA6B8016C34ED9317252">
    <w:name w:val="0A20ED442F5A4AA6B8016C34ED9317252"/>
    <w:rsid w:val="00FE1EB3"/>
    <w:rPr>
      <w:rFonts w:eastAsiaTheme="minorHAnsi"/>
      <w:sz w:val="24"/>
      <w:lang w:eastAsia="en-US"/>
    </w:rPr>
  </w:style>
  <w:style w:type="paragraph" w:customStyle="1" w:styleId="D9042CE26E3444FB93141080EE83FA382">
    <w:name w:val="D9042CE26E3444FB93141080EE83FA382"/>
    <w:rsid w:val="00FE1EB3"/>
    <w:rPr>
      <w:rFonts w:eastAsiaTheme="minorHAnsi"/>
      <w:sz w:val="24"/>
      <w:lang w:eastAsia="en-US"/>
    </w:rPr>
  </w:style>
  <w:style w:type="paragraph" w:customStyle="1" w:styleId="6863C3B4426442C585236AD403EFDD7A1">
    <w:name w:val="6863C3B4426442C585236AD403EFDD7A1"/>
    <w:rsid w:val="00FE1EB3"/>
    <w:rPr>
      <w:rFonts w:eastAsiaTheme="minorHAnsi"/>
      <w:sz w:val="24"/>
      <w:lang w:eastAsia="en-US"/>
    </w:rPr>
  </w:style>
  <w:style w:type="paragraph" w:customStyle="1" w:styleId="4EC69924C6FD48B1890CADE947D072191">
    <w:name w:val="4EC69924C6FD48B1890CADE947D072191"/>
    <w:rsid w:val="00FE1EB3"/>
    <w:rPr>
      <w:rFonts w:eastAsiaTheme="minorHAnsi"/>
      <w:sz w:val="24"/>
      <w:lang w:eastAsia="en-US"/>
    </w:rPr>
  </w:style>
  <w:style w:type="paragraph" w:customStyle="1" w:styleId="8A0CBA37712C4A39B1CE36AAFC71D8821">
    <w:name w:val="8A0CBA37712C4A39B1CE36AAFC71D8821"/>
    <w:rsid w:val="00FE1EB3"/>
    <w:rPr>
      <w:rFonts w:eastAsiaTheme="minorHAnsi"/>
      <w:sz w:val="24"/>
      <w:lang w:eastAsia="en-US"/>
    </w:rPr>
  </w:style>
  <w:style w:type="paragraph" w:customStyle="1" w:styleId="A6CF8C435B7648D2B5800C415EA6F3241">
    <w:name w:val="A6CF8C435B7648D2B5800C415EA6F3241"/>
    <w:rsid w:val="00FE1EB3"/>
    <w:rPr>
      <w:rFonts w:eastAsiaTheme="minorHAnsi"/>
      <w:sz w:val="24"/>
      <w:lang w:eastAsia="en-US"/>
    </w:rPr>
  </w:style>
  <w:style w:type="paragraph" w:customStyle="1" w:styleId="220A9398CB894751905CF9B33F74F3D71">
    <w:name w:val="220A9398CB894751905CF9B33F74F3D71"/>
    <w:rsid w:val="00FE1EB3"/>
    <w:rPr>
      <w:rFonts w:eastAsiaTheme="minorHAnsi"/>
      <w:sz w:val="24"/>
      <w:lang w:eastAsia="en-US"/>
    </w:rPr>
  </w:style>
  <w:style w:type="paragraph" w:customStyle="1" w:styleId="0EF038875B7E4229991024786E0D7A9E1">
    <w:name w:val="0EF038875B7E4229991024786E0D7A9E1"/>
    <w:rsid w:val="00FE1EB3"/>
    <w:rPr>
      <w:rFonts w:eastAsiaTheme="minorHAnsi"/>
      <w:sz w:val="24"/>
      <w:lang w:eastAsia="en-US"/>
    </w:rPr>
  </w:style>
  <w:style w:type="paragraph" w:customStyle="1" w:styleId="98B56770C3C240C6A4518B1CDCE241DE1">
    <w:name w:val="98B56770C3C240C6A4518B1CDCE241DE1"/>
    <w:rsid w:val="00FE1EB3"/>
    <w:rPr>
      <w:rFonts w:eastAsiaTheme="minorHAnsi"/>
      <w:sz w:val="24"/>
      <w:lang w:eastAsia="en-US"/>
    </w:rPr>
  </w:style>
  <w:style w:type="paragraph" w:customStyle="1" w:styleId="1917D9F487D24B51B5DFCF15885E3A1A1">
    <w:name w:val="1917D9F487D24B51B5DFCF15885E3A1A1"/>
    <w:rsid w:val="00FE1EB3"/>
    <w:pPr>
      <w:ind w:left="720"/>
      <w:contextualSpacing/>
    </w:pPr>
    <w:rPr>
      <w:rFonts w:eastAsiaTheme="minorHAnsi"/>
      <w:sz w:val="24"/>
      <w:lang w:eastAsia="en-US"/>
    </w:rPr>
  </w:style>
  <w:style w:type="paragraph" w:customStyle="1" w:styleId="6F902C041FB345BC965B8C41F0D144A61">
    <w:name w:val="6F902C041FB345BC965B8C41F0D144A61"/>
    <w:rsid w:val="00FE1EB3"/>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customStyle="1" w:styleId="6C5F386EDF8D4D6D847BD900F365168B1">
    <w:name w:val="6C5F386EDF8D4D6D847BD900F365168B1"/>
    <w:rsid w:val="00FE1EB3"/>
    <w:pPr>
      <w:ind w:left="720"/>
      <w:contextualSpacing/>
    </w:pPr>
    <w:rPr>
      <w:rFonts w:eastAsiaTheme="minorHAnsi"/>
      <w:sz w:val="24"/>
      <w:lang w:eastAsia="en-US"/>
    </w:rPr>
  </w:style>
  <w:style w:type="paragraph" w:customStyle="1" w:styleId="AB3164D727DB472CB788D38900C26F381">
    <w:name w:val="AB3164D727DB472CB788D38900C26F381"/>
    <w:rsid w:val="00FE1EB3"/>
    <w:pPr>
      <w:ind w:left="720"/>
      <w:contextualSpacing/>
    </w:pPr>
    <w:rPr>
      <w:rFonts w:eastAsiaTheme="minorHAnsi"/>
      <w:sz w:val="24"/>
      <w:lang w:eastAsia="en-US"/>
    </w:rPr>
  </w:style>
  <w:style w:type="paragraph" w:customStyle="1" w:styleId="1D6CE9C61A5A4B3FB5BF16E49DCFA1CB9">
    <w:name w:val="1D6CE9C61A5A4B3FB5BF16E49DCFA1CB9"/>
    <w:rsid w:val="00D540A5"/>
    <w:rPr>
      <w:rFonts w:eastAsiaTheme="minorHAnsi"/>
      <w:sz w:val="24"/>
      <w:lang w:eastAsia="en-US"/>
    </w:rPr>
  </w:style>
  <w:style w:type="paragraph" w:customStyle="1" w:styleId="6C6CFB61433042268ABCEE68669422CC7">
    <w:name w:val="6C6CFB61433042268ABCEE68669422CC7"/>
    <w:rsid w:val="00D540A5"/>
    <w:rPr>
      <w:rFonts w:eastAsiaTheme="minorHAnsi"/>
      <w:sz w:val="24"/>
      <w:lang w:eastAsia="en-US"/>
    </w:rPr>
  </w:style>
  <w:style w:type="paragraph" w:customStyle="1" w:styleId="F38EC30430BD49848E5326B0277548793">
    <w:name w:val="F38EC30430BD49848E5326B0277548793"/>
    <w:rsid w:val="00D540A5"/>
    <w:rPr>
      <w:rFonts w:eastAsiaTheme="minorHAnsi"/>
      <w:sz w:val="24"/>
      <w:lang w:eastAsia="en-US"/>
    </w:rPr>
  </w:style>
  <w:style w:type="paragraph" w:customStyle="1" w:styleId="690B6BFD04624E38935B8F5EA06458F93">
    <w:name w:val="690B6BFD04624E38935B8F5EA06458F93"/>
    <w:rsid w:val="00D540A5"/>
    <w:rPr>
      <w:rFonts w:eastAsiaTheme="minorHAnsi"/>
      <w:sz w:val="24"/>
      <w:lang w:eastAsia="en-US"/>
    </w:rPr>
  </w:style>
  <w:style w:type="paragraph" w:customStyle="1" w:styleId="0A20ED442F5A4AA6B8016C34ED9317253">
    <w:name w:val="0A20ED442F5A4AA6B8016C34ED9317253"/>
    <w:rsid w:val="00D540A5"/>
    <w:rPr>
      <w:rFonts w:eastAsiaTheme="minorHAnsi"/>
      <w:sz w:val="24"/>
      <w:lang w:eastAsia="en-US"/>
    </w:rPr>
  </w:style>
  <w:style w:type="paragraph" w:customStyle="1" w:styleId="D9042CE26E3444FB93141080EE83FA383">
    <w:name w:val="D9042CE26E3444FB93141080EE83FA383"/>
    <w:rsid w:val="00D540A5"/>
    <w:rPr>
      <w:rFonts w:eastAsiaTheme="minorHAnsi"/>
      <w:sz w:val="24"/>
      <w:lang w:eastAsia="en-US"/>
    </w:rPr>
  </w:style>
  <w:style w:type="paragraph" w:customStyle="1" w:styleId="6863C3B4426442C585236AD403EFDD7A2">
    <w:name w:val="6863C3B4426442C585236AD403EFDD7A2"/>
    <w:rsid w:val="00D540A5"/>
    <w:rPr>
      <w:rFonts w:eastAsiaTheme="minorHAnsi"/>
      <w:sz w:val="24"/>
      <w:lang w:eastAsia="en-US"/>
    </w:rPr>
  </w:style>
  <w:style w:type="paragraph" w:customStyle="1" w:styleId="4EC69924C6FD48B1890CADE947D072192">
    <w:name w:val="4EC69924C6FD48B1890CADE947D072192"/>
    <w:rsid w:val="00D540A5"/>
    <w:rPr>
      <w:rFonts w:eastAsiaTheme="minorHAnsi"/>
      <w:sz w:val="24"/>
      <w:lang w:eastAsia="en-US"/>
    </w:rPr>
  </w:style>
  <w:style w:type="paragraph" w:customStyle="1" w:styleId="8A0CBA37712C4A39B1CE36AAFC71D8822">
    <w:name w:val="8A0CBA37712C4A39B1CE36AAFC71D8822"/>
    <w:rsid w:val="00D540A5"/>
    <w:rPr>
      <w:rFonts w:eastAsiaTheme="minorHAnsi"/>
      <w:sz w:val="24"/>
      <w:lang w:eastAsia="en-US"/>
    </w:rPr>
  </w:style>
  <w:style w:type="paragraph" w:customStyle="1" w:styleId="A6CF8C435B7648D2B5800C415EA6F3242">
    <w:name w:val="A6CF8C435B7648D2B5800C415EA6F3242"/>
    <w:rsid w:val="00D540A5"/>
    <w:rPr>
      <w:rFonts w:eastAsiaTheme="minorHAnsi"/>
      <w:sz w:val="24"/>
      <w:lang w:eastAsia="en-US"/>
    </w:rPr>
  </w:style>
  <w:style w:type="paragraph" w:customStyle="1" w:styleId="220A9398CB894751905CF9B33F74F3D72">
    <w:name w:val="220A9398CB894751905CF9B33F74F3D72"/>
    <w:rsid w:val="00D540A5"/>
    <w:rPr>
      <w:rFonts w:eastAsiaTheme="minorHAnsi"/>
      <w:sz w:val="24"/>
      <w:lang w:eastAsia="en-US"/>
    </w:rPr>
  </w:style>
  <w:style w:type="paragraph" w:customStyle="1" w:styleId="0EF038875B7E4229991024786E0D7A9E2">
    <w:name w:val="0EF038875B7E4229991024786E0D7A9E2"/>
    <w:rsid w:val="00D540A5"/>
    <w:rPr>
      <w:rFonts w:eastAsiaTheme="minorHAnsi"/>
      <w:sz w:val="24"/>
      <w:lang w:eastAsia="en-US"/>
    </w:rPr>
  </w:style>
  <w:style w:type="paragraph" w:customStyle="1" w:styleId="98B56770C3C240C6A4518B1CDCE241DE2">
    <w:name w:val="98B56770C3C240C6A4518B1CDCE241DE2"/>
    <w:rsid w:val="00D540A5"/>
    <w:rPr>
      <w:rFonts w:eastAsiaTheme="minorHAnsi"/>
      <w:sz w:val="24"/>
      <w:lang w:eastAsia="en-US"/>
    </w:rPr>
  </w:style>
  <w:style w:type="paragraph" w:customStyle="1" w:styleId="1917D9F487D24B51B5DFCF15885E3A1A2">
    <w:name w:val="1917D9F487D24B51B5DFCF15885E3A1A2"/>
    <w:rsid w:val="00D540A5"/>
    <w:pPr>
      <w:ind w:left="720"/>
      <w:contextualSpacing/>
    </w:pPr>
    <w:rPr>
      <w:rFonts w:eastAsiaTheme="minorHAnsi"/>
      <w:sz w:val="24"/>
      <w:lang w:eastAsia="en-US"/>
    </w:rPr>
  </w:style>
  <w:style w:type="paragraph" w:customStyle="1" w:styleId="6F902C041FB345BC965B8C41F0D144A62">
    <w:name w:val="6F902C041FB345BC965B8C41F0D144A62"/>
    <w:rsid w:val="00D540A5"/>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customStyle="1" w:styleId="6C5F386EDF8D4D6D847BD900F365168B2">
    <w:name w:val="6C5F386EDF8D4D6D847BD900F365168B2"/>
    <w:rsid w:val="00D540A5"/>
    <w:pPr>
      <w:ind w:left="720"/>
      <w:contextualSpacing/>
    </w:pPr>
    <w:rPr>
      <w:rFonts w:eastAsiaTheme="minorHAnsi"/>
      <w:sz w:val="24"/>
      <w:lang w:eastAsia="en-US"/>
    </w:rPr>
  </w:style>
  <w:style w:type="paragraph" w:customStyle="1" w:styleId="AB3164D727DB472CB788D38900C26F382">
    <w:name w:val="AB3164D727DB472CB788D38900C26F382"/>
    <w:rsid w:val="00D540A5"/>
    <w:pPr>
      <w:ind w:left="720"/>
      <w:contextualSpacing/>
    </w:pPr>
    <w:rPr>
      <w:rFonts w:eastAsiaTheme="minorHAnsi"/>
      <w:sz w:val="24"/>
      <w:lang w:eastAsia="en-US"/>
    </w:rPr>
  </w:style>
  <w:style w:type="paragraph" w:customStyle="1" w:styleId="1D6CE9C61A5A4B3FB5BF16E49DCFA1CB10">
    <w:name w:val="1D6CE9C61A5A4B3FB5BF16E49DCFA1CB10"/>
    <w:rsid w:val="00E27313"/>
    <w:rPr>
      <w:rFonts w:eastAsiaTheme="minorHAnsi"/>
      <w:sz w:val="24"/>
      <w:lang w:eastAsia="en-US"/>
    </w:rPr>
  </w:style>
  <w:style w:type="paragraph" w:customStyle="1" w:styleId="6C6CFB61433042268ABCEE68669422CC8">
    <w:name w:val="6C6CFB61433042268ABCEE68669422CC8"/>
    <w:rsid w:val="00E27313"/>
    <w:rPr>
      <w:rFonts w:eastAsiaTheme="minorHAnsi"/>
      <w:sz w:val="24"/>
      <w:lang w:eastAsia="en-US"/>
    </w:rPr>
  </w:style>
  <w:style w:type="paragraph" w:customStyle="1" w:styleId="F38EC30430BD49848E5326B0277548794">
    <w:name w:val="F38EC30430BD49848E5326B0277548794"/>
    <w:rsid w:val="00E27313"/>
    <w:rPr>
      <w:rFonts w:eastAsiaTheme="minorHAnsi"/>
      <w:sz w:val="24"/>
      <w:lang w:eastAsia="en-US"/>
    </w:rPr>
  </w:style>
  <w:style w:type="paragraph" w:customStyle="1" w:styleId="690B6BFD04624E38935B8F5EA06458F94">
    <w:name w:val="690B6BFD04624E38935B8F5EA06458F94"/>
    <w:rsid w:val="00E27313"/>
    <w:rPr>
      <w:rFonts w:eastAsiaTheme="minorHAnsi"/>
      <w:sz w:val="24"/>
      <w:lang w:eastAsia="en-US"/>
    </w:rPr>
  </w:style>
  <w:style w:type="paragraph" w:customStyle="1" w:styleId="0A20ED442F5A4AA6B8016C34ED9317254">
    <w:name w:val="0A20ED442F5A4AA6B8016C34ED9317254"/>
    <w:rsid w:val="00E27313"/>
    <w:rPr>
      <w:rFonts w:eastAsiaTheme="minorHAnsi"/>
      <w:sz w:val="24"/>
      <w:lang w:eastAsia="en-US"/>
    </w:rPr>
  </w:style>
  <w:style w:type="paragraph" w:customStyle="1" w:styleId="D9042CE26E3444FB93141080EE83FA384">
    <w:name w:val="D9042CE26E3444FB93141080EE83FA384"/>
    <w:rsid w:val="00E27313"/>
    <w:rPr>
      <w:rFonts w:eastAsiaTheme="minorHAnsi"/>
      <w:sz w:val="24"/>
      <w:lang w:eastAsia="en-US"/>
    </w:rPr>
  </w:style>
  <w:style w:type="paragraph" w:customStyle="1" w:styleId="6863C3B4426442C585236AD403EFDD7A3">
    <w:name w:val="6863C3B4426442C585236AD403EFDD7A3"/>
    <w:rsid w:val="00E27313"/>
    <w:rPr>
      <w:rFonts w:eastAsiaTheme="minorHAnsi"/>
      <w:sz w:val="24"/>
      <w:lang w:eastAsia="en-US"/>
    </w:rPr>
  </w:style>
  <w:style w:type="paragraph" w:customStyle="1" w:styleId="4EC69924C6FD48B1890CADE947D072193">
    <w:name w:val="4EC69924C6FD48B1890CADE947D072193"/>
    <w:rsid w:val="00E27313"/>
    <w:rPr>
      <w:rFonts w:eastAsiaTheme="minorHAnsi"/>
      <w:sz w:val="24"/>
      <w:lang w:eastAsia="en-US"/>
    </w:rPr>
  </w:style>
  <w:style w:type="paragraph" w:customStyle="1" w:styleId="1134A4DF67F34245BB17E4981F77120C">
    <w:name w:val="1134A4DF67F34245BB17E4981F77120C"/>
    <w:rsid w:val="00E27313"/>
    <w:rPr>
      <w:rFonts w:eastAsiaTheme="minorHAnsi"/>
      <w:sz w:val="24"/>
      <w:lang w:eastAsia="en-US"/>
    </w:rPr>
  </w:style>
  <w:style w:type="paragraph" w:customStyle="1" w:styleId="A6CF8C435B7648D2B5800C415EA6F3243">
    <w:name w:val="A6CF8C435B7648D2B5800C415EA6F3243"/>
    <w:rsid w:val="00E27313"/>
    <w:rPr>
      <w:rFonts w:eastAsiaTheme="minorHAnsi"/>
      <w:sz w:val="24"/>
      <w:lang w:eastAsia="en-US"/>
    </w:rPr>
  </w:style>
  <w:style w:type="paragraph" w:customStyle="1" w:styleId="220A9398CB894751905CF9B33F74F3D73">
    <w:name w:val="220A9398CB894751905CF9B33F74F3D73"/>
    <w:rsid w:val="00E27313"/>
    <w:rPr>
      <w:rFonts w:eastAsiaTheme="minorHAnsi"/>
      <w:sz w:val="24"/>
      <w:lang w:eastAsia="en-US"/>
    </w:rPr>
  </w:style>
  <w:style w:type="paragraph" w:customStyle="1" w:styleId="0EF038875B7E4229991024786E0D7A9E3">
    <w:name w:val="0EF038875B7E4229991024786E0D7A9E3"/>
    <w:rsid w:val="00E27313"/>
    <w:rPr>
      <w:rFonts w:eastAsiaTheme="minorHAnsi"/>
      <w:sz w:val="24"/>
      <w:lang w:eastAsia="en-US"/>
    </w:rPr>
  </w:style>
  <w:style w:type="paragraph" w:customStyle="1" w:styleId="98B56770C3C240C6A4518B1CDCE241DE3">
    <w:name w:val="98B56770C3C240C6A4518B1CDCE241DE3"/>
    <w:rsid w:val="00E27313"/>
    <w:rPr>
      <w:rFonts w:eastAsiaTheme="minorHAnsi"/>
      <w:sz w:val="24"/>
      <w:lang w:eastAsia="en-US"/>
    </w:rPr>
  </w:style>
  <w:style w:type="paragraph" w:customStyle="1" w:styleId="1917D9F487D24B51B5DFCF15885E3A1A3">
    <w:name w:val="1917D9F487D24B51B5DFCF15885E3A1A3"/>
    <w:rsid w:val="00E27313"/>
    <w:pPr>
      <w:ind w:left="720"/>
      <w:contextualSpacing/>
    </w:pPr>
    <w:rPr>
      <w:rFonts w:eastAsiaTheme="minorHAnsi"/>
      <w:sz w:val="24"/>
      <w:lang w:eastAsia="en-US"/>
    </w:rPr>
  </w:style>
  <w:style w:type="paragraph" w:customStyle="1" w:styleId="6F902C041FB345BC965B8C41F0D144A63">
    <w:name w:val="6F902C041FB345BC965B8C41F0D144A63"/>
    <w:rsid w:val="00E27313"/>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customStyle="1" w:styleId="6C5F386EDF8D4D6D847BD900F365168B3">
    <w:name w:val="6C5F386EDF8D4D6D847BD900F365168B3"/>
    <w:rsid w:val="00E27313"/>
    <w:pPr>
      <w:ind w:left="720"/>
      <w:contextualSpacing/>
    </w:pPr>
    <w:rPr>
      <w:rFonts w:eastAsiaTheme="minorHAnsi"/>
      <w:sz w:val="24"/>
      <w:lang w:eastAsia="en-US"/>
    </w:rPr>
  </w:style>
  <w:style w:type="paragraph" w:customStyle="1" w:styleId="AB3164D727DB472CB788D38900C26F383">
    <w:name w:val="AB3164D727DB472CB788D38900C26F383"/>
    <w:rsid w:val="00E27313"/>
    <w:pPr>
      <w:ind w:left="720"/>
      <w:contextualSpacing/>
    </w:pPr>
    <w:rPr>
      <w:rFonts w:eastAsiaTheme="minorHAnsi"/>
      <w:sz w:val="24"/>
      <w:lang w:eastAsia="en-US"/>
    </w:rPr>
  </w:style>
  <w:style w:type="paragraph" w:customStyle="1" w:styleId="1D6CE9C61A5A4B3FB5BF16E49DCFA1CB11">
    <w:name w:val="1D6CE9C61A5A4B3FB5BF16E49DCFA1CB11"/>
    <w:rsid w:val="00DC738F"/>
    <w:rPr>
      <w:rFonts w:eastAsiaTheme="minorHAnsi"/>
      <w:sz w:val="24"/>
      <w:lang w:eastAsia="en-US"/>
    </w:rPr>
  </w:style>
  <w:style w:type="paragraph" w:customStyle="1" w:styleId="6C6CFB61433042268ABCEE68669422CC9">
    <w:name w:val="6C6CFB61433042268ABCEE68669422CC9"/>
    <w:rsid w:val="00DC738F"/>
    <w:rPr>
      <w:rFonts w:eastAsiaTheme="minorHAnsi"/>
      <w:sz w:val="24"/>
      <w:lang w:eastAsia="en-US"/>
    </w:rPr>
  </w:style>
  <w:style w:type="paragraph" w:customStyle="1" w:styleId="F38EC30430BD49848E5326B0277548795">
    <w:name w:val="F38EC30430BD49848E5326B0277548795"/>
    <w:rsid w:val="00DC738F"/>
    <w:rPr>
      <w:rFonts w:eastAsiaTheme="minorHAnsi"/>
      <w:sz w:val="24"/>
      <w:lang w:eastAsia="en-US"/>
    </w:rPr>
  </w:style>
  <w:style w:type="paragraph" w:customStyle="1" w:styleId="690B6BFD04624E38935B8F5EA06458F95">
    <w:name w:val="690B6BFD04624E38935B8F5EA06458F95"/>
    <w:rsid w:val="00DC738F"/>
    <w:rPr>
      <w:rFonts w:eastAsiaTheme="minorHAnsi"/>
      <w:sz w:val="24"/>
      <w:lang w:eastAsia="en-US"/>
    </w:rPr>
  </w:style>
  <w:style w:type="paragraph" w:customStyle="1" w:styleId="0A20ED442F5A4AA6B8016C34ED9317255">
    <w:name w:val="0A20ED442F5A4AA6B8016C34ED9317255"/>
    <w:rsid w:val="00DC738F"/>
    <w:rPr>
      <w:rFonts w:eastAsiaTheme="minorHAnsi"/>
      <w:sz w:val="24"/>
      <w:lang w:eastAsia="en-US"/>
    </w:rPr>
  </w:style>
  <w:style w:type="paragraph" w:customStyle="1" w:styleId="D9042CE26E3444FB93141080EE83FA385">
    <w:name w:val="D9042CE26E3444FB93141080EE83FA385"/>
    <w:rsid w:val="00DC738F"/>
    <w:rPr>
      <w:rFonts w:eastAsiaTheme="minorHAnsi"/>
      <w:sz w:val="24"/>
      <w:lang w:eastAsia="en-US"/>
    </w:rPr>
  </w:style>
  <w:style w:type="paragraph" w:customStyle="1" w:styleId="6863C3B4426442C585236AD403EFDD7A4">
    <w:name w:val="6863C3B4426442C585236AD403EFDD7A4"/>
    <w:rsid w:val="00DC738F"/>
    <w:rPr>
      <w:rFonts w:eastAsiaTheme="minorHAnsi"/>
      <w:sz w:val="24"/>
      <w:lang w:eastAsia="en-US"/>
    </w:rPr>
  </w:style>
  <w:style w:type="paragraph" w:customStyle="1" w:styleId="4EC69924C6FD48B1890CADE947D072194">
    <w:name w:val="4EC69924C6FD48B1890CADE947D072194"/>
    <w:rsid w:val="00DC738F"/>
    <w:rPr>
      <w:rFonts w:eastAsiaTheme="minorHAnsi"/>
      <w:sz w:val="24"/>
      <w:lang w:eastAsia="en-US"/>
    </w:rPr>
  </w:style>
  <w:style w:type="paragraph" w:customStyle="1" w:styleId="98B56770C3C240C6A4518B1CDCE241DE4">
    <w:name w:val="98B56770C3C240C6A4518B1CDCE241DE4"/>
    <w:rsid w:val="00DC738F"/>
    <w:rPr>
      <w:rFonts w:eastAsiaTheme="minorHAnsi"/>
      <w:sz w:val="24"/>
      <w:lang w:eastAsia="en-US"/>
    </w:rPr>
  </w:style>
  <w:style w:type="paragraph" w:customStyle="1" w:styleId="1917D9F487D24B51B5DFCF15885E3A1A4">
    <w:name w:val="1917D9F487D24B51B5DFCF15885E3A1A4"/>
    <w:rsid w:val="00DC738F"/>
    <w:pPr>
      <w:ind w:left="720"/>
      <w:contextualSpacing/>
    </w:pPr>
    <w:rPr>
      <w:rFonts w:eastAsiaTheme="minorHAnsi"/>
      <w:sz w:val="24"/>
      <w:lang w:eastAsia="en-US"/>
    </w:rPr>
  </w:style>
  <w:style w:type="paragraph" w:customStyle="1" w:styleId="6F902C041FB345BC965B8C41F0D144A64">
    <w:name w:val="6F902C041FB345BC965B8C41F0D144A64"/>
    <w:rsid w:val="00DC738F"/>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customStyle="1" w:styleId="6C5F386EDF8D4D6D847BD900F365168B4">
    <w:name w:val="6C5F386EDF8D4D6D847BD900F365168B4"/>
    <w:rsid w:val="00DC738F"/>
    <w:pPr>
      <w:ind w:left="720"/>
      <w:contextualSpacing/>
    </w:pPr>
    <w:rPr>
      <w:rFonts w:eastAsiaTheme="minorHAnsi"/>
      <w:sz w:val="24"/>
      <w:lang w:eastAsia="en-US"/>
    </w:rPr>
  </w:style>
  <w:style w:type="paragraph" w:customStyle="1" w:styleId="AB3164D727DB472CB788D38900C26F384">
    <w:name w:val="AB3164D727DB472CB788D38900C26F384"/>
    <w:rsid w:val="00DC738F"/>
    <w:pPr>
      <w:ind w:left="720"/>
      <w:contextualSpacing/>
    </w:pPr>
    <w:rPr>
      <w:rFonts w:eastAsiaTheme="minorHAnsi"/>
      <w:sz w:val="24"/>
      <w:lang w:eastAsia="en-US"/>
    </w:rPr>
  </w:style>
  <w:style w:type="paragraph" w:customStyle="1" w:styleId="444A407FE8FA4674ACCDBDD3AC843B76">
    <w:name w:val="444A407FE8FA4674ACCDBDD3AC843B76"/>
    <w:rsid w:val="00DC738F"/>
  </w:style>
  <w:style w:type="paragraph" w:customStyle="1" w:styleId="2D4E6F5F247144038D533170E251F53A">
    <w:name w:val="2D4E6F5F247144038D533170E251F53A"/>
    <w:rsid w:val="00DC7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westvanlibrary">
  <a:themeElements>
    <a:clrScheme name="Library Colours">
      <a:dk1>
        <a:sysClr val="windowText" lastClr="000000"/>
      </a:dk1>
      <a:lt1>
        <a:sysClr val="window" lastClr="FFFFFF"/>
      </a:lt1>
      <a:dk2>
        <a:srgbClr val="666666"/>
      </a:dk2>
      <a:lt2>
        <a:srgbClr val="D2D2D2"/>
      </a:lt2>
      <a:accent1>
        <a:srgbClr val="0037A6"/>
      </a:accent1>
      <a:accent2>
        <a:srgbClr val="BED600"/>
      </a:accent2>
      <a:accent3>
        <a:srgbClr val="AA1948"/>
      </a:accent3>
      <a:accent4>
        <a:srgbClr val="E37222"/>
      </a:accent4>
      <a:accent5>
        <a:srgbClr val="77216F"/>
      </a:accent5>
      <a:accent6>
        <a:srgbClr val="75A2FF"/>
      </a:accent6>
      <a:hlink>
        <a:srgbClr val="17BBFD"/>
      </a:hlink>
      <a:folHlink>
        <a:srgbClr val="FF79C2"/>
      </a:folHlink>
    </a:clrScheme>
    <a:fontScheme name="library">
      <a:majorFont>
        <a:latin typeface="Rockwel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westvanlibrary" id="{F2CD6FB9-BB4F-45C7-8385-7410B4E5ABFC}" vid="{1321331C-7B7E-4643-B254-9A71F288FA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87DB9-2F4D-48BD-A5EF-18C2E4A2B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E7591A70.dotm</Template>
  <TotalTime>0</TotalTime>
  <Pages>10</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District of West Vancouver</Company>
  <LinksUpToDate>false</LinksUpToDate>
  <CharactersWithSpaces>10107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 Fraser</dc:creator>
  <cp:keywords/>
  <dc:description/>
  <cp:lastModifiedBy>Patricia Lesku</cp:lastModifiedBy>
  <cp:revision>2</cp:revision>
  <cp:lastPrinted>2018-05-01T17:46:00Z</cp:lastPrinted>
  <dcterms:created xsi:type="dcterms:W3CDTF">2018-06-04T18:31:00Z</dcterms:created>
  <dcterms:modified xsi:type="dcterms:W3CDTF">2018-06-04T18:31:00Z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C DOCS Number">
    <vt:lpwstr>1339939v2</vt:lpwstr>
  </property>
</Properties>
</file>