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E64" w:rsidRDefault="00C10E64" w:rsidP="00C10E64"/>
    <w:p w:rsidR="00C10E64" w:rsidRPr="00432BBC" w:rsidRDefault="002823FC" w:rsidP="00C10E64">
      <w:pPr>
        <w:pStyle w:val="Title"/>
      </w:pPr>
      <w:r>
        <w:t>Let’s Talk About File Management</w:t>
      </w:r>
      <w:r w:rsidR="00C10E64" w:rsidRPr="00432BBC">
        <w:t xml:space="preserve"> Handout</w:t>
      </w:r>
    </w:p>
    <w:tbl>
      <w:tblPr>
        <w:tblStyle w:val="LightList-Accent4"/>
        <w:tblW w:w="0" w:type="auto"/>
        <w:tbl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single" w:sz="4" w:space="0" w:color="B2B2B2" w:themeColor="accent2"/>
          <w:insideV w:val="single" w:sz="4" w:space="0" w:color="B2B2B2" w:themeColor="accent2"/>
        </w:tblBorders>
        <w:tblLook w:val="04A0" w:firstRow="1" w:lastRow="0" w:firstColumn="1" w:lastColumn="0" w:noHBand="0" w:noVBand="1"/>
      </w:tblPr>
      <w:tblGrid>
        <w:gridCol w:w="9350"/>
      </w:tblGrid>
      <w:tr w:rsidR="00C10E64" w:rsidTr="00D951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:rsidR="00C10E64" w:rsidRPr="00C10E64" w:rsidRDefault="00C10E64" w:rsidP="00C10E64">
            <w:pPr>
              <w:spacing w:before="120" w:after="120"/>
              <w:jc w:val="center"/>
              <w:rPr>
                <w:color w:val="000000" w:themeColor="text1"/>
              </w:rPr>
            </w:pPr>
            <w:r w:rsidRPr="00C10E64">
              <w:rPr>
                <w:color w:val="000000" w:themeColor="text1"/>
              </w:rPr>
              <w:t>USB Stick/Flash Drive</w:t>
            </w:r>
          </w:p>
        </w:tc>
      </w:tr>
      <w:tr w:rsidR="00C10E64" w:rsidTr="00D95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E64" w:rsidRDefault="00C10E64" w:rsidP="00AA18F4"/>
          <w:p w:rsidR="00C10E64" w:rsidRPr="00713303" w:rsidRDefault="00C10E64" w:rsidP="00AA18F4">
            <w:pPr>
              <w:rPr>
                <w:b w:val="0"/>
              </w:rPr>
            </w:pPr>
            <w:r w:rsidRPr="00713303">
              <w:rPr>
                <w:b w:val="0"/>
              </w:rPr>
              <w:t>A flash drive is a</w:t>
            </w:r>
            <w:r>
              <w:rPr>
                <w:b w:val="0"/>
              </w:rPr>
              <w:t xml:space="preserve"> small, removable hard drive</w:t>
            </w:r>
            <w:r w:rsidRPr="00713303">
              <w:rPr>
                <w:b w:val="0"/>
              </w:rPr>
              <w:t xml:space="preserve"> that plugs into a</w:t>
            </w:r>
            <w:r>
              <w:rPr>
                <w:b w:val="0"/>
              </w:rPr>
              <w:t xml:space="preserve"> USB port</w:t>
            </w:r>
            <w:r w:rsidRPr="00713303">
              <w:rPr>
                <w:b w:val="0"/>
              </w:rPr>
              <w:t xml:space="preserve"> on your computer. Flash drives are a convenient way to</w:t>
            </w:r>
            <w:r>
              <w:rPr>
                <w:b w:val="0"/>
              </w:rPr>
              <w:t xml:space="preserve"> bring your files with you </w:t>
            </w:r>
            <w:r w:rsidRPr="00713303">
              <w:rPr>
                <w:b w:val="0"/>
              </w:rPr>
              <w:t>and open them on a different computer. You could also use a flash drive to</w:t>
            </w:r>
            <w:r>
              <w:rPr>
                <w:b w:val="0"/>
              </w:rPr>
              <w:t xml:space="preserve"> back up</w:t>
            </w:r>
            <w:r w:rsidRPr="00713303">
              <w:rPr>
                <w:b w:val="0"/>
              </w:rPr>
              <w:t xml:space="preserve"> important documents and other files </w:t>
            </w:r>
          </w:p>
          <w:p w:rsidR="00C10E64" w:rsidRDefault="00C10E64" w:rsidP="00AA18F4"/>
        </w:tc>
      </w:tr>
      <w:tr w:rsidR="00C10E64" w:rsidTr="00C10E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E64" w:rsidRPr="00C10E64" w:rsidRDefault="00C10E64" w:rsidP="00C10E64">
            <w:pPr>
              <w:spacing w:before="120" w:after="120"/>
              <w:jc w:val="center"/>
              <w:rPr>
                <w:color w:val="000000" w:themeColor="text1"/>
              </w:rPr>
            </w:pPr>
            <w:r w:rsidRPr="00C10E64">
              <w:rPr>
                <w:color w:val="000000" w:themeColor="text1"/>
              </w:rPr>
              <w:t>How to Use a USB Flash Drive</w:t>
            </w:r>
          </w:p>
        </w:tc>
      </w:tr>
      <w:tr w:rsidR="00C10E64" w:rsidTr="001124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C10E64" w:rsidRPr="00713303" w:rsidRDefault="00C10E64" w:rsidP="00AA18F4">
            <w:pPr>
              <w:pStyle w:val="ListParagraph"/>
              <w:ind w:left="360"/>
              <w:rPr>
                <w:rStyle w:val="Strong"/>
                <w:bCs/>
              </w:rPr>
            </w:pPr>
          </w:p>
          <w:p w:rsidR="00C10E64" w:rsidRPr="00713303" w:rsidRDefault="00C10E64" w:rsidP="00C10E64">
            <w:pPr>
              <w:pStyle w:val="ListParagraph"/>
              <w:numPr>
                <w:ilvl w:val="0"/>
                <w:numId w:val="15"/>
              </w:numPr>
            </w:pPr>
            <w:r w:rsidRPr="00713303">
              <w:rPr>
                <w:rStyle w:val="Strong"/>
              </w:rPr>
              <w:t>Insert the flash drive</w:t>
            </w:r>
            <w:r w:rsidRPr="00713303">
              <w:t xml:space="preserve"> </w:t>
            </w:r>
            <w:r w:rsidRPr="00713303">
              <w:rPr>
                <w:b w:val="0"/>
              </w:rPr>
              <w:t>into a</w:t>
            </w:r>
            <w:r w:rsidRPr="00713303">
              <w:t xml:space="preserve"> </w:t>
            </w:r>
            <w:r w:rsidRPr="00713303">
              <w:rPr>
                <w:rStyle w:val="Strong"/>
              </w:rPr>
              <w:t>USB</w:t>
            </w:r>
            <w:r w:rsidRPr="00713303">
              <w:t xml:space="preserve"> </w:t>
            </w:r>
            <w:r w:rsidRPr="00713303">
              <w:rPr>
                <w:rStyle w:val="Strong"/>
              </w:rPr>
              <w:t>port</w:t>
            </w:r>
            <w:r w:rsidRPr="00713303">
              <w:t xml:space="preserve"> </w:t>
            </w:r>
            <w:r w:rsidRPr="00713303">
              <w:rPr>
                <w:b w:val="0"/>
              </w:rPr>
              <w:t>on your computer. You should find a USB port on the front, back, or side of your computer (the location may vary depending on whether you have a desktop or a laptop)</w:t>
            </w:r>
          </w:p>
          <w:p w:rsidR="00C10E64" w:rsidRDefault="00A450E2" w:rsidP="00AA18F4"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4383512</wp:posOffset>
                      </wp:positionH>
                      <wp:positionV relativeFrom="paragraph">
                        <wp:posOffset>1586716</wp:posOffset>
                      </wp:positionV>
                      <wp:extent cx="369421" cy="45719"/>
                      <wp:effectExtent l="38100" t="38100" r="12065" b="88265"/>
                      <wp:wrapNone/>
                      <wp:docPr id="56" name="AutoShap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69421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7F608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77" o:spid="_x0000_s1026" type="#_x0000_t32" style="position:absolute;margin-left:345.15pt;margin-top:124.95pt;width:29.1pt;height:3.6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4764445</wp:posOffset>
                      </wp:positionH>
                      <wp:positionV relativeFrom="paragraph">
                        <wp:posOffset>1445465</wp:posOffset>
                      </wp:positionV>
                      <wp:extent cx="761365" cy="265430"/>
                      <wp:effectExtent l="7620" t="8255" r="12065" b="12065"/>
                      <wp:wrapNone/>
                      <wp:docPr id="37" name="Text Box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1365" cy="265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10E64" w:rsidRPr="004108F4" w:rsidRDefault="00C10E64" w:rsidP="00C10E64">
                                  <w:r w:rsidRPr="004108F4">
                                    <w:rPr>
                                      <w:b/>
                                    </w:rPr>
                                    <w:t>USB Port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6" o:spid="_x0000_s1026" type="#_x0000_t202" style="position:absolute;margin-left:375.15pt;margin-top:113.8pt;width:59.95pt;height:20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">
                      <v:textbox>
                        <w:txbxContent>
                          <w:p w:rsidR="00C10E64" w:rsidRPr="004108F4" w:rsidRDefault="00C10E64" w:rsidP="00C10E64">
                            <w:r w:rsidRPr="004108F4">
                              <w:rPr>
                                <w:b/>
                              </w:rPr>
                              <w:t>USB Port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2574168</wp:posOffset>
                      </wp:positionH>
                      <wp:positionV relativeFrom="paragraph">
                        <wp:posOffset>1450529</wp:posOffset>
                      </wp:positionV>
                      <wp:extent cx="223737" cy="671209"/>
                      <wp:effectExtent l="38100" t="38100" r="24130" b="14605"/>
                      <wp:wrapNone/>
                      <wp:docPr id="54" name="AutoShap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23737" cy="67120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0F4297" id="AutoShape 81" o:spid="_x0000_s1026" type="#_x0000_t32" style="position:absolute;margin-left:202.7pt;margin-top:114.2pt;width:17.6pt;height:52.8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599454</wp:posOffset>
                      </wp:positionH>
                      <wp:positionV relativeFrom="paragraph">
                        <wp:posOffset>905780</wp:posOffset>
                      </wp:positionV>
                      <wp:extent cx="107004" cy="408562"/>
                      <wp:effectExtent l="0" t="0" r="64770" b="48895"/>
                      <wp:wrapNone/>
                      <wp:docPr id="55" name="AutoShap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7004" cy="40856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B5A896" id="AutoShape 83" o:spid="_x0000_s1026" type="#_x0000_t32" style="position:absolute;margin-left:47.2pt;margin-top:71.3pt;width:8.45pt;height:32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39559</wp:posOffset>
                      </wp:positionH>
                      <wp:positionV relativeFrom="paragraph">
                        <wp:posOffset>613450</wp:posOffset>
                      </wp:positionV>
                      <wp:extent cx="1613535" cy="265430"/>
                      <wp:effectExtent l="5715" t="8255" r="9525" b="12065"/>
                      <wp:wrapNone/>
                      <wp:docPr id="35" name="Text Box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3535" cy="265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10E64" w:rsidRPr="004108F4" w:rsidRDefault="00C10E64" w:rsidP="00C10E64">
                                  <w:r w:rsidRPr="004108F4">
                                    <w:rPr>
                                      <w:b/>
                                    </w:rPr>
                                    <w:t>USB Stick/Flash Drive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2" o:spid="_x0000_s1027" type="#_x0000_t202" style="position:absolute;margin-left:3.1pt;margin-top:48.3pt;width:127.05pt;height:20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">
                      <v:textbox>
                        <w:txbxContent>
                          <w:p w:rsidR="00C10E64" w:rsidRPr="004108F4" w:rsidRDefault="00C10E64" w:rsidP="00C10E64">
                            <w:r w:rsidRPr="004108F4">
                              <w:rPr>
                                <w:b/>
                              </w:rPr>
                              <w:t>USB Stick/Flash Drive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2A8C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4325620</wp:posOffset>
                      </wp:positionH>
                      <wp:positionV relativeFrom="paragraph">
                        <wp:posOffset>543560</wp:posOffset>
                      </wp:positionV>
                      <wp:extent cx="508635" cy="426720"/>
                      <wp:effectExtent l="48895" t="13970" r="13970" b="54610"/>
                      <wp:wrapNone/>
                      <wp:docPr id="39" name="AutoShap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08635" cy="426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7200AD" id="AutoShape 79" o:spid="_x0000_s1026" type="#_x0000_t32" style="position:absolute;margin-left:340.6pt;margin-top:42.8pt;width:40.05pt;height:33.6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" strokecolor="red">
                      <v:stroke endarrow="block"/>
                    </v:shape>
                  </w:pict>
                </mc:Fallback>
              </mc:AlternateContent>
            </w:r>
            <w:r w:rsidR="00EA2A8C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4488180</wp:posOffset>
                      </wp:positionH>
                      <wp:positionV relativeFrom="paragraph">
                        <wp:posOffset>278130</wp:posOffset>
                      </wp:positionV>
                      <wp:extent cx="1006475" cy="265430"/>
                      <wp:effectExtent l="11430" t="5715" r="10795" b="5080"/>
                      <wp:wrapNone/>
                      <wp:docPr id="38" name="Text Box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6475" cy="265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10E64" w:rsidRPr="004108F4" w:rsidRDefault="00C10E64" w:rsidP="00C10E64">
                                  <w:r w:rsidRPr="004108F4">
                                    <w:rPr>
                                      <w:b/>
                                    </w:rPr>
                                    <w:t>USB Symbol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8" o:spid="_x0000_s1026" type="#_x0000_t202" style="position:absolute;margin-left:353.4pt;margin-top:21.9pt;width:79.25pt;height:20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">
                      <v:textbox>
                        <w:txbxContent>
                          <w:p w:rsidR="00C10E64" w:rsidRPr="004108F4" w:rsidRDefault="00C10E64" w:rsidP="00C10E64">
                            <w:r w:rsidRPr="004108F4">
                              <w:rPr>
                                <w:b/>
                              </w:rPr>
                              <w:t>USB Symbol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0E64" w:rsidRPr="00385693">
              <w:rPr>
                <w:noProof/>
                <w:szCs w:val="16"/>
                <w:lang w:eastAsia="zh-CN"/>
              </w:rPr>
              <w:drawing>
                <wp:inline distT="0" distB="0" distL="0" distR="0">
                  <wp:extent cx="1531454" cy="1033670"/>
                  <wp:effectExtent l="19050" t="0" r="0" b="0"/>
                  <wp:docPr id="40" name="Picture 1" descr="flash_drive_intro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flash_drive_introB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640" cy="1036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10E64" w:rsidRPr="00385693">
              <w:rPr>
                <w:noProof/>
                <w:lang w:eastAsia="zh-CN"/>
              </w:rPr>
              <mc:AlternateContent>
                <mc:Choice Requires="wpg">
                  <w:drawing>
                    <wp:inline distT="0" distB="0" distL="0" distR="0">
                      <wp:extent cx="2064192" cy="2075290"/>
                      <wp:effectExtent l="0" t="0" r="0" b="1270"/>
                      <wp:docPr id="57" name="Group 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64192" cy="2075290"/>
                                <a:chOff x="4752578" y="1340768"/>
                                <a:chExt cx="4391422" cy="42484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" name="Picture 61" descr="/content/570ea870e0a910146005e5cd_04_13_2016/desktop_front_of_case_b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52578" y="1340768"/>
                                  <a:ext cx="4391422" cy="424847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62" name="Oval 62"/>
                              <wps:cNvSpPr/>
                              <wps:spPr>
                                <a:xfrm>
                                  <a:off x="6660232" y="3861048"/>
                                  <a:ext cx="504056" cy="43204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41A8C4" id="Group 57" o:spid="_x0000_s1026" style="width:162.55pt;height:163.4pt;mso-position-horizontal-relative:char;mso-position-vertical-relative:line" coordorigin="47525,13407" coordsize="43914,424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1" o:spid="_x0000_s1027" type="#_x0000_t75" alt="/content/570ea870e0a910146005e5cd_04_13_2016/desktop_front_of_case_bg.jpg" style="position:absolute;left:47525;top:13407;width:43915;height:42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TG3PCAAAA2wAAAA8AAABkcnMvZG93bnJldi54bWxEj0trwzAQhO+F/AexgdwaOYU8cKOEEkjT&#10;a/M6L9bWcm2tjKTY7r+vAoEch5n5hllvB9uIjnyoHCuYTTMQxIXTFZcKzqf96wpEiMgaG8ek4I8C&#10;bDejlzXm2vX8Td0xliJBOOSowMTY5lKGwpDFMHUtcfJ+nLcYk/Sl1B77BLeNfMuyhbRYcVow2NLO&#10;UFEfb1aB7vDXHC7L+rP2h+tyLstbe+2VmoyHj3cQkYb4DD/aX1rBYgb3L+kHyM0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UxtzwgAAANsAAAAPAAAAAAAAAAAAAAAAAJ8C&#10;AABkcnMvZG93bnJldi54bWxQSwUGAAAAAAQABAD3AAAAjgMAAAAA&#10;">
                        <v:imagedata r:id="rId10" o:title="desktop_front_of_case_bg"/>
                      </v:shape>
                      <v:oval id="Oval 62" o:spid="_x0000_s1028" style="position:absolute;left:66602;top:38610;width:5040;height:4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qSIsIA&#10;AADbAAAADwAAAGRycy9kb3ducmV2LnhtbESPQWvCQBSE7wX/w/IEb3WjhxCjq4hSsPTUpPT8yD6z&#10;wezbkF015te7hYLHYWa+YTa7wbbiRr1vHCtYzBMQxJXTDdcKfsqP9wyED8gaW8ek4EEedtvJ2wZz&#10;7e78Tbci1CJC2OeowITQ5VL6ypBFP3cdcfTOrrcYouxrqXu8R7ht5TJJUmmx4bhgsKODoepSXK2C&#10;1fGky99kNDZrH1QP4yd+ZZ1Ss+mwX4MINIRX+L990grSJfx9iT9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WpIiwgAAANsAAAAPAAAAAAAAAAAAAAAAAJgCAABkcnMvZG93&#10;bnJldi54bWxQSwUGAAAAAAQABAD1AAAAhwMAAAAA&#10;" filled="f" strokecolor="red" strokeweight="1.5pt"/>
                      <w10:anchorlock/>
                    </v:group>
                  </w:pict>
                </mc:Fallback>
              </mc:AlternateContent>
            </w:r>
            <w:r w:rsidR="00C10E64" w:rsidRPr="00385693">
              <w:rPr>
                <w:noProof/>
                <w:lang w:eastAsia="zh-CN"/>
              </w:rPr>
              <w:drawing>
                <wp:inline distT="0" distB="0" distL="0" distR="0">
                  <wp:extent cx="1024890" cy="1195705"/>
                  <wp:effectExtent l="19050" t="0" r="3810" b="0"/>
                  <wp:docPr id="42" name="Picture 1" descr="inde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ex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256" cy="120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0E64" w:rsidRDefault="00A450E2" w:rsidP="00AA18F4">
            <w:pPr>
              <w:pStyle w:val="ListParagraph"/>
              <w:ind w:left="360"/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2051239</wp:posOffset>
                      </wp:positionH>
                      <wp:positionV relativeFrom="paragraph">
                        <wp:posOffset>76754</wp:posOffset>
                      </wp:positionV>
                      <wp:extent cx="920750" cy="265430"/>
                      <wp:effectExtent l="7620" t="8255" r="5080" b="12065"/>
                      <wp:wrapNone/>
                      <wp:docPr id="36" name="Text Box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0750" cy="265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10E64" w:rsidRPr="004108F4" w:rsidRDefault="00C10E64" w:rsidP="00C10E64">
                                  <w:r w:rsidRPr="004108F4">
                                    <w:rPr>
                                      <w:b/>
                                    </w:rPr>
                                    <w:t>USB Ports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0" o:spid="_x0000_s1029" type="#_x0000_t202" style="position:absolute;left:0;text-align:left;margin-left:161.5pt;margin-top:6.05pt;width:72.5pt;height:20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">
                      <v:textbox>
                        <w:txbxContent>
                          <w:p w:rsidR="00C10E64" w:rsidRPr="004108F4" w:rsidRDefault="00C10E64" w:rsidP="00C10E64">
                            <w:r w:rsidRPr="004108F4">
                              <w:rPr>
                                <w:b/>
                              </w:rPr>
                              <w:t>USB Ports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10E64" w:rsidRDefault="00C10E64" w:rsidP="00AA18F4">
            <w:pPr>
              <w:pStyle w:val="ListParagraph"/>
              <w:ind w:left="360"/>
            </w:pPr>
          </w:p>
          <w:p w:rsidR="00C10E64" w:rsidRDefault="00C10E64" w:rsidP="00AA18F4">
            <w:pPr>
              <w:pStyle w:val="ListParagraph"/>
              <w:ind w:left="360"/>
            </w:pPr>
          </w:p>
          <w:p w:rsidR="00C10E64" w:rsidRDefault="00C10E64" w:rsidP="00AA18F4">
            <w:pPr>
              <w:pStyle w:val="ListParagraph"/>
              <w:ind w:left="360"/>
              <w:rPr>
                <w:b w:val="0"/>
              </w:rPr>
            </w:pPr>
            <w:r w:rsidRPr="00713303">
              <w:rPr>
                <w:b w:val="0"/>
              </w:rPr>
              <w:t xml:space="preserve">Note: if a flash drive pop-up window/dialog box appears, just click the </w:t>
            </w:r>
            <w:r w:rsidRPr="00713303">
              <w:rPr>
                <w:noProof/>
                <w:lang w:eastAsia="zh-CN"/>
              </w:rPr>
              <w:drawing>
                <wp:inline distT="0" distB="0" distL="0" distR="0">
                  <wp:extent cx="194310" cy="205482"/>
                  <wp:effectExtent l="19050" t="0" r="0" b="0"/>
                  <wp:docPr id="4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80595" b="44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88" cy="204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3303">
              <w:rPr>
                <w:b w:val="0"/>
              </w:rPr>
              <w:t xml:space="preserve"> button to close it)</w:t>
            </w:r>
          </w:p>
          <w:p w:rsidR="00C10E64" w:rsidRPr="00112461" w:rsidRDefault="00C10E64" w:rsidP="00112461"/>
        </w:tc>
      </w:tr>
      <w:tr w:rsidR="00112461" w:rsidTr="001124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tcBorders>
              <w:top w:val="single" w:sz="4" w:space="0" w:color="auto"/>
              <w:bottom w:val="single" w:sz="4" w:space="0" w:color="auto"/>
            </w:tcBorders>
          </w:tcPr>
          <w:p w:rsidR="00112461" w:rsidRPr="00713303" w:rsidRDefault="00112461" w:rsidP="00A450E2">
            <w:pPr>
              <w:spacing w:before="120" w:after="120"/>
              <w:jc w:val="center"/>
              <w:rPr>
                <w:rStyle w:val="Strong"/>
                <w:bCs/>
              </w:rPr>
            </w:pPr>
            <w:r>
              <w:rPr>
                <w:color w:val="000000" w:themeColor="text1"/>
              </w:rPr>
              <w:t>How to</w:t>
            </w:r>
            <w:r w:rsidRPr="00C10E64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Eject</w:t>
            </w:r>
            <w:r w:rsidRPr="00C10E64">
              <w:rPr>
                <w:color w:val="000000" w:themeColor="text1"/>
              </w:rPr>
              <w:t xml:space="preserve"> a USB Flash Drive</w:t>
            </w:r>
          </w:p>
        </w:tc>
      </w:tr>
      <w:tr w:rsidR="00112461" w:rsidTr="00C10E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tcBorders>
              <w:top w:val="single" w:sz="4" w:space="0" w:color="auto"/>
            </w:tcBorders>
          </w:tcPr>
          <w:p w:rsidR="00112461" w:rsidRDefault="00112461" w:rsidP="00112461">
            <w:pPr>
              <w:pStyle w:val="ListParagraph"/>
              <w:ind w:left="360"/>
              <w:rPr>
                <w:b w:val="0"/>
              </w:rPr>
            </w:pPr>
          </w:p>
          <w:p w:rsidR="00A450E2" w:rsidRDefault="001A15E7" w:rsidP="00A450E2">
            <w:pPr>
              <w:pStyle w:val="ListParagraph"/>
              <w:ind w:left="360"/>
              <w:rPr>
                <w:b w:val="0"/>
              </w:rPr>
            </w:pPr>
            <w:r>
              <w:rPr>
                <w:b w:val="0"/>
                <w:noProof/>
                <w:lang w:eastAsia="zh-TW"/>
              </w:rPr>
              <w:t>Click</w:t>
            </w:r>
            <w:r>
              <w:rPr>
                <w:b w:val="0"/>
              </w:rPr>
              <w:t xml:space="preserve"> </w:t>
            </w:r>
            <w:r w:rsidR="00112461" w:rsidRPr="00112461">
              <w:t>icon</w:t>
            </w:r>
            <w:r w:rsidR="00112461">
              <w:rPr>
                <w:b w:val="0"/>
              </w:rPr>
              <w:t xml:space="preserve"> </w:t>
            </w:r>
            <w:r>
              <w:rPr>
                <w:b w:val="0"/>
              </w:rPr>
              <w:t>(</w:t>
            </w:r>
            <w:r w:rsidR="00112461">
              <w:rPr>
                <w:b w:val="0"/>
              </w:rPr>
              <w:t>bottom right of screen</w:t>
            </w:r>
            <w:r>
              <w:rPr>
                <w:b w:val="0"/>
              </w:rPr>
              <w:t xml:space="preserve">), click </w:t>
            </w:r>
            <w:r w:rsidRPr="001A15E7">
              <w:t>eject</w:t>
            </w:r>
            <w:r>
              <w:rPr>
                <w:b w:val="0"/>
              </w:rPr>
              <w:t xml:space="preserve"> and pull out when “safe to remove hardware” appears</w:t>
            </w:r>
          </w:p>
          <w:p w:rsidR="00112461" w:rsidRPr="00A450E2" w:rsidRDefault="00A450E2" w:rsidP="00A450E2">
            <w:pPr>
              <w:pStyle w:val="ListParagraph"/>
              <w:ind w:left="360"/>
              <w:jc w:val="center"/>
              <w:rPr>
                <w:rStyle w:val="Strong"/>
                <w:bCs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2020449</wp:posOffset>
                      </wp:positionH>
                      <wp:positionV relativeFrom="paragraph">
                        <wp:posOffset>66459</wp:posOffset>
                      </wp:positionV>
                      <wp:extent cx="270510" cy="367665"/>
                      <wp:effectExtent l="13335" t="12065" r="11430" b="10795"/>
                      <wp:wrapNone/>
                      <wp:docPr id="34" name="Oval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10" cy="36766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26536D" id="Oval 127" o:spid="_x0000_s1026" style="position:absolute;margin-left:159.1pt;margin-top:5.25pt;width:21.3pt;height:28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" filled="f" strokecolor="red" strokeweight="1pt"/>
                  </w:pict>
                </mc:Fallback>
              </mc:AlternateContent>
            </w:r>
            <w:r w:rsidR="00112461" w:rsidRPr="00112461">
              <w:rPr>
                <w:rStyle w:val="Strong"/>
                <w:noProof/>
                <w:lang w:eastAsia="zh-CN"/>
              </w:rPr>
              <w:drawing>
                <wp:inline distT="0" distB="0" distL="0" distR="0">
                  <wp:extent cx="3228340" cy="374015"/>
                  <wp:effectExtent l="19050" t="0" r="0" b="0"/>
                  <wp:docPr id="6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340" cy="374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E64" w:rsidTr="00D951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10E64" w:rsidRPr="00C10E64" w:rsidRDefault="00C10E64" w:rsidP="00C10E64">
            <w:pPr>
              <w:spacing w:before="120" w:after="120"/>
              <w:jc w:val="center"/>
              <w:rPr>
                <w:color w:val="000000" w:themeColor="text1"/>
              </w:rPr>
            </w:pPr>
            <w:r w:rsidRPr="00C10E64">
              <w:rPr>
                <w:color w:val="000000" w:themeColor="text1"/>
              </w:rPr>
              <w:lastRenderedPageBreak/>
              <w:t>How to Save a Document</w:t>
            </w:r>
          </w:p>
        </w:tc>
      </w:tr>
      <w:tr w:rsidR="00C10E64" w:rsidTr="00D95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E64" w:rsidRPr="00713303" w:rsidRDefault="00C10E64" w:rsidP="00AA18F4">
            <w:pPr>
              <w:tabs>
                <w:tab w:val="left" w:pos="1800"/>
              </w:tabs>
              <w:rPr>
                <w:b w:val="0"/>
                <w:szCs w:val="16"/>
              </w:rPr>
            </w:pPr>
          </w:p>
          <w:p w:rsidR="00C10E64" w:rsidRPr="00713303" w:rsidRDefault="00C10E64" w:rsidP="00C10E64">
            <w:pPr>
              <w:pStyle w:val="ListParagraph"/>
              <w:numPr>
                <w:ilvl w:val="0"/>
                <w:numId w:val="16"/>
              </w:numPr>
              <w:tabs>
                <w:tab w:val="left" w:pos="1800"/>
              </w:tabs>
              <w:rPr>
                <w:b w:val="0"/>
                <w:szCs w:val="16"/>
              </w:rPr>
            </w:pPr>
            <w:r w:rsidRPr="00713303">
              <w:rPr>
                <w:b w:val="0"/>
                <w:szCs w:val="16"/>
              </w:rPr>
              <w:t xml:space="preserve"> Left-click the Office button on the t</w:t>
            </w:r>
            <w:r>
              <w:rPr>
                <w:b w:val="0"/>
                <w:szCs w:val="16"/>
              </w:rPr>
              <w:t>op left hand side of the screen</w:t>
            </w:r>
          </w:p>
          <w:p w:rsidR="00C10E64" w:rsidRDefault="00A450E2" w:rsidP="00AA18F4">
            <w:pPr>
              <w:jc w:val="center"/>
              <w:rPr>
                <w:b w:val="0"/>
              </w:rPr>
            </w:pPr>
            <w:r>
              <w:rPr>
                <w:noProof/>
                <w:szCs w:val="16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1848944</wp:posOffset>
                      </wp:positionH>
                      <wp:positionV relativeFrom="paragraph">
                        <wp:posOffset>186825</wp:posOffset>
                      </wp:positionV>
                      <wp:extent cx="2846070" cy="0"/>
                      <wp:effectExtent l="30480" t="66675" r="19050" b="66675"/>
                      <wp:wrapNone/>
                      <wp:docPr id="32" name="AutoShap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8460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A5BB10" id="AutoShape 85" o:spid="_x0000_s1026" type="#_x0000_t32" style="position:absolute;margin-left:145.6pt;margin-top:14.7pt;width:224.1pt;height:0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" strokecolor="red" strokeweight="2.25pt">
                      <v:stroke endarrow="block"/>
                    </v:shape>
                  </w:pict>
                </mc:Fallback>
              </mc:AlternateContent>
            </w:r>
            <w:r w:rsidR="00EA2A8C">
              <w:rPr>
                <w:noProof/>
                <w:szCs w:val="16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4739005</wp:posOffset>
                      </wp:positionH>
                      <wp:positionV relativeFrom="paragraph">
                        <wp:posOffset>128905</wp:posOffset>
                      </wp:positionV>
                      <wp:extent cx="859155" cy="277495"/>
                      <wp:effectExtent l="5080" t="5715" r="12065" b="12065"/>
                      <wp:wrapNone/>
                      <wp:docPr id="33" name="Text Box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915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10E64" w:rsidRPr="004108F4" w:rsidRDefault="00EA2A8C" w:rsidP="00EA2A8C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</w:rPr>
                                    <w:t>File Menu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4" o:spid="_x0000_s1030" type="#_x0000_t202" style="position:absolute;left:0;text-align:left;margin-left:373.15pt;margin-top:10.15pt;width:67.65pt;height:21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">
                      <v:textbox>
                        <w:txbxContent>
                          <w:p w:rsidR="00C10E64" w:rsidRPr="004108F4" w:rsidRDefault="00EA2A8C" w:rsidP="00EA2A8C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File Menu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2A8C">
              <w:rPr>
                <w:noProof/>
                <w:lang w:eastAsia="zh-CN"/>
              </w:rPr>
              <w:drawing>
                <wp:inline distT="0" distB="0" distL="0" distR="0" wp14:anchorId="47C95B63" wp14:editId="12C3C5ED">
                  <wp:extent cx="2954156" cy="2215616"/>
                  <wp:effectExtent l="0" t="0" r="0" b="0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r="78322" b="71096"/>
                          <a:stretch/>
                        </pic:blipFill>
                        <pic:spPr bwMode="auto">
                          <a:xfrm>
                            <a:off x="0" y="0"/>
                            <a:ext cx="2986116" cy="2239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0E64" w:rsidRPr="00713303" w:rsidRDefault="00C10E64" w:rsidP="00AA18F4">
            <w:pPr>
              <w:rPr>
                <w:b w:val="0"/>
              </w:rPr>
            </w:pPr>
          </w:p>
        </w:tc>
      </w:tr>
      <w:tr w:rsidR="00C10E64" w:rsidTr="00D951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C10E64" w:rsidRPr="00713303" w:rsidRDefault="00C10E64" w:rsidP="00AA18F4">
            <w:pPr>
              <w:tabs>
                <w:tab w:val="left" w:pos="1800"/>
              </w:tabs>
              <w:rPr>
                <w:b w:val="0"/>
                <w:szCs w:val="16"/>
              </w:rPr>
            </w:pPr>
          </w:p>
          <w:p w:rsidR="00C10E64" w:rsidRPr="00713303" w:rsidRDefault="00C10E64" w:rsidP="00C10E64">
            <w:pPr>
              <w:pStyle w:val="ListParagraph"/>
              <w:numPr>
                <w:ilvl w:val="0"/>
                <w:numId w:val="16"/>
              </w:numPr>
              <w:tabs>
                <w:tab w:val="left" w:pos="1800"/>
              </w:tabs>
              <w:rPr>
                <w:b w:val="0"/>
                <w:szCs w:val="16"/>
              </w:rPr>
            </w:pPr>
            <w:r w:rsidRPr="00713303">
              <w:rPr>
                <w:b w:val="0"/>
                <w:szCs w:val="16"/>
              </w:rPr>
              <w:t>Left-click “Save”</w:t>
            </w:r>
          </w:p>
          <w:p w:rsidR="00C10E64" w:rsidRDefault="00C10E64" w:rsidP="00AA18F4">
            <w:pPr>
              <w:tabs>
                <w:tab w:val="left" w:pos="1800"/>
              </w:tabs>
              <w:rPr>
                <w:szCs w:val="16"/>
              </w:rPr>
            </w:pPr>
          </w:p>
          <w:p w:rsidR="00C10E64" w:rsidRDefault="00EA2A8C" w:rsidP="00AA18F4">
            <w:pPr>
              <w:tabs>
                <w:tab w:val="left" w:pos="1800"/>
              </w:tabs>
              <w:ind w:left="851"/>
              <w:rPr>
                <w:szCs w:val="16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953770</wp:posOffset>
                      </wp:positionH>
                      <wp:positionV relativeFrom="paragraph">
                        <wp:posOffset>1542415</wp:posOffset>
                      </wp:positionV>
                      <wp:extent cx="2127885" cy="847725"/>
                      <wp:effectExtent l="39370" t="55880" r="13970" b="10795"/>
                      <wp:wrapNone/>
                      <wp:docPr id="31" name="AutoShap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127885" cy="847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42514C" id="AutoShape 88" o:spid="_x0000_s1026" type="#_x0000_t32" style="position:absolute;margin-left:75.1pt;margin-top:121.45pt;width:167.55pt;height:66.75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" strokecolor="red" strokeweight="1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Cs w:val="16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971550</wp:posOffset>
                      </wp:positionH>
                      <wp:positionV relativeFrom="paragraph">
                        <wp:posOffset>1334770</wp:posOffset>
                      </wp:positionV>
                      <wp:extent cx="2087245" cy="332740"/>
                      <wp:effectExtent l="28575" t="57785" r="8255" b="9525"/>
                      <wp:wrapNone/>
                      <wp:docPr id="30" name="AutoShap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087245" cy="3327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9CD418" id="AutoShape 87" o:spid="_x0000_s1026" type="#_x0000_t32" style="position:absolute;margin-left:76.5pt;margin-top:105.1pt;width:164.35pt;height:26.2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" strokecolor="red" strokeweight="1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551180</wp:posOffset>
                      </wp:positionH>
                      <wp:positionV relativeFrom="paragraph">
                        <wp:posOffset>1129665</wp:posOffset>
                      </wp:positionV>
                      <wp:extent cx="457200" cy="342900"/>
                      <wp:effectExtent l="17780" t="14605" r="20320" b="13970"/>
                      <wp:wrapNone/>
                      <wp:docPr id="29" name="Oval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342900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40C215" id="Oval 89" o:spid="_x0000_s1026" style="position:absolute;margin-left:43.4pt;margin-top:88.95pt;width:36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" filled="f" strokecolor="red" strokeweight="2pt"/>
                  </w:pict>
                </mc:Fallback>
              </mc:AlternateContent>
            </w:r>
            <w:r>
              <w:rPr>
                <w:noProof/>
                <w:szCs w:val="16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3095625</wp:posOffset>
                      </wp:positionH>
                      <wp:positionV relativeFrom="paragraph">
                        <wp:posOffset>1513205</wp:posOffset>
                      </wp:positionV>
                      <wp:extent cx="2831465" cy="1485900"/>
                      <wp:effectExtent l="9525" t="7620" r="6985" b="11430"/>
                      <wp:wrapNone/>
                      <wp:docPr id="28" name="Text Box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31465" cy="148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10E64" w:rsidRPr="00E9575C" w:rsidRDefault="00C10E64" w:rsidP="00C10E64">
                                  <w:pPr>
                                    <w:pStyle w:val="NoSpacing"/>
                                    <w:rPr>
                                      <w:sz w:val="24"/>
                                    </w:rPr>
                                  </w:pPr>
                                  <w:r w:rsidRPr="00E9575C">
                                    <w:rPr>
                                      <w:b/>
                                      <w:sz w:val="24"/>
                                    </w:rPr>
                                    <w:t>Save</w:t>
                                  </w:r>
                                </w:p>
                                <w:p w:rsidR="00C10E64" w:rsidRPr="00E9575C" w:rsidRDefault="00C10E64" w:rsidP="00C10E64">
                                  <w:pPr>
                                    <w:pStyle w:val="NoSpacing"/>
                                    <w:rPr>
                                      <w:sz w:val="24"/>
                                    </w:rPr>
                                  </w:pPr>
                                  <w:r w:rsidRPr="00E9575C">
                                    <w:rPr>
                                      <w:sz w:val="24"/>
                                    </w:rPr>
                                    <w:t>Saves your changes a</w:t>
                                  </w:r>
                                  <w:r>
                                    <w:rPr>
                                      <w:sz w:val="24"/>
                                    </w:rPr>
                                    <w:t>nd overwrites the original file</w:t>
                                  </w:r>
                                </w:p>
                                <w:p w:rsidR="00C10E64" w:rsidRPr="00E9575C" w:rsidRDefault="00C10E64" w:rsidP="00C10E64">
                                  <w:pPr>
                                    <w:pStyle w:val="NoSpacing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C10E64" w:rsidRPr="00E9575C" w:rsidRDefault="00C10E64" w:rsidP="00C10E64">
                                  <w:pPr>
                                    <w:pStyle w:val="NoSpacing"/>
                                    <w:rPr>
                                      <w:sz w:val="24"/>
                                    </w:rPr>
                                  </w:pPr>
                                  <w:r w:rsidRPr="00E9575C">
                                    <w:rPr>
                                      <w:b/>
                                      <w:sz w:val="24"/>
                                    </w:rPr>
                                    <w:t>Save As</w:t>
                                  </w:r>
                                </w:p>
                                <w:p w:rsidR="00C10E64" w:rsidRPr="00E9575C" w:rsidRDefault="00C10E64" w:rsidP="00C10E64">
                                  <w:pPr>
                                    <w:pStyle w:val="NoSpacing"/>
                                    <w:rPr>
                                      <w:sz w:val="24"/>
                                    </w:rPr>
                                  </w:pPr>
                                  <w:r w:rsidRPr="00E9575C">
                                    <w:rPr>
                                      <w:sz w:val="24"/>
                                    </w:rPr>
                                    <w:t>Creates a new file under a new name and avoids overwriting the original file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6" o:spid="_x0000_s1031" type="#_x0000_t202" style="position:absolute;left:0;text-align:left;margin-left:243.75pt;margin-top:119.15pt;width:222.95pt;height:11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">
                      <v:textbox>
                        <w:txbxContent>
                          <w:p w:rsidR="00C10E64" w:rsidRPr="00E9575C" w:rsidRDefault="00C10E64" w:rsidP="00C10E64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 w:rsidRPr="00E9575C">
                              <w:rPr>
                                <w:b/>
                                <w:sz w:val="24"/>
                              </w:rPr>
                              <w:t>Save</w:t>
                            </w:r>
                          </w:p>
                          <w:p w:rsidR="00C10E64" w:rsidRPr="00E9575C" w:rsidRDefault="00C10E64" w:rsidP="00C10E64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 w:rsidRPr="00E9575C">
                              <w:rPr>
                                <w:sz w:val="24"/>
                              </w:rPr>
                              <w:t>Saves your changes a</w:t>
                            </w:r>
                            <w:r>
                              <w:rPr>
                                <w:sz w:val="24"/>
                              </w:rPr>
                              <w:t>nd overwrites the original file</w:t>
                            </w:r>
                          </w:p>
                          <w:p w:rsidR="00C10E64" w:rsidRPr="00E9575C" w:rsidRDefault="00C10E64" w:rsidP="00C10E64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C10E64" w:rsidRPr="00E9575C" w:rsidRDefault="00C10E64" w:rsidP="00C10E64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 w:rsidRPr="00E9575C">
                              <w:rPr>
                                <w:b/>
                                <w:sz w:val="24"/>
                              </w:rPr>
                              <w:t>Save As</w:t>
                            </w:r>
                          </w:p>
                          <w:p w:rsidR="00C10E64" w:rsidRPr="00E9575C" w:rsidRDefault="00C10E64" w:rsidP="00C10E64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 w:rsidRPr="00E9575C">
                              <w:rPr>
                                <w:sz w:val="24"/>
                              </w:rPr>
                              <w:t>Creates a new file under a new name and avoids overwriting the original file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w:drawing>
                <wp:inline distT="0" distB="0" distL="0" distR="0" wp14:anchorId="671DD982" wp14:editId="7F2E433D">
                  <wp:extent cx="4535001" cy="3628001"/>
                  <wp:effectExtent l="0" t="0" r="0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r="63287" b="47786"/>
                          <a:stretch/>
                        </pic:blipFill>
                        <pic:spPr bwMode="auto">
                          <a:xfrm>
                            <a:off x="0" y="0"/>
                            <a:ext cx="4563007" cy="3650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0E64" w:rsidRDefault="00C10E64" w:rsidP="00AA18F4"/>
        </w:tc>
      </w:tr>
    </w:tbl>
    <w:p w:rsidR="00112461" w:rsidRDefault="00112461">
      <w:r>
        <w:rPr>
          <w:b/>
          <w:bCs/>
        </w:rPr>
        <w:br w:type="page"/>
      </w:r>
    </w:p>
    <w:tbl>
      <w:tblPr>
        <w:tblStyle w:val="LightList-Accent4"/>
        <w:tblW w:w="0" w:type="auto"/>
        <w:tbl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single" w:sz="4" w:space="0" w:color="B2B2B2" w:themeColor="accent2"/>
          <w:insideV w:val="single" w:sz="4" w:space="0" w:color="B2B2B2" w:themeColor="accent2"/>
        </w:tblBorders>
        <w:tblLook w:val="04A0" w:firstRow="1" w:lastRow="0" w:firstColumn="1" w:lastColumn="0" w:noHBand="0" w:noVBand="1"/>
      </w:tblPr>
      <w:tblGrid>
        <w:gridCol w:w="9350"/>
      </w:tblGrid>
      <w:tr w:rsidR="00C10E64" w:rsidTr="001124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10E64" w:rsidRPr="00713303" w:rsidRDefault="00C10E64" w:rsidP="00AA18F4">
            <w:pPr>
              <w:tabs>
                <w:tab w:val="left" w:pos="1800"/>
              </w:tabs>
              <w:rPr>
                <w:b w:val="0"/>
                <w:szCs w:val="16"/>
              </w:rPr>
            </w:pPr>
          </w:p>
          <w:p w:rsidR="00C10E64" w:rsidRPr="00112461" w:rsidRDefault="00C10E64" w:rsidP="00C10E64">
            <w:pPr>
              <w:pStyle w:val="ListParagraph"/>
              <w:numPr>
                <w:ilvl w:val="0"/>
                <w:numId w:val="16"/>
              </w:numPr>
              <w:tabs>
                <w:tab w:val="left" w:pos="1800"/>
              </w:tabs>
              <w:rPr>
                <w:b w:val="0"/>
                <w:color w:val="auto"/>
                <w:szCs w:val="16"/>
              </w:rPr>
            </w:pPr>
            <w:r w:rsidRPr="00112461">
              <w:rPr>
                <w:b w:val="0"/>
                <w:color w:val="auto"/>
                <w:szCs w:val="16"/>
              </w:rPr>
              <w:t>Left-click on the “Desktop”</w:t>
            </w:r>
          </w:p>
          <w:p w:rsidR="00C10E64" w:rsidRDefault="00C10E64" w:rsidP="00AA18F4"/>
          <w:p w:rsidR="00C10E64" w:rsidRDefault="00EA2A8C" w:rsidP="00AA18F4">
            <w:r>
              <w:rPr>
                <w:noProof/>
                <w:szCs w:val="16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2163445</wp:posOffset>
                      </wp:positionH>
                      <wp:positionV relativeFrom="paragraph">
                        <wp:posOffset>902335</wp:posOffset>
                      </wp:positionV>
                      <wp:extent cx="868680" cy="257175"/>
                      <wp:effectExtent l="10795" t="10795" r="15875" b="17780"/>
                      <wp:wrapNone/>
                      <wp:docPr id="27" name="Oval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8680" cy="25717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628D54" id="Oval 90" o:spid="_x0000_s1026" style="position:absolute;margin-left:170.35pt;margin-top:71.05pt;width:68.4pt;height:20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" filled="f" strokecolor="red" strokeweight="1.5pt"/>
                  </w:pict>
                </mc:Fallback>
              </mc:AlternateContent>
            </w:r>
            <w:r>
              <w:rPr>
                <w:noProof/>
                <w:lang w:eastAsia="zh-CN"/>
              </w:rPr>
              <w:drawing>
                <wp:inline distT="0" distB="0" distL="0" distR="0" wp14:anchorId="6A001A73" wp14:editId="21039CC0">
                  <wp:extent cx="5703107" cy="2999716"/>
                  <wp:effectExtent l="0" t="0" r="0" b="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r="39507" b="43434"/>
                          <a:stretch/>
                        </pic:blipFill>
                        <pic:spPr bwMode="auto">
                          <a:xfrm>
                            <a:off x="0" y="0"/>
                            <a:ext cx="5726487" cy="3012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0E64" w:rsidRDefault="00C10E64" w:rsidP="00AA18F4"/>
        </w:tc>
      </w:tr>
      <w:tr w:rsidR="00C10E64" w:rsidTr="00D95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E64" w:rsidRPr="004C0593" w:rsidRDefault="00C10E64" w:rsidP="00AA18F4">
            <w:pPr>
              <w:tabs>
                <w:tab w:val="left" w:pos="1800"/>
              </w:tabs>
              <w:rPr>
                <w:b w:val="0"/>
                <w:szCs w:val="16"/>
              </w:rPr>
            </w:pPr>
            <w:r w:rsidRPr="004C0593">
              <w:rPr>
                <w:b w:val="0"/>
                <w:szCs w:val="16"/>
              </w:rPr>
              <w:t xml:space="preserve"> </w:t>
            </w:r>
          </w:p>
          <w:p w:rsidR="00C10E64" w:rsidRPr="004C0593" w:rsidRDefault="00C10E64" w:rsidP="00C10E64">
            <w:pPr>
              <w:pStyle w:val="ListParagraph"/>
              <w:numPr>
                <w:ilvl w:val="0"/>
                <w:numId w:val="16"/>
              </w:numPr>
              <w:tabs>
                <w:tab w:val="left" w:pos="1800"/>
              </w:tabs>
              <w:rPr>
                <w:b w:val="0"/>
                <w:szCs w:val="16"/>
              </w:rPr>
            </w:pPr>
            <w:r w:rsidRPr="004C0593">
              <w:rPr>
                <w:b w:val="0"/>
                <w:szCs w:val="16"/>
              </w:rPr>
              <w:t>Change the “File name” to whatever you would like the document to be called</w:t>
            </w:r>
          </w:p>
          <w:p w:rsidR="00C10E64" w:rsidRDefault="00C10E64" w:rsidP="00AA18F4">
            <w:pPr>
              <w:pStyle w:val="ListParagraph"/>
              <w:tabs>
                <w:tab w:val="left" w:pos="1800"/>
              </w:tabs>
              <w:ind w:left="360"/>
              <w:rPr>
                <w:szCs w:val="16"/>
              </w:rPr>
            </w:pPr>
          </w:p>
          <w:p w:rsidR="00C10E64" w:rsidRDefault="00EA2A8C" w:rsidP="00AA18F4">
            <w:pPr>
              <w:pStyle w:val="ListParagraph"/>
              <w:tabs>
                <w:tab w:val="left" w:pos="1800"/>
              </w:tabs>
              <w:ind w:left="0"/>
              <w:jc w:val="center"/>
              <w:rPr>
                <w:szCs w:val="16"/>
              </w:rPr>
            </w:pPr>
            <w:r>
              <w:rPr>
                <w:noProof/>
                <w:szCs w:val="16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2242185</wp:posOffset>
                      </wp:positionV>
                      <wp:extent cx="1295400" cy="283845"/>
                      <wp:effectExtent l="17145" t="18415" r="11430" b="12065"/>
                      <wp:wrapNone/>
                      <wp:docPr id="26" name="Oval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0" cy="28384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E2DA64" id="Oval 91" o:spid="_x0000_s1026" style="position:absolute;margin-left:36.6pt;margin-top:176.55pt;width:102pt;height:22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" filled="f" strokecolor="red" strokeweight="1.5pt"/>
                  </w:pict>
                </mc:Fallback>
              </mc:AlternateContent>
            </w:r>
            <w:r w:rsidR="00C10E64">
              <w:t xml:space="preserve"> </w:t>
            </w:r>
            <w:r w:rsidR="00C10E64" w:rsidRPr="00077289">
              <w:rPr>
                <w:b w:val="0"/>
                <w:bCs w:val="0"/>
              </w:rPr>
              <w:object w:dxaOrig="14310" w:dyaOrig="84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5.05pt;height:262.75pt" o:ole="">
                  <v:imagedata r:id="rId17" o:title=""/>
                </v:shape>
                <o:OLEObject Type="Embed" ProgID="PBrush" ShapeID="_x0000_i1025" DrawAspect="Content" ObjectID="_1636302189" r:id="rId18"/>
              </w:object>
            </w:r>
          </w:p>
          <w:p w:rsidR="00C10E64" w:rsidRPr="004C0593" w:rsidRDefault="00C10E64" w:rsidP="00AA18F4">
            <w:pPr>
              <w:tabs>
                <w:tab w:val="left" w:pos="1800"/>
              </w:tabs>
              <w:rPr>
                <w:szCs w:val="16"/>
              </w:rPr>
            </w:pPr>
          </w:p>
        </w:tc>
      </w:tr>
      <w:tr w:rsidR="00C10E64" w:rsidTr="00A30E62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shd w:val="clear" w:color="auto" w:fill="auto"/>
          </w:tcPr>
          <w:p w:rsidR="00C10E64" w:rsidRDefault="00C10E64" w:rsidP="00AA18F4">
            <w:pPr>
              <w:tabs>
                <w:tab w:val="left" w:pos="1800"/>
              </w:tabs>
              <w:rPr>
                <w:szCs w:val="16"/>
              </w:rPr>
            </w:pPr>
          </w:p>
          <w:p w:rsidR="00C10E64" w:rsidRPr="00A30E62" w:rsidRDefault="00C10E64" w:rsidP="00C10E64">
            <w:pPr>
              <w:pStyle w:val="ListParagraph"/>
              <w:numPr>
                <w:ilvl w:val="0"/>
                <w:numId w:val="16"/>
              </w:numPr>
              <w:tabs>
                <w:tab w:val="left" w:pos="1800"/>
              </w:tabs>
              <w:rPr>
                <w:b w:val="0"/>
                <w:szCs w:val="16"/>
              </w:rPr>
            </w:pPr>
            <w:r w:rsidRPr="00A30E62">
              <w:rPr>
                <w:b w:val="0"/>
                <w:szCs w:val="16"/>
              </w:rPr>
              <w:t>Left-click the “Save” button</w:t>
            </w:r>
          </w:p>
          <w:p w:rsidR="00C10E64" w:rsidRDefault="00C10E64" w:rsidP="00AA18F4">
            <w:pPr>
              <w:tabs>
                <w:tab w:val="left" w:pos="1800"/>
              </w:tabs>
              <w:rPr>
                <w:szCs w:val="16"/>
              </w:rPr>
            </w:pPr>
          </w:p>
          <w:p w:rsidR="00C10E64" w:rsidRDefault="00EA2A8C" w:rsidP="00112461">
            <w:pPr>
              <w:tabs>
                <w:tab w:val="left" w:pos="1800"/>
              </w:tabs>
              <w:jc w:val="center"/>
            </w:pPr>
            <w:r>
              <w:rPr>
                <w:noProof/>
                <w:szCs w:val="16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4328998</wp:posOffset>
                      </wp:positionH>
                      <wp:positionV relativeFrom="paragraph">
                        <wp:posOffset>2920365</wp:posOffset>
                      </wp:positionV>
                      <wp:extent cx="693420" cy="266065"/>
                      <wp:effectExtent l="17145" t="11430" r="13335" b="17780"/>
                      <wp:wrapNone/>
                      <wp:docPr id="25" name="Oval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3420" cy="26606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48A465" id="Oval 92" o:spid="_x0000_s1026" style="position:absolute;margin-left:340.85pt;margin-top:229.95pt;width:54.6pt;height:20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" filled="f" strokecolor="red" strokeweight="1.5pt"/>
                  </w:pict>
                </mc:Fallback>
              </mc:AlternateContent>
            </w:r>
            <w:r w:rsidR="00C10E64">
              <w:t xml:space="preserve"> </w:t>
            </w:r>
            <w:r w:rsidR="00C10E64" w:rsidRPr="00077289">
              <w:rPr>
                <w:b w:val="0"/>
                <w:bCs w:val="0"/>
              </w:rPr>
              <w:object w:dxaOrig="14250" w:dyaOrig="8445">
                <v:shape id="_x0000_i1026" type="#_x0000_t75" style="width:427.5pt;height:254.2pt" o:ole="">
                  <v:imagedata r:id="rId19" o:title=""/>
                </v:shape>
                <o:OLEObject Type="Embed" ProgID="PBrush" ShapeID="_x0000_i1026" DrawAspect="Content" ObjectID="_1636302190" r:id="rId20"/>
              </w:objec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95175" w:rsidRPr="00D95175" w:rsidTr="00273E37">
        <w:tc>
          <w:tcPr>
            <w:tcW w:w="9576" w:type="dxa"/>
          </w:tcPr>
          <w:p w:rsidR="00D95175" w:rsidRDefault="00D95175" w:rsidP="00D95175">
            <w:pPr>
              <w:tabs>
                <w:tab w:val="left" w:pos="1800"/>
              </w:tabs>
              <w:jc w:val="center"/>
              <w:rPr>
                <w:b/>
                <w:color w:val="000000" w:themeColor="text1"/>
              </w:rPr>
            </w:pPr>
          </w:p>
          <w:p w:rsidR="00D95175" w:rsidRDefault="00D95175" w:rsidP="00D95175">
            <w:pPr>
              <w:tabs>
                <w:tab w:val="left" w:pos="1800"/>
              </w:tabs>
              <w:jc w:val="center"/>
              <w:rPr>
                <w:b/>
                <w:color w:val="000000" w:themeColor="text1"/>
              </w:rPr>
            </w:pPr>
            <w:r w:rsidRPr="00D95175">
              <w:rPr>
                <w:b/>
                <w:color w:val="000000" w:themeColor="text1"/>
              </w:rPr>
              <w:t>How to Create New Folders</w:t>
            </w:r>
          </w:p>
          <w:p w:rsidR="00D95175" w:rsidRPr="00D95175" w:rsidRDefault="00D95175" w:rsidP="00D95175">
            <w:pPr>
              <w:tabs>
                <w:tab w:val="left" w:pos="1800"/>
              </w:tabs>
              <w:jc w:val="center"/>
              <w:rPr>
                <w:b/>
                <w:szCs w:val="16"/>
              </w:rPr>
            </w:pPr>
          </w:p>
        </w:tc>
      </w:tr>
      <w:tr w:rsidR="00C10E64" w:rsidRPr="00D95175" w:rsidTr="00273E37">
        <w:tc>
          <w:tcPr>
            <w:tcW w:w="9576" w:type="dxa"/>
          </w:tcPr>
          <w:p w:rsidR="00C10E64" w:rsidRPr="00D95175" w:rsidRDefault="00C10E64" w:rsidP="00AA18F4">
            <w:pPr>
              <w:tabs>
                <w:tab w:val="left" w:pos="1800"/>
              </w:tabs>
              <w:rPr>
                <w:szCs w:val="16"/>
              </w:rPr>
            </w:pPr>
            <w:r w:rsidRPr="00D95175">
              <w:rPr>
                <w:szCs w:val="16"/>
              </w:rPr>
              <w:t xml:space="preserve"> </w:t>
            </w:r>
          </w:p>
          <w:p w:rsidR="00C10E64" w:rsidRPr="00D95175" w:rsidRDefault="00C10E64" w:rsidP="00C10E64">
            <w:pPr>
              <w:pStyle w:val="ListParagraph"/>
              <w:numPr>
                <w:ilvl w:val="0"/>
                <w:numId w:val="17"/>
              </w:numPr>
              <w:rPr>
                <w:szCs w:val="16"/>
              </w:rPr>
            </w:pPr>
            <w:r w:rsidRPr="00D95175">
              <w:t>Click the “Start” button and click on “Computer” to locate the flash drive</w:t>
            </w:r>
          </w:p>
          <w:p w:rsidR="00C10E64" w:rsidRPr="00D95175" w:rsidRDefault="00C10E64" w:rsidP="00AA18F4">
            <w:pPr>
              <w:pStyle w:val="ListParagraph"/>
              <w:tabs>
                <w:tab w:val="left" w:pos="1800"/>
              </w:tabs>
              <w:ind w:left="360"/>
              <w:rPr>
                <w:szCs w:val="16"/>
              </w:rPr>
            </w:pPr>
          </w:p>
          <w:p w:rsidR="00EA2A8C" w:rsidRPr="00D95175" w:rsidRDefault="00EA2A8C" w:rsidP="00A450E2">
            <w:pPr>
              <w:pStyle w:val="ListParagraph"/>
              <w:tabs>
                <w:tab w:val="left" w:pos="1800"/>
              </w:tabs>
              <w:ind w:left="360"/>
              <w:jc w:val="center"/>
              <w:rPr>
                <w:szCs w:val="16"/>
              </w:rPr>
            </w:pPr>
            <w:r>
              <w:rPr>
                <w:noProof/>
                <w:szCs w:val="16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2893060</wp:posOffset>
                      </wp:positionV>
                      <wp:extent cx="426720" cy="0"/>
                      <wp:effectExtent l="17145" t="63500" r="22860" b="60325"/>
                      <wp:wrapNone/>
                      <wp:docPr id="23" name="AutoShap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67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E195A9" id="AutoShape 93" o:spid="_x0000_s1026" type="#_x0000_t32" style="position:absolute;margin-left:-5.4pt;margin-top:227.8pt;width:33.6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" strokecolor="red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Cs w:val="16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358140</wp:posOffset>
                      </wp:positionH>
                      <wp:positionV relativeFrom="paragraph">
                        <wp:posOffset>2759075</wp:posOffset>
                      </wp:positionV>
                      <wp:extent cx="304800" cy="246380"/>
                      <wp:effectExtent l="15240" t="15240" r="13335" b="14605"/>
                      <wp:wrapNone/>
                      <wp:docPr id="22" name="Oval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4638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2EE5A5" id="Oval 94" o:spid="_x0000_s1026" style="position:absolute;margin-left:28.2pt;margin-top:217.25pt;width:24pt;height:19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" filled="f" strokecolor="red" strokeweight="1pt"/>
                  </w:pict>
                </mc:Fallback>
              </mc:AlternateContent>
            </w:r>
            <w:r>
              <w:rPr>
                <w:noProof/>
                <w:szCs w:val="16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510540</wp:posOffset>
                      </wp:positionH>
                      <wp:positionV relativeFrom="paragraph">
                        <wp:posOffset>767715</wp:posOffset>
                      </wp:positionV>
                      <wp:extent cx="451485" cy="167005"/>
                      <wp:effectExtent l="15240" t="14605" r="9525" b="8890"/>
                      <wp:wrapNone/>
                      <wp:docPr id="21" name="Oval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1485" cy="16700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5A9777" id="Oval 95" o:spid="_x0000_s1026" style="position:absolute;margin-left:40.2pt;margin-top:60.45pt;width:35.55pt;height:13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" filled="f" strokecolor="red" strokeweight="1pt"/>
                  </w:pict>
                </mc:Fallback>
              </mc:AlternateContent>
            </w:r>
            <w:r>
              <w:rPr>
                <w:noProof/>
                <w:szCs w:val="16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1207770</wp:posOffset>
                      </wp:positionH>
                      <wp:positionV relativeFrom="paragraph">
                        <wp:posOffset>883285</wp:posOffset>
                      </wp:positionV>
                      <wp:extent cx="502920" cy="167005"/>
                      <wp:effectExtent l="7620" t="6350" r="13335" b="7620"/>
                      <wp:wrapNone/>
                      <wp:docPr id="20" name="Oval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2920" cy="16700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90E31F" id="Oval 96" o:spid="_x0000_s1026" style="position:absolute;margin-left:95.1pt;margin-top:69.55pt;width:39.6pt;height:13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" filled="f" strokecolor="red" strokeweight="1pt"/>
                  </w:pict>
                </mc:Fallback>
              </mc:AlternateContent>
            </w:r>
            <w:r w:rsidR="00C10E64" w:rsidRPr="00D95175">
              <w:rPr>
                <w:noProof/>
                <w:szCs w:val="16"/>
                <w:lang w:eastAsia="zh-CN"/>
              </w:rPr>
              <w:drawing>
                <wp:inline distT="0" distB="0" distL="0" distR="0">
                  <wp:extent cx="5233670" cy="2945618"/>
                  <wp:effectExtent l="19050" t="0" r="5080" b="0"/>
                  <wp:docPr id="4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0096" cy="2943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E64" w:rsidTr="00AA18F4">
        <w:tc>
          <w:tcPr>
            <w:tcW w:w="9576" w:type="dxa"/>
          </w:tcPr>
          <w:p w:rsidR="00EA2A8C" w:rsidRDefault="00C10E64" w:rsidP="00AA18F4">
            <w:pPr>
              <w:tabs>
                <w:tab w:val="left" w:pos="1800"/>
              </w:tabs>
              <w:rPr>
                <w:szCs w:val="16"/>
              </w:rPr>
            </w:pPr>
            <w:r>
              <w:rPr>
                <w:szCs w:val="16"/>
              </w:rPr>
              <w:lastRenderedPageBreak/>
              <w:t xml:space="preserve"> </w:t>
            </w:r>
          </w:p>
          <w:p w:rsidR="00C10E64" w:rsidRDefault="00C10E64" w:rsidP="00C10E64">
            <w:pPr>
              <w:pStyle w:val="ListParagraph"/>
              <w:numPr>
                <w:ilvl w:val="0"/>
                <w:numId w:val="17"/>
              </w:numPr>
              <w:tabs>
                <w:tab w:val="left" w:pos="1800"/>
              </w:tabs>
              <w:rPr>
                <w:szCs w:val="16"/>
              </w:rPr>
            </w:pPr>
            <w:r>
              <w:rPr>
                <w:szCs w:val="16"/>
              </w:rPr>
              <w:t>Double-click on the Desktop drive to open</w:t>
            </w:r>
          </w:p>
          <w:p w:rsidR="00C10E64" w:rsidRPr="0065245F" w:rsidRDefault="00EA2A8C" w:rsidP="00A450E2">
            <w:pPr>
              <w:pStyle w:val="ListParagraph"/>
              <w:tabs>
                <w:tab w:val="left" w:pos="1800"/>
              </w:tabs>
              <w:ind w:left="360"/>
              <w:jc w:val="center"/>
              <w:rPr>
                <w:szCs w:val="16"/>
              </w:rPr>
            </w:pPr>
            <w:r>
              <w:rPr>
                <w:noProof/>
                <w:szCs w:val="16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341602</wp:posOffset>
                      </wp:positionH>
                      <wp:positionV relativeFrom="paragraph">
                        <wp:posOffset>869259</wp:posOffset>
                      </wp:positionV>
                      <wp:extent cx="762000" cy="234978"/>
                      <wp:effectExtent l="0" t="0" r="19050" b="12700"/>
                      <wp:wrapNone/>
                      <wp:docPr id="19" name="Oval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234978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152FC6" id="Oval 97" o:spid="_x0000_s1026" style="position:absolute;margin-left:26.9pt;margin-top:68.45pt;width:60pt;height:18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" filled="f" strokecolor="red" strokeweight="1pt"/>
                  </w:pict>
                </mc:Fallback>
              </mc:AlternateContent>
            </w:r>
            <w:r w:rsidR="00A450E2" w:rsidRPr="00077289">
              <w:object w:dxaOrig="14325" w:dyaOrig="8265">
                <v:shape id="_x0000_i1027" type="#_x0000_t75" style="width:432.6pt;height:248.8pt" o:ole="">
                  <v:imagedata r:id="rId22" o:title=""/>
                </v:shape>
                <o:OLEObject Type="Embed" ProgID="PBrush" ShapeID="_x0000_i1027" DrawAspect="Content" ObjectID="_1636302191" r:id="rId23"/>
              </w:object>
            </w:r>
          </w:p>
        </w:tc>
      </w:tr>
      <w:tr w:rsidR="00C10E64" w:rsidTr="00AA18F4">
        <w:tc>
          <w:tcPr>
            <w:tcW w:w="9576" w:type="dxa"/>
          </w:tcPr>
          <w:p w:rsidR="00C10E64" w:rsidRDefault="00C10E64" w:rsidP="00AA18F4">
            <w:pPr>
              <w:tabs>
                <w:tab w:val="left" w:pos="1800"/>
              </w:tabs>
              <w:rPr>
                <w:szCs w:val="16"/>
              </w:rPr>
            </w:pPr>
            <w:r>
              <w:rPr>
                <w:b/>
                <w:bCs/>
              </w:rPr>
              <w:br w:type="page"/>
            </w:r>
            <w:r>
              <w:rPr>
                <w:szCs w:val="16"/>
              </w:rPr>
              <w:t xml:space="preserve"> </w:t>
            </w:r>
          </w:p>
          <w:p w:rsidR="00C10E64" w:rsidRPr="00A450E2" w:rsidRDefault="00C10E64" w:rsidP="009E7DE6">
            <w:pPr>
              <w:pStyle w:val="ListParagraph"/>
              <w:numPr>
                <w:ilvl w:val="0"/>
                <w:numId w:val="17"/>
              </w:numPr>
              <w:tabs>
                <w:tab w:val="left" w:pos="1800"/>
              </w:tabs>
              <w:rPr>
                <w:szCs w:val="16"/>
              </w:rPr>
            </w:pPr>
            <w:r w:rsidRPr="00A450E2">
              <w:rPr>
                <w:szCs w:val="16"/>
              </w:rPr>
              <w:t xml:space="preserve"> Left-click “New Folder”</w:t>
            </w:r>
          </w:p>
          <w:p w:rsidR="00C10E64" w:rsidRPr="00ED40B4" w:rsidRDefault="00EA2A8C" w:rsidP="00AA18F4">
            <w:pPr>
              <w:pStyle w:val="ListParagraph"/>
              <w:tabs>
                <w:tab w:val="left" w:pos="1800"/>
              </w:tabs>
              <w:ind w:left="0"/>
              <w:rPr>
                <w:szCs w:val="16"/>
              </w:rPr>
            </w:pPr>
            <w:r>
              <w:rPr>
                <w:noProof/>
                <w:szCs w:val="16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1404593</wp:posOffset>
                      </wp:positionH>
                      <wp:positionV relativeFrom="paragraph">
                        <wp:posOffset>505487</wp:posOffset>
                      </wp:positionV>
                      <wp:extent cx="586740" cy="220980"/>
                      <wp:effectExtent l="13335" t="8890" r="9525" b="8255"/>
                      <wp:wrapNone/>
                      <wp:docPr id="18" name="Oval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6740" cy="22098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C2A461" id="Oval 98" o:spid="_x0000_s1026" style="position:absolute;margin-left:110.6pt;margin-top:39.8pt;width:46.2pt;height:17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" filled="f" strokecolor="red" strokeweight="1pt"/>
                  </w:pict>
                </mc:Fallback>
              </mc:AlternateContent>
            </w:r>
            <w:r w:rsidR="00A450E2" w:rsidRPr="00077289">
              <w:object w:dxaOrig="14325" w:dyaOrig="8265">
                <v:shape id="_x0000_i1028" type="#_x0000_t75" style="width:453.4pt;height:260.75pt" o:ole="">
                  <v:imagedata r:id="rId22" o:title=""/>
                </v:shape>
                <o:OLEObject Type="Embed" ProgID="PBrush" ShapeID="_x0000_i1028" DrawAspect="Content" ObjectID="_1636302192" r:id="rId24"/>
              </w:object>
            </w:r>
          </w:p>
        </w:tc>
      </w:tr>
      <w:tr w:rsidR="00C10E64" w:rsidTr="009F2FEF">
        <w:tc>
          <w:tcPr>
            <w:tcW w:w="9576" w:type="dxa"/>
            <w:tcBorders>
              <w:bottom w:val="single" w:sz="4" w:space="0" w:color="auto"/>
            </w:tcBorders>
          </w:tcPr>
          <w:p w:rsidR="00C10E64" w:rsidRDefault="00C10E64" w:rsidP="00AA18F4">
            <w:pPr>
              <w:tabs>
                <w:tab w:val="left" w:pos="1800"/>
              </w:tabs>
              <w:rPr>
                <w:szCs w:val="16"/>
              </w:rPr>
            </w:pPr>
            <w:r>
              <w:rPr>
                <w:szCs w:val="16"/>
              </w:rPr>
              <w:t xml:space="preserve"> </w:t>
            </w:r>
          </w:p>
          <w:p w:rsidR="00A450E2" w:rsidRDefault="00A450E2" w:rsidP="00A450E2">
            <w:pPr>
              <w:pStyle w:val="ListParagraph"/>
              <w:tabs>
                <w:tab w:val="left" w:pos="1800"/>
              </w:tabs>
              <w:ind w:left="360"/>
              <w:rPr>
                <w:szCs w:val="16"/>
              </w:rPr>
            </w:pPr>
          </w:p>
          <w:p w:rsidR="00A450E2" w:rsidRDefault="00A450E2" w:rsidP="00A450E2">
            <w:pPr>
              <w:pStyle w:val="ListParagraph"/>
              <w:tabs>
                <w:tab w:val="left" w:pos="1800"/>
              </w:tabs>
              <w:ind w:left="360"/>
              <w:rPr>
                <w:szCs w:val="16"/>
              </w:rPr>
            </w:pPr>
          </w:p>
          <w:p w:rsidR="00A450E2" w:rsidRDefault="00A450E2" w:rsidP="00A450E2">
            <w:pPr>
              <w:pStyle w:val="ListParagraph"/>
              <w:tabs>
                <w:tab w:val="left" w:pos="1800"/>
              </w:tabs>
              <w:ind w:left="360"/>
              <w:rPr>
                <w:szCs w:val="16"/>
              </w:rPr>
            </w:pPr>
          </w:p>
          <w:p w:rsidR="00C10E64" w:rsidRDefault="00C10E64" w:rsidP="00C10E64">
            <w:pPr>
              <w:pStyle w:val="ListParagraph"/>
              <w:numPr>
                <w:ilvl w:val="0"/>
                <w:numId w:val="17"/>
              </w:numPr>
              <w:tabs>
                <w:tab w:val="left" w:pos="1800"/>
              </w:tabs>
              <w:rPr>
                <w:szCs w:val="16"/>
              </w:rPr>
            </w:pPr>
            <w:r>
              <w:rPr>
                <w:szCs w:val="16"/>
              </w:rPr>
              <w:lastRenderedPageBreak/>
              <w:t>Rename the New Folder</w:t>
            </w:r>
          </w:p>
          <w:p w:rsidR="00C10E64" w:rsidRDefault="00C10E64" w:rsidP="00AA18F4">
            <w:pPr>
              <w:pStyle w:val="ListParagraph"/>
              <w:tabs>
                <w:tab w:val="left" w:pos="1800"/>
              </w:tabs>
              <w:ind w:left="360"/>
              <w:rPr>
                <w:szCs w:val="16"/>
              </w:rPr>
            </w:pPr>
          </w:p>
          <w:p w:rsidR="00C10E64" w:rsidRDefault="00EA2A8C" w:rsidP="00AA18F4">
            <w:pPr>
              <w:pStyle w:val="ListParagraph"/>
              <w:tabs>
                <w:tab w:val="left" w:pos="1800"/>
              </w:tabs>
              <w:ind w:left="0"/>
              <w:rPr>
                <w:szCs w:val="16"/>
              </w:rPr>
            </w:pPr>
            <w:r>
              <w:rPr>
                <w:noProof/>
                <w:szCs w:val="16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2970989</wp:posOffset>
                      </wp:positionH>
                      <wp:positionV relativeFrom="paragraph">
                        <wp:posOffset>1215390</wp:posOffset>
                      </wp:positionV>
                      <wp:extent cx="1123950" cy="457200"/>
                      <wp:effectExtent l="9525" t="9525" r="9525" b="9525"/>
                      <wp:wrapNone/>
                      <wp:docPr id="17" name="Oval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3950" cy="4572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B631BA" id="Oval 99" o:spid="_x0000_s1026" style="position:absolute;margin-left:233.95pt;margin-top:95.7pt;width:88.5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" filled="f" strokecolor="red" strokeweight="1pt"/>
                  </w:pict>
                </mc:Fallback>
              </mc:AlternateContent>
            </w:r>
            <w:r w:rsidR="00C10E64" w:rsidRPr="00077289">
              <w:object w:dxaOrig="14280" w:dyaOrig="8265">
                <v:shape id="_x0000_i1029" type="#_x0000_t75" style="width:467.65pt;height:270.25pt" o:ole="">
                  <v:imagedata r:id="rId25" o:title=""/>
                </v:shape>
                <o:OLEObject Type="Embed" ProgID="PBrush" ShapeID="_x0000_i1029" DrawAspect="Content" ObjectID="_1636302193" r:id="rId26"/>
              </w:object>
            </w:r>
          </w:p>
          <w:p w:rsidR="00C10E64" w:rsidRPr="002A2CB2" w:rsidRDefault="00C10E64" w:rsidP="00AA18F4">
            <w:pPr>
              <w:pStyle w:val="ListParagraph"/>
              <w:tabs>
                <w:tab w:val="left" w:pos="1800"/>
              </w:tabs>
              <w:ind w:left="0"/>
              <w:rPr>
                <w:szCs w:val="16"/>
              </w:rPr>
            </w:pPr>
          </w:p>
        </w:tc>
      </w:tr>
    </w:tbl>
    <w:tbl>
      <w:tblPr>
        <w:tblStyle w:val="LightList-Accent4"/>
        <w:tblW w:w="0" w:type="auto"/>
        <w:tbl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single" w:sz="4" w:space="0" w:color="B2B2B2" w:themeColor="accent2"/>
          <w:insideV w:val="single" w:sz="4" w:space="0" w:color="B2B2B2" w:themeColor="accent2"/>
        </w:tblBorders>
        <w:tblLook w:val="04A0" w:firstRow="1" w:lastRow="0" w:firstColumn="1" w:lastColumn="0" w:noHBand="0" w:noVBand="1"/>
      </w:tblPr>
      <w:tblGrid>
        <w:gridCol w:w="9350"/>
      </w:tblGrid>
      <w:tr w:rsidR="00C10E64" w:rsidTr="009F2F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0E64" w:rsidRPr="009F2FEF" w:rsidRDefault="00C10E64" w:rsidP="009F2FEF">
            <w:pPr>
              <w:spacing w:before="120" w:after="120"/>
              <w:jc w:val="center"/>
              <w:rPr>
                <w:color w:val="000000" w:themeColor="text1"/>
              </w:rPr>
            </w:pPr>
            <w:r w:rsidRPr="009F2FEF">
              <w:rPr>
                <w:color w:val="000000" w:themeColor="text1"/>
              </w:rPr>
              <w:lastRenderedPageBreak/>
              <w:t xml:space="preserve">How to </w:t>
            </w:r>
            <w:r w:rsidR="00D95175">
              <w:rPr>
                <w:color w:val="000000" w:themeColor="text1"/>
              </w:rPr>
              <w:t>Move Files and</w:t>
            </w:r>
            <w:r w:rsidRPr="009F2FEF">
              <w:rPr>
                <w:color w:val="000000" w:themeColor="text1"/>
              </w:rPr>
              <w:t xml:space="preserve"> Folders</w:t>
            </w:r>
          </w:p>
        </w:tc>
      </w:tr>
      <w:tr w:rsidR="00C10E64" w:rsidRPr="004C0593" w:rsidTr="00A30E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tcBorders>
              <w:top w:val="single" w:sz="4" w:space="0" w:color="auto"/>
            </w:tcBorders>
            <w:shd w:val="clear" w:color="auto" w:fill="auto"/>
          </w:tcPr>
          <w:p w:rsidR="00C10E64" w:rsidRPr="004C0593" w:rsidRDefault="00C10E64" w:rsidP="00AA18F4">
            <w:pPr>
              <w:tabs>
                <w:tab w:val="left" w:pos="1800"/>
              </w:tabs>
              <w:rPr>
                <w:b w:val="0"/>
                <w:szCs w:val="16"/>
              </w:rPr>
            </w:pPr>
            <w:r w:rsidRPr="004C0593">
              <w:rPr>
                <w:b w:val="0"/>
                <w:szCs w:val="16"/>
              </w:rPr>
              <w:t xml:space="preserve"> </w:t>
            </w:r>
          </w:p>
          <w:p w:rsidR="00C10E64" w:rsidRPr="004C0593" w:rsidRDefault="00C10E64" w:rsidP="00C10E64">
            <w:pPr>
              <w:pStyle w:val="ListParagraph"/>
              <w:numPr>
                <w:ilvl w:val="0"/>
                <w:numId w:val="24"/>
              </w:numPr>
              <w:tabs>
                <w:tab w:val="left" w:pos="1800"/>
              </w:tabs>
              <w:rPr>
                <w:b w:val="0"/>
                <w:szCs w:val="16"/>
              </w:rPr>
            </w:pPr>
            <w:r w:rsidRPr="004C0593">
              <w:rPr>
                <w:b w:val="0"/>
                <w:szCs w:val="16"/>
              </w:rPr>
              <w:t xml:space="preserve">Moving a document into a folder:  </w:t>
            </w:r>
          </w:p>
          <w:p w:rsidR="00C10E64" w:rsidRPr="004C0593" w:rsidRDefault="00C10E64" w:rsidP="00C10E64">
            <w:pPr>
              <w:pStyle w:val="ListParagraph"/>
              <w:numPr>
                <w:ilvl w:val="1"/>
                <w:numId w:val="24"/>
              </w:numPr>
              <w:tabs>
                <w:tab w:val="left" w:pos="1800"/>
              </w:tabs>
              <w:rPr>
                <w:b w:val="0"/>
                <w:szCs w:val="16"/>
              </w:rPr>
            </w:pPr>
            <w:r w:rsidRPr="004C0593">
              <w:rPr>
                <w:b w:val="0"/>
                <w:szCs w:val="16"/>
              </w:rPr>
              <w:t>Left-click the docum</w:t>
            </w:r>
            <w:r>
              <w:rPr>
                <w:b w:val="0"/>
                <w:szCs w:val="16"/>
              </w:rPr>
              <w:t>ent/file you would like to move</w:t>
            </w:r>
          </w:p>
          <w:p w:rsidR="00C10E64" w:rsidRPr="004C0593" w:rsidRDefault="00C10E64" w:rsidP="00C10E64">
            <w:pPr>
              <w:pStyle w:val="ListParagraph"/>
              <w:numPr>
                <w:ilvl w:val="1"/>
                <w:numId w:val="24"/>
              </w:numPr>
              <w:tabs>
                <w:tab w:val="left" w:pos="1800"/>
              </w:tabs>
              <w:rPr>
                <w:b w:val="0"/>
                <w:szCs w:val="16"/>
              </w:rPr>
            </w:pPr>
            <w:r w:rsidRPr="004C0593">
              <w:rPr>
                <w:b w:val="0"/>
                <w:szCs w:val="16"/>
              </w:rPr>
              <w:t>Drag and drop the docume</w:t>
            </w:r>
            <w:r>
              <w:rPr>
                <w:b w:val="0"/>
                <w:szCs w:val="16"/>
              </w:rPr>
              <w:t>nt/file into the desired folder</w:t>
            </w:r>
          </w:p>
          <w:p w:rsidR="00C10E64" w:rsidRPr="004C0593" w:rsidRDefault="00C10E64" w:rsidP="00AA18F4">
            <w:pPr>
              <w:pStyle w:val="ListParagraph"/>
              <w:tabs>
                <w:tab w:val="left" w:pos="1800"/>
              </w:tabs>
              <w:ind w:left="1080"/>
              <w:rPr>
                <w:b w:val="0"/>
                <w:szCs w:val="16"/>
              </w:rPr>
            </w:pPr>
          </w:p>
          <w:p w:rsidR="00A30E62" w:rsidRPr="00A30E62" w:rsidRDefault="00A30E62" w:rsidP="00A30E62">
            <w:pPr>
              <w:pStyle w:val="ListParagraph"/>
              <w:tabs>
                <w:tab w:val="left" w:pos="1800"/>
              </w:tabs>
              <w:ind w:left="0"/>
              <w:jc w:val="center"/>
              <w:rPr>
                <w:b w:val="0"/>
                <w:bCs w:val="0"/>
              </w:rPr>
            </w:pPr>
            <w:r w:rsidRPr="004C0593">
              <w:rPr>
                <w:b w:val="0"/>
                <w:bCs w:val="0"/>
              </w:rPr>
              <w:object w:dxaOrig="9195" w:dyaOrig="5070">
                <v:shape id="_x0000_i1030" type="#_x0000_t75" style="width:381.15pt;height:209.65pt" o:ole="">
                  <v:imagedata r:id="rId27" o:title=""/>
                </v:shape>
                <o:OLEObject Type="Embed" ProgID="PBrush" ShapeID="_x0000_i1030" DrawAspect="Content" ObjectID="_1636302194" r:id="rId28"/>
              </w:object>
            </w:r>
          </w:p>
        </w:tc>
      </w:tr>
      <w:tr w:rsidR="00C10E64" w:rsidTr="00D951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10E64" w:rsidRPr="009F2FEF" w:rsidRDefault="00C10E64" w:rsidP="009F2FEF">
            <w:pPr>
              <w:spacing w:before="120" w:after="120"/>
              <w:jc w:val="center"/>
              <w:rPr>
                <w:color w:val="000000" w:themeColor="text1"/>
              </w:rPr>
            </w:pPr>
            <w:r w:rsidRPr="009F2FEF">
              <w:rPr>
                <w:color w:val="000000" w:themeColor="text1"/>
              </w:rPr>
              <w:lastRenderedPageBreak/>
              <w:t>How to Explore Files and Folders</w:t>
            </w:r>
          </w:p>
        </w:tc>
      </w:tr>
      <w:tr w:rsidR="00D95175" w:rsidTr="00D95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D95175" w:rsidRPr="005718E1" w:rsidRDefault="00D95175" w:rsidP="00D95175">
            <w:pPr>
              <w:pStyle w:val="ListParagraph"/>
              <w:numPr>
                <w:ilvl w:val="0"/>
                <w:numId w:val="18"/>
              </w:numPr>
              <w:rPr>
                <w:szCs w:val="16"/>
              </w:rPr>
            </w:pPr>
            <w:r w:rsidRPr="00CA099A">
              <w:rPr>
                <w:rStyle w:val="Strong"/>
              </w:rPr>
              <w:t>Insert the flash drive</w:t>
            </w:r>
            <w:r>
              <w:t xml:space="preserve"> into a </w:t>
            </w:r>
            <w:r w:rsidRPr="00CA099A">
              <w:rPr>
                <w:rStyle w:val="Strong"/>
              </w:rPr>
              <w:t>USB</w:t>
            </w:r>
            <w:r w:rsidRPr="00CA099A">
              <w:t xml:space="preserve"> </w:t>
            </w:r>
            <w:r w:rsidRPr="00CA099A">
              <w:rPr>
                <w:rStyle w:val="Strong"/>
              </w:rPr>
              <w:t>port</w:t>
            </w:r>
            <w:r>
              <w:t xml:space="preserve"> on your computer. Depending on how your computer is set up, a window/pop-up dialog box may appear. If it does, select “</w:t>
            </w:r>
            <w:r w:rsidRPr="00CA099A">
              <w:rPr>
                <w:rStyle w:val="Strong"/>
              </w:rPr>
              <w:t>Open folder to view files</w:t>
            </w:r>
            <w:r>
              <w:rPr>
                <w:rStyle w:val="Strong"/>
              </w:rPr>
              <w:t>”</w:t>
            </w:r>
          </w:p>
          <w:p w:rsidR="00D95175" w:rsidRDefault="00EA2A8C" w:rsidP="009F2FEF">
            <w:pPr>
              <w:spacing w:before="120" w:after="120"/>
              <w:jc w:val="center"/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1779270</wp:posOffset>
                      </wp:positionH>
                      <wp:positionV relativeFrom="paragraph">
                        <wp:posOffset>1348740</wp:posOffset>
                      </wp:positionV>
                      <wp:extent cx="1897380" cy="442595"/>
                      <wp:effectExtent l="7620" t="6350" r="9525" b="8255"/>
                      <wp:wrapNone/>
                      <wp:docPr id="16" name="Oval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7380" cy="44259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860A04" id="Oval 113" o:spid="_x0000_s1026" style="position:absolute;margin-left:140.1pt;margin-top:106.2pt;width:149.4pt;height:34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" filled="f" strokecolor="red" strokeweight="1pt"/>
                  </w:pict>
                </mc:Fallback>
              </mc:AlternateContent>
            </w:r>
            <w:r w:rsidR="00D95175" w:rsidRPr="00DC57B5">
              <w:rPr>
                <w:b w:val="0"/>
                <w:bCs w:val="0"/>
              </w:rPr>
              <w:object w:dxaOrig="3180" w:dyaOrig="3390">
                <v:shape id="_x0000_i1031" type="#_x0000_t75" style="width:159.8pt;height:169pt" o:ole="">
                  <v:imagedata r:id="rId29" o:title=""/>
                </v:shape>
                <o:OLEObject Type="Embed" ProgID="PBrush" ShapeID="_x0000_i1031" DrawAspect="Content" ObjectID="_1636302195" r:id="rId30"/>
              </w:object>
            </w:r>
          </w:p>
          <w:p w:rsidR="00CB50F1" w:rsidRDefault="00CB50F1" w:rsidP="009F2FEF">
            <w:pPr>
              <w:spacing w:before="120" w:after="120"/>
              <w:jc w:val="center"/>
            </w:pPr>
          </w:p>
          <w:p w:rsidR="00CB50F1" w:rsidRPr="009F2FEF" w:rsidRDefault="00CB50F1" w:rsidP="009F2FEF">
            <w:pPr>
              <w:spacing w:before="120" w:after="120"/>
              <w:jc w:val="center"/>
              <w:rPr>
                <w:color w:val="000000" w:themeColor="text1"/>
              </w:rPr>
            </w:pPr>
          </w:p>
        </w:tc>
      </w:tr>
    </w:tbl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14"/>
        <w:gridCol w:w="9370"/>
      </w:tblGrid>
      <w:tr w:rsidR="00C10E64" w:rsidTr="003D090E">
        <w:trPr>
          <w:gridBefore w:val="1"/>
          <w:wBefore w:w="34" w:type="dxa"/>
        </w:trPr>
        <w:tc>
          <w:tcPr>
            <w:tcW w:w="9576" w:type="dxa"/>
            <w:tcBorders>
              <w:top w:val="single" w:sz="4" w:space="0" w:color="000000" w:themeColor="text1"/>
            </w:tcBorders>
          </w:tcPr>
          <w:p w:rsidR="00C10E64" w:rsidRDefault="00C10E64" w:rsidP="00AA18F4">
            <w:pPr>
              <w:pStyle w:val="ListParagraph"/>
              <w:ind w:left="0"/>
            </w:pPr>
          </w:p>
          <w:p w:rsidR="00C10E64" w:rsidRPr="00CB50F1" w:rsidRDefault="00C10E64" w:rsidP="00CB50F1">
            <w:pPr>
              <w:pStyle w:val="ListParagraph"/>
              <w:numPr>
                <w:ilvl w:val="0"/>
                <w:numId w:val="18"/>
              </w:numPr>
              <w:rPr>
                <w:szCs w:val="16"/>
              </w:rPr>
            </w:pPr>
            <w:r>
              <w:t xml:space="preserve">If a dialog box does not appear, </w:t>
            </w:r>
            <w:r w:rsidRPr="00B4512D">
              <w:rPr>
                <w:b/>
              </w:rPr>
              <w:t>or if the Flash Drive is already plugged in to your computer</w:t>
            </w:r>
            <w:r>
              <w:t>, click the “Start” button and click on “Computer” to locate and select the flash drive</w:t>
            </w:r>
          </w:p>
          <w:p w:rsidR="00CB50F1" w:rsidRPr="00CB50F1" w:rsidRDefault="00CB50F1" w:rsidP="00CB50F1">
            <w:pPr>
              <w:rPr>
                <w:szCs w:val="16"/>
              </w:rPr>
            </w:pPr>
          </w:p>
          <w:p w:rsidR="00C10E64" w:rsidRDefault="00EA2A8C" w:rsidP="00AA18F4">
            <w:pPr>
              <w:pStyle w:val="ListParagraph"/>
              <w:ind w:left="360"/>
              <w:jc w:val="center"/>
              <w:rPr>
                <w:szCs w:val="16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2943225</wp:posOffset>
                      </wp:positionV>
                      <wp:extent cx="426720" cy="0"/>
                      <wp:effectExtent l="17145" t="64135" r="22860" b="59690"/>
                      <wp:wrapNone/>
                      <wp:docPr id="15" name="AutoShap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67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77CC9F" id="AutoShape 102" o:spid="_x0000_s1026" type="#_x0000_t32" style="position:absolute;margin-left:-2.4pt;margin-top:231.75pt;width:33.6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" strokecolor="red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2821305</wp:posOffset>
                      </wp:positionV>
                      <wp:extent cx="304800" cy="246380"/>
                      <wp:effectExtent l="15240" t="8890" r="13335" b="11430"/>
                      <wp:wrapNone/>
                      <wp:docPr id="14" name="Oval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4638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2B68BC" id="Oval 103" o:spid="_x0000_s1026" style="position:absolute;margin-left:31.2pt;margin-top:222.15pt;width:24pt;height:19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" filled="f" strokecolor="red" strokeweight="1pt"/>
                  </w:pict>
                </mc:Fallback>
              </mc:AlternateContent>
            </w:r>
            <w:r>
              <w:rPr>
                <w:noProof/>
                <w:szCs w:val="16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1124585</wp:posOffset>
                      </wp:positionH>
                      <wp:positionV relativeFrom="paragraph">
                        <wp:posOffset>908685</wp:posOffset>
                      </wp:positionV>
                      <wp:extent cx="701040" cy="159385"/>
                      <wp:effectExtent l="10160" t="10795" r="12700" b="10795"/>
                      <wp:wrapNone/>
                      <wp:docPr id="13" name="Oval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1040" cy="15938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01611F" id="Oval 105" o:spid="_x0000_s1026" style="position:absolute;margin-left:88.55pt;margin-top:71.55pt;width:55.2pt;height:12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" filled="f" strokecolor="red" strokeweight="1pt"/>
                  </w:pict>
                </mc:Fallback>
              </mc:AlternateContent>
            </w:r>
            <w:r>
              <w:rPr>
                <w:noProof/>
                <w:szCs w:val="16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789305</wp:posOffset>
                      </wp:positionV>
                      <wp:extent cx="502920" cy="167005"/>
                      <wp:effectExtent l="15240" t="15240" r="15240" b="8255"/>
                      <wp:wrapNone/>
                      <wp:docPr id="12" name="Oval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2920" cy="16700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C53758" id="Oval 104" o:spid="_x0000_s1026" style="position:absolute;margin-left:31.2pt;margin-top:62.15pt;width:39.6pt;height:13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" filled="f" strokecolor="red" strokeweight="1pt"/>
                  </w:pict>
                </mc:Fallback>
              </mc:AlternateContent>
            </w:r>
            <w:r w:rsidR="00C10E64">
              <w:rPr>
                <w:noProof/>
                <w:szCs w:val="16"/>
                <w:lang w:eastAsia="zh-CN"/>
              </w:rPr>
              <w:drawing>
                <wp:inline distT="0" distB="0" distL="0" distR="0">
                  <wp:extent cx="5299710" cy="2982786"/>
                  <wp:effectExtent l="19050" t="0" r="0" b="0"/>
                  <wp:docPr id="4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9710" cy="2982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0E64" w:rsidRPr="009059FD" w:rsidRDefault="00C10E64" w:rsidP="00AA18F4">
            <w:pPr>
              <w:rPr>
                <w:szCs w:val="16"/>
              </w:rPr>
            </w:pPr>
          </w:p>
        </w:tc>
      </w:tr>
      <w:tr w:rsidR="00C10E64" w:rsidTr="003D090E">
        <w:trPr>
          <w:gridBefore w:val="1"/>
          <w:wBefore w:w="34" w:type="dxa"/>
        </w:trPr>
        <w:tc>
          <w:tcPr>
            <w:tcW w:w="9576" w:type="dxa"/>
          </w:tcPr>
          <w:p w:rsidR="00C10E64" w:rsidRDefault="00C10E64" w:rsidP="00C10E64">
            <w:pPr>
              <w:pStyle w:val="ListParagraph"/>
              <w:numPr>
                <w:ilvl w:val="0"/>
                <w:numId w:val="18"/>
              </w:numPr>
              <w:ind w:left="360"/>
              <w:rPr>
                <w:szCs w:val="16"/>
              </w:rPr>
            </w:pPr>
            <w:r w:rsidRPr="0008227D">
              <w:rPr>
                <w:szCs w:val="16"/>
              </w:rPr>
              <w:lastRenderedPageBreak/>
              <w:t>Double Click on the Desktop drive</w:t>
            </w:r>
            <w:r>
              <w:rPr>
                <w:szCs w:val="16"/>
              </w:rPr>
              <w:t xml:space="preserve"> to open</w:t>
            </w:r>
          </w:p>
          <w:p w:rsidR="00C10E64" w:rsidRPr="0008227D" w:rsidRDefault="00C10E64" w:rsidP="00AA18F4">
            <w:pPr>
              <w:pStyle w:val="ListParagraph"/>
              <w:ind w:left="360"/>
              <w:rPr>
                <w:szCs w:val="16"/>
              </w:rPr>
            </w:pPr>
          </w:p>
          <w:p w:rsidR="00C10E64" w:rsidRPr="00C747DC" w:rsidRDefault="00EA2A8C" w:rsidP="00A450E2">
            <w:pPr>
              <w:pStyle w:val="ListParagraph"/>
              <w:ind w:left="0"/>
              <w:jc w:val="center"/>
              <w:rPr>
                <w:szCs w:val="16"/>
              </w:rPr>
            </w:pPr>
            <w:r>
              <w:rPr>
                <w:noProof/>
                <w:szCs w:val="16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916305</wp:posOffset>
                      </wp:positionV>
                      <wp:extent cx="810260" cy="159385"/>
                      <wp:effectExtent l="12700" t="15240" r="15240" b="6350"/>
                      <wp:wrapNone/>
                      <wp:docPr id="11" name="Oval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0260" cy="15938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43AE78" id="Oval 106" o:spid="_x0000_s1026" style="position:absolute;margin-left:7pt;margin-top:72.15pt;width:63.8pt;height:12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" filled="f" strokecolor="red" strokeweight="1pt"/>
                  </w:pict>
                </mc:Fallback>
              </mc:AlternateContent>
            </w:r>
            <w:r w:rsidR="00C10E64" w:rsidRPr="00077289">
              <w:object w:dxaOrig="14325" w:dyaOrig="8265">
                <v:shape id="_x0000_i1032" type="#_x0000_t75" style="width:452.65pt;height:260.35pt" o:ole="">
                  <v:imagedata r:id="rId22" o:title=""/>
                </v:shape>
                <o:OLEObject Type="Embed" ProgID="PBrush" ShapeID="_x0000_i1032" DrawAspect="Content" ObjectID="_1636302196" r:id="rId32"/>
              </w:object>
            </w:r>
          </w:p>
        </w:tc>
      </w:tr>
      <w:tr w:rsidR="00C10E64" w:rsidTr="003D090E">
        <w:trPr>
          <w:gridBefore w:val="1"/>
          <w:wBefore w:w="34" w:type="dxa"/>
        </w:trPr>
        <w:tc>
          <w:tcPr>
            <w:tcW w:w="9576" w:type="dxa"/>
          </w:tcPr>
          <w:p w:rsidR="003D090E" w:rsidRDefault="003D090E" w:rsidP="00AA18F4">
            <w:pPr>
              <w:pStyle w:val="ListParagraph"/>
              <w:ind w:left="0"/>
              <w:rPr>
                <w:szCs w:val="16"/>
              </w:rPr>
            </w:pPr>
          </w:p>
          <w:p w:rsidR="00C10E64" w:rsidRDefault="00C10E64" w:rsidP="00C10E64">
            <w:pPr>
              <w:pStyle w:val="ListParagraph"/>
              <w:numPr>
                <w:ilvl w:val="0"/>
                <w:numId w:val="18"/>
              </w:numPr>
              <w:rPr>
                <w:szCs w:val="16"/>
              </w:rPr>
            </w:pPr>
            <w:r>
              <w:rPr>
                <w:szCs w:val="16"/>
              </w:rPr>
              <w:t>Double-click on the folder to open and view the files inside</w:t>
            </w:r>
          </w:p>
          <w:p w:rsidR="00C10E64" w:rsidRDefault="00C10E64" w:rsidP="00AA18F4">
            <w:pPr>
              <w:pStyle w:val="ListParagraph"/>
              <w:ind w:left="360"/>
              <w:rPr>
                <w:szCs w:val="16"/>
              </w:rPr>
            </w:pPr>
          </w:p>
          <w:p w:rsidR="00C10E64" w:rsidRDefault="00EA2A8C" w:rsidP="00AA18F4">
            <w:pPr>
              <w:pStyle w:val="ListParagraph"/>
              <w:ind w:left="0"/>
              <w:rPr>
                <w:szCs w:val="16"/>
              </w:rPr>
            </w:pPr>
            <w:r>
              <w:rPr>
                <w:noProof/>
                <w:szCs w:val="16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2171700</wp:posOffset>
                      </wp:positionH>
                      <wp:positionV relativeFrom="paragraph">
                        <wp:posOffset>847090</wp:posOffset>
                      </wp:positionV>
                      <wp:extent cx="754380" cy="314960"/>
                      <wp:effectExtent l="9525" t="6985" r="7620" b="11430"/>
                      <wp:wrapNone/>
                      <wp:docPr id="10" name="Oval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4380" cy="31496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47A11E" id="Oval 107" o:spid="_x0000_s1026" style="position:absolute;margin-left:171pt;margin-top:66.7pt;width:59.4pt;height:24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" filled="f" strokecolor="red" strokeweight="1pt"/>
                  </w:pict>
                </mc:Fallback>
              </mc:AlternateContent>
            </w:r>
            <w:r w:rsidR="00C10E64">
              <w:rPr>
                <w:noProof/>
                <w:szCs w:val="16"/>
                <w:lang w:eastAsia="zh-CN"/>
              </w:rPr>
              <w:drawing>
                <wp:inline distT="0" distB="0" distL="0" distR="0">
                  <wp:extent cx="5652379" cy="3070860"/>
                  <wp:effectExtent l="19050" t="0" r="5471" b="0"/>
                  <wp:docPr id="49" name="Picture 2" descr="C:\Users\jadeshe\Desktop\fold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adeshe\Desktop\fold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4561" cy="3072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0E64" w:rsidRDefault="00C10E64" w:rsidP="00AA18F4">
            <w:pPr>
              <w:pStyle w:val="ListParagraph"/>
              <w:ind w:left="0"/>
              <w:rPr>
                <w:szCs w:val="16"/>
              </w:rPr>
            </w:pPr>
          </w:p>
        </w:tc>
      </w:tr>
      <w:tr w:rsidR="00C10E64" w:rsidTr="003D090E">
        <w:trPr>
          <w:gridBefore w:val="1"/>
          <w:wBefore w:w="34" w:type="dxa"/>
        </w:trPr>
        <w:tc>
          <w:tcPr>
            <w:tcW w:w="9576" w:type="dxa"/>
          </w:tcPr>
          <w:p w:rsidR="00C10E64" w:rsidRDefault="00C10E64" w:rsidP="00AA18F4">
            <w:pPr>
              <w:rPr>
                <w:szCs w:val="16"/>
              </w:rPr>
            </w:pPr>
          </w:p>
          <w:p w:rsidR="003D090E" w:rsidRDefault="003D090E" w:rsidP="00AA18F4">
            <w:pPr>
              <w:rPr>
                <w:szCs w:val="16"/>
              </w:rPr>
            </w:pPr>
          </w:p>
          <w:p w:rsidR="00C10E64" w:rsidRDefault="00E041A8" w:rsidP="00C10E64">
            <w:pPr>
              <w:pStyle w:val="ListParagraph"/>
              <w:numPr>
                <w:ilvl w:val="0"/>
                <w:numId w:val="18"/>
              </w:numPr>
              <w:rPr>
                <w:szCs w:val="16"/>
              </w:rPr>
            </w:pPr>
            <w:r>
              <w:rPr>
                <w:b/>
                <w:noProof/>
                <w:szCs w:val="16"/>
                <w:lang w:eastAsia="zh-C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1350644</wp:posOffset>
                      </wp:positionH>
                      <wp:positionV relativeFrom="paragraph">
                        <wp:posOffset>193676</wp:posOffset>
                      </wp:positionV>
                      <wp:extent cx="1095375" cy="190500"/>
                      <wp:effectExtent l="0" t="0" r="28575" b="19050"/>
                      <wp:wrapNone/>
                      <wp:docPr id="9" name="Rectangl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5375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73B832" id="Rectangle 109" o:spid="_x0000_s1026" style="position:absolute;margin-left:106.35pt;margin-top:15.25pt;width:86.25pt;height: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" filled="f"/>
                  </w:pict>
                </mc:Fallback>
              </mc:AlternateContent>
            </w:r>
            <w:r w:rsidR="00C10E64">
              <w:rPr>
                <w:szCs w:val="16"/>
              </w:rPr>
              <w:t>Double click on the document to open, view and/or edit</w:t>
            </w:r>
          </w:p>
          <w:p w:rsidR="00C10E64" w:rsidRPr="0008227D" w:rsidRDefault="00C10E64" w:rsidP="00AA18F4">
            <w:pPr>
              <w:pStyle w:val="ListParagraph"/>
              <w:ind w:left="502"/>
              <w:rPr>
                <w:szCs w:val="16"/>
              </w:rPr>
            </w:pPr>
            <w:r w:rsidRPr="0008227D">
              <w:rPr>
                <w:b/>
                <w:szCs w:val="16"/>
              </w:rPr>
              <w:t>Tips/Tricks</w:t>
            </w:r>
            <w:r w:rsidRPr="0008227D">
              <w:rPr>
                <w:szCs w:val="16"/>
              </w:rPr>
              <w:t>: The  breadcrumb trail  will allow you to keep track of your location</w:t>
            </w:r>
            <w:bookmarkStart w:id="0" w:name="_GoBack"/>
            <w:bookmarkEnd w:id="0"/>
          </w:p>
          <w:p w:rsidR="00C10E64" w:rsidRDefault="00EA2A8C" w:rsidP="00AA18F4">
            <w:pPr>
              <w:pStyle w:val="ListParagraph"/>
              <w:ind w:left="360"/>
              <w:rPr>
                <w:szCs w:val="16"/>
              </w:rPr>
            </w:pPr>
            <w:r>
              <w:rPr>
                <w:noProof/>
                <w:szCs w:val="16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1676400</wp:posOffset>
                      </wp:positionH>
                      <wp:positionV relativeFrom="paragraph">
                        <wp:posOffset>10160</wp:posOffset>
                      </wp:positionV>
                      <wp:extent cx="7620" cy="387985"/>
                      <wp:effectExtent l="57150" t="5080" r="49530" b="16510"/>
                      <wp:wrapNone/>
                      <wp:docPr id="8" name="AutoShap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620" cy="3879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05DF03" id="AutoShape 110" o:spid="_x0000_s1026" type="#_x0000_t32" style="position:absolute;margin-left:132pt;margin-top:.8pt;width:.6pt;height:30.5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">
                      <v:stroke endarrow="block"/>
                    </v:shape>
                  </w:pict>
                </mc:Fallback>
              </mc:AlternateContent>
            </w:r>
          </w:p>
          <w:p w:rsidR="00C10E64" w:rsidRPr="00CA78E2" w:rsidRDefault="00EA2A8C" w:rsidP="00AA18F4">
            <w:pPr>
              <w:jc w:val="center"/>
              <w:rPr>
                <w:szCs w:val="16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2266950</wp:posOffset>
                      </wp:positionH>
                      <wp:positionV relativeFrom="paragraph">
                        <wp:posOffset>814705</wp:posOffset>
                      </wp:positionV>
                      <wp:extent cx="1173480" cy="285750"/>
                      <wp:effectExtent l="9525" t="8890" r="7620" b="10160"/>
                      <wp:wrapNone/>
                      <wp:docPr id="7" name="Oval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3480" cy="28575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E26BF7" id="Oval 108" o:spid="_x0000_s1026" style="position:absolute;margin-left:178.5pt;margin-top:64.15pt;width:92.4pt;height:2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" filled="f" strokecolor="red" strokeweight="1pt"/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594360</wp:posOffset>
                      </wp:positionH>
                      <wp:positionV relativeFrom="paragraph">
                        <wp:posOffset>128905</wp:posOffset>
                      </wp:positionV>
                      <wp:extent cx="2057400" cy="288290"/>
                      <wp:effectExtent l="13335" t="8890" r="5715" b="7620"/>
                      <wp:wrapNone/>
                      <wp:docPr id="4" name="Oval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28829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44B72A" id="Oval 111" o:spid="_x0000_s1026" style="position:absolute;margin-left:46.8pt;margin-top:10.15pt;width:162pt;height:22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" filled="f"/>
                  </w:pict>
                </mc:Fallback>
              </mc:AlternateContent>
            </w:r>
            <w:r w:rsidR="00C10E64">
              <w:rPr>
                <w:noProof/>
                <w:szCs w:val="16"/>
                <w:lang w:eastAsia="zh-CN"/>
              </w:rPr>
              <w:drawing>
                <wp:inline distT="0" distB="0" distL="0" distR="0">
                  <wp:extent cx="5355883" cy="2904646"/>
                  <wp:effectExtent l="19050" t="0" r="0" b="0"/>
                  <wp:docPr id="50" name="Picture 3" descr="C:\Users\jadeshe\Desktop\breadcrum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adeshe\Desktop\breadcrum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6812" cy="2910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0E64" w:rsidRDefault="00C10E64" w:rsidP="00AA18F4">
            <w:pPr>
              <w:pStyle w:val="ListParagraph"/>
              <w:ind w:left="0"/>
              <w:rPr>
                <w:szCs w:val="16"/>
              </w:rPr>
            </w:pPr>
          </w:p>
        </w:tc>
      </w:tr>
      <w:tr w:rsidR="009F2FEF" w:rsidTr="003D090E">
        <w:tc>
          <w:tcPr>
            <w:tcW w:w="9610" w:type="dxa"/>
            <w:gridSpan w:val="2"/>
          </w:tcPr>
          <w:p w:rsidR="009F2FEF" w:rsidRPr="009F2FEF" w:rsidRDefault="009F2FEF" w:rsidP="009F2FEF">
            <w:pPr>
              <w:tabs>
                <w:tab w:val="left" w:pos="1800"/>
              </w:tabs>
              <w:jc w:val="center"/>
              <w:rPr>
                <w:b/>
                <w:color w:val="000000" w:themeColor="text1"/>
                <w:szCs w:val="16"/>
              </w:rPr>
            </w:pPr>
          </w:p>
          <w:p w:rsidR="009F2FEF" w:rsidRPr="009F2FEF" w:rsidRDefault="009F2FEF" w:rsidP="009F2FEF">
            <w:pPr>
              <w:tabs>
                <w:tab w:val="left" w:pos="1800"/>
              </w:tabs>
              <w:jc w:val="center"/>
              <w:rPr>
                <w:b/>
                <w:color w:val="000000" w:themeColor="text1"/>
                <w:szCs w:val="16"/>
              </w:rPr>
            </w:pPr>
            <w:r w:rsidRPr="009F2FEF">
              <w:rPr>
                <w:b/>
                <w:color w:val="000000" w:themeColor="text1"/>
                <w:szCs w:val="16"/>
              </w:rPr>
              <w:t>How to Delete a File or Folder</w:t>
            </w:r>
          </w:p>
          <w:p w:rsidR="009F2FEF" w:rsidRDefault="009F2FEF" w:rsidP="00AA18F4">
            <w:pPr>
              <w:tabs>
                <w:tab w:val="left" w:pos="1800"/>
              </w:tabs>
              <w:rPr>
                <w:szCs w:val="16"/>
              </w:rPr>
            </w:pPr>
          </w:p>
        </w:tc>
      </w:tr>
      <w:tr w:rsidR="00C10E64" w:rsidTr="003D090E">
        <w:tc>
          <w:tcPr>
            <w:tcW w:w="9610" w:type="dxa"/>
            <w:gridSpan w:val="2"/>
          </w:tcPr>
          <w:p w:rsidR="00C10E64" w:rsidRDefault="00C10E64" w:rsidP="00AA18F4">
            <w:pPr>
              <w:tabs>
                <w:tab w:val="left" w:pos="1800"/>
              </w:tabs>
              <w:rPr>
                <w:szCs w:val="16"/>
              </w:rPr>
            </w:pPr>
          </w:p>
          <w:p w:rsidR="00C10E64" w:rsidRDefault="00C10E64" w:rsidP="00AA18F4">
            <w:pPr>
              <w:tabs>
                <w:tab w:val="left" w:pos="1800"/>
              </w:tabs>
              <w:rPr>
                <w:szCs w:val="16"/>
              </w:rPr>
            </w:pPr>
            <w:r>
              <w:t xml:space="preserve">If you want to </w:t>
            </w:r>
            <w:r>
              <w:rPr>
                <w:rStyle w:val="Strong"/>
              </w:rPr>
              <w:t>remove a file from your flash drive</w:t>
            </w:r>
            <w:r>
              <w:t xml:space="preserve">, click and drag the file to the </w:t>
            </w:r>
            <w:r>
              <w:rPr>
                <w:rStyle w:val="Strong"/>
              </w:rPr>
              <w:t>Recycle Bin</w:t>
            </w:r>
            <w:r>
              <w:t xml:space="preserve"> on a PC or the</w:t>
            </w:r>
            <w:r>
              <w:rPr>
                <w:rStyle w:val="Strong"/>
              </w:rPr>
              <w:t xml:space="preserve"> Trash can </w:t>
            </w:r>
            <w:r>
              <w:t xml:space="preserve">on a Mac. A dialog box may appear. If it does, click </w:t>
            </w:r>
            <w:r>
              <w:rPr>
                <w:rStyle w:val="Strong"/>
              </w:rPr>
              <w:t>Yes</w:t>
            </w:r>
            <w:r>
              <w:t xml:space="preserve"> to confirm that you want to permanently delete the file</w:t>
            </w:r>
          </w:p>
          <w:p w:rsidR="00C10E64" w:rsidRDefault="00C10E64" w:rsidP="00AA18F4">
            <w:pPr>
              <w:tabs>
                <w:tab w:val="left" w:pos="1800"/>
              </w:tabs>
              <w:rPr>
                <w:szCs w:val="16"/>
              </w:rPr>
            </w:pPr>
          </w:p>
          <w:p w:rsidR="00C10E64" w:rsidRDefault="00C10E64" w:rsidP="00AA18F4">
            <w:pPr>
              <w:tabs>
                <w:tab w:val="left" w:pos="1800"/>
              </w:tabs>
              <w:rPr>
                <w:szCs w:val="16"/>
              </w:rPr>
            </w:pPr>
            <w:r>
              <w:rPr>
                <w:szCs w:val="16"/>
              </w:rPr>
              <w:t xml:space="preserve">  </w:t>
            </w:r>
            <w:r w:rsidRPr="00327899">
              <w:rPr>
                <w:noProof/>
                <w:szCs w:val="16"/>
                <w:lang w:eastAsia="zh-CN"/>
              </w:rPr>
              <w:drawing>
                <wp:inline distT="0" distB="0" distL="0" distR="0">
                  <wp:extent cx="1247775" cy="1076325"/>
                  <wp:effectExtent l="0" t="0" r="0" b="0"/>
                  <wp:docPr id="51" name="Picture 1" descr="Image result for recycle bin icon windows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Image result for recycle bin icon windows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283" cy="10759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16"/>
              </w:rPr>
              <w:t xml:space="preserve">               </w:t>
            </w:r>
            <w:r>
              <w:rPr>
                <w:noProof/>
                <w:szCs w:val="16"/>
                <w:lang w:eastAsia="zh-CN"/>
              </w:rPr>
              <w:drawing>
                <wp:inline distT="0" distB="0" distL="0" distR="0">
                  <wp:extent cx="2782570" cy="1395229"/>
                  <wp:effectExtent l="19050" t="0" r="0" b="0"/>
                  <wp:docPr id="5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081" cy="1411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0E64" w:rsidRDefault="00C10E64" w:rsidP="00AA18F4">
            <w:pPr>
              <w:tabs>
                <w:tab w:val="left" w:pos="1800"/>
              </w:tabs>
              <w:rPr>
                <w:szCs w:val="16"/>
              </w:rPr>
            </w:pPr>
          </w:p>
          <w:p w:rsidR="00C10E64" w:rsidRDefault="00C10E64" w:rsidP="00AA18F4">
            <w:pPr>
              <w:tabs>
                <w:tab w:val="left" w:pos="1800"/>
              </w:tabs>
              <w:rPr>
                <w:szCs w:val="16"/>
              </w:rPr>
            </w:pPr>
          </w:p>
          <w:p w:rsidR="00C10E64" w:rsidRDefault="00C10E64" w:rsidP="00AA18F4">
            <w:pPr>
              <w:tabs>
                <w:tab w:val="left" w:pos="1800"/>
              </w:tabs>
            </w:pPr>
            <w:r w:rsidRPr="00A62A14">
              <w:rPr>
                <w:b/>
                <w:szCs w:val="16"/>
              </w:rPr>
              <w:t>Note</w:t>
            </w:r>
            <w:r>
              <w:rPr>
                <w:szCs w:val="16"/>
              </w:rPr>
              <w:t xml:space="preserve">: </w:t>
            </w:r>
            <w:r>
              <w:t xml:space="preserve">If a dialog box does not appear, you may need to </w:t>
            </w:r>
            <w:r>
              <w:rPr>
                <w:rStyle w:val="Strong"/>
              </w:rPr>
              <w:t>empty the Trash can</w:t>
            </w:r>
            <w:r>
              <w:t xml:space="preserve"> to permanently delete the file</w:t>
            </w:r>
          </w:p>
          <w:p w:rsidR="00C10E64" w:rsidRDefault="00C10E64" w:rsidP="00AA18F4">
            <w:pPr>
              <w:ind w:left="34"/>
              <w:rPr>
                <w:szCs w:val="16"/>
              </w:rPr>
            </w:pPr>
          </w:p>
          <w:p w:rsidR="00C10E64" w:rsidRDefault="00C10E64" w:rsidP="00AA18F4">
            <w:pPr>
              <w:tabs>
                <w:tab w:val="left" w:pos="1800"/>
              </w:tabs>
              <w:rPr>
                <w:szCs w:val="16"/>
              </w:rPr>
            </w:pPr>
            <w:r w:rsidRPr="0008227D">
              <w:rPr>
                <w:b/>
                <w:szCs w:val="16"/>
              </w:rPr>
              <w:lastRenderedPageBreak/>
              <w:t>Another option</w:t>
            </w:r>
            <w:r>
              <w:rPr>
                <w:szCs w:val="16"/>
              </w:rPr>
              <w:t xml:space="preserve"> to delete a file or folder is to </w:t>
            </w:r>
            <w:r w:rsidRPr="00327899">
              <w:rPr>
                <w:b/>
                <w:szCs w:val="16"/>
              </w:rPr>
              <w:t>right-click</w:t>
            </w:r>
            <w:r>
              <w:rPr>
                <w:szCs w:val="16"/>
              </w:rPr>
              <w:t xml:space="preserve"> on the file or folder to bring up the </w:t>
            </w:r>
            <w:r w:rsidRPr="00327899">
              <w:rPr>
                <w:b/>
                <w:szCs w:val="16"/>
              </w:rPr>
              <w:t>menu</w:t>
            </w:r>
            <w:r>
              <w:rPr>
                <w:szCs w:val="16"/>
              </w:rPr>
              <w:t>.  Select Delete from the menu.</w:t>
            </w:r>
            <w:r>
              <w:t xml:space="preserve"> A dialog box may appear. If it does, click </w:t>
            </w:r>
            <w:r>
              <w:rPr>
                <w:rStyle w:val="Strong"/>
              </w:rPr>
              <w:t>Yes</w:t>
            </w:r>
            <w:r>
              <w:t xml:space="preserve"> to confirm that you want to permanently delete the file</w:t>
            </w:r>
          </w:p>
          <w:p w:rsidR="00C10E64" w:rsidRDefault="00C10E64" w:rsidP="00AA18F4">
            <w:pPr>
              <w:tabs>
                <w:tab w:val="left" w:pos="1800"/>
              </w:tabs>
              <w:rPr>
                <w:szCs w:val="16"/>
              </w:rPr>
            </w:pPr>
          </w:p>
          <w:p w:rsidR="00C10E64" w:rsidRDefault="00EA2A8C" w:rsidP="00AA18F4">
            <w:pPr>
              <w:ind w:left="34"/>
              <w:rPr>
                <w:szCs w:val="16"/>
              </w:rPr>
            </w:pPr>
            <w:r>
              <w:rPr>
                <w:noProof/>
                <w:szCs w:val="16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1934210</wp:posOffset>
                      </wp:positionH>
                      <wp:positionV relativeFrom="paragraph">
                        <wp:posOffset>236855</wp:posOffset>
                      </wp:positionV>
                      <wp:extent cx="3854450" cy="2082165"/>
                      <wp:effectExtent l="0" t="0" r="0" b="0"/>
                      <wp:wrapNone/>
                      <wp:docPr id="2" name="Text Box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54450" cy="20821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10E64" w:rsidRDefault="00C10E64" w:rsidP="00C10E64">
                                  <w:r w:rsidRPr="004C0593">
                                    <w:rPr>
                                      <w:noProof/>
                                      <w:lang w:eastAsia="zh-CN"/>
                                    </w:rPr>
                                    <w:drawing>
                                      <wp:inline distT="0" distB="0" distL="0" distR="0">
                                        <wp:extent cx="3662045" cy="1836212"/>
                                        <wp:effectExtent l="19050" t="0" r="0" b="0"/>
                                        <wp:docPr id="24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6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62045" cy="18362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112" o:spid="_x0000_s1032" type="#_x0000_t202" style="position:absolute;left:0;text-align:left;margin-left:152.3pt;margin-top:18.65pt;width:303.5pt;height:163.95pt;z-index:251710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xhc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" filled="f" stroked="f">
                      <v:textbox style="mso-fit-shape-to-text:t">
                        <w:txbxContent>
                          <w:p w:rsidR="00C10E64" w:rsidRDefault="00C10E64" w:rsidP="00C10E64">
                            <w:r w:rsidRPr="004C0593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3662045" cy="1836212"/>
                                  <wp:effectExtent l="19050" t="0" r="0" b="0"/>
                                  <wp:docPr id="24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2045" cy="18362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0E64" w:rsidRPr="004C0593">
              <w:rPr>
                <w:noProof/>
                <w:szCs w:val="16"/>
                <w:lang w:eastAsia="zh-CN"/>
              </w:rPr>
              <w:drawing>
                <wp:inline distT="0" distB="0" distL="0" distR="0">
                  <wp:extent cx="1717015" cy="2439619"/>
                  <wp:effectExtent l="19050" t="0" r="0" b="0"/>
                  <wp:docPr id="5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015" cy="2439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10E64">
              <w:rPr>
                <w:szCs w:val="16"/>
              </w:rPr>
              <w:t xml:space="preserve">   </w:t>
            </w:r>
          </w:p>
          <w:p w:rsidR="00C10E64" w:rsidRPr="004C0593" w:rsidRDefault="00C10E64" w:rsidP="00AA18F4">
            <w:pPr>
              <w:ind w:left="34"/>
              <w:rPr>
                <w:szCs w:val="16"/>
              </w:rPr>
            </w:pPr>
          </w:p>
        </w:tc>
      </w:tr>
    </w:tbl>
    <w:tbl>
      <w:tblPr>
        <w:tblStyle w:val="TableGrid1"/>
        <w:tblW w:w="5000" w:type="pct"/>
        <w:tblLook w:val="04A0" w:firstRow="1" w:lastRow="0" w:firstColumn="1" w:lastColumn="0" w:noHBand="0" w:noVBand="1"/>
      </w:tblPr>
      <w:tblGrid>
        <w:gridCol w:w="9350"/>
      </w:tblGrid>
      <w:tr w:rsidR="00C10E64" w:rsidRPr="000F36FD" w:rsidTr="00AA18F4">
        <w:tc>
          <w:tcPr>
            <w:tcW w:w="5000" w:type="pct"/>
          </w:tcPr>
          <w:p w:rsidR="00C10E64" w:rsidRPr="000F36FD" w:rsidRDefault="00C10E64" w:rsidP="00AA18F4">
            <w:pPr>
              <w:jc w:val="center"/>
            </w:pPr>
          </w:p>
          <w:p w:rsidR="00C10E64" w:rsidRPr="000F36FD" w:rsidRDefault="00C10E64" w:rsidP="00AA18F4">
            <w:pPr>
              <w:jc w:val="center"/>
              <w:rPr>
                <w:b/>
              </w:rPr>
            </w:pPr>
            <w:r>
              <w:rPr>
                <w:b/>
              </w:rPr>
              <w:t>LEARN MORE</w:t>
            </w:r>
          </w:p>
          <w:p w:rsidR="00C10E64" w:rsidRPr="000F36FD" w:rsidRDefault="00C10E64" w:rsidP="00AA18F4">
            <w:pPr>
              <w:jc w:val="center"/>
            </w:pPr>
          </w:p>
        </w:tc>
      </w:tr>
      <w:tr w:rsidR="00C10E64" w:rsidRPr="000F36FD" w:rsidTr="00AA18F4">
        <w:tc>
          <w:tcPr>
            <w:tcW w:w="5000" w:type="pct"/>
          </w:tcPr>
          <w:p w:rsidR="00C10E64" w:rsidRPr="000F36FD" w:rsidRDefault="00C10E64" w:rsidP="00AA18F4"/>
          <w:p w:rsidR="00C10E64" w:rsidRDefault="00C10E64" w:rsidP="00AA18F4">
            <w:pPr>
              <w:rPr>
                <w:lang w:val="fr-CA"/>
              </w:rPr>
            </w:pPr>
          </w:p>
          <w:p w:rsidR="009110CE" w:rsidRDefault="009110CE" w:rsidP="009110CE">
            <w:pPr>
              <w:numPr>
                <w:ilvl w:val="0"/>
                <w:numId w:val="8"/>
              </w:numPr>
              <w:rPr>
                <w:bCs/>
                <w:szCs w:val="24"/>
              </w:rPr>
            </w:pPr>
            <w:r w:rsidRPr="00745B1B">
              <w:rPr>
                <w:b/>
                <w:bCs/>
                <w:szCs w:val="24"/>
              </w:rPr>
              <w:t>Computer and Technology Help (</w:t>
            </w:r>
            <w:hyperlink r:id="rId39" w:history="1">
              <w:r w:rsidRPr="00745B1B">
                <w:rPr>
                  <w:rStyle w:val="Hyperlink"/>
                  <w:b/>
                  <w:bCs/>
                  <w:color w:val="auto"/>
                  <w:szCs w:val="24"/>
                </w:rPr>
                <w:t>vpl.bibliocommons.com/events</w:t>
              </w:r>
            </w:hyperlink>
            <w:r w:rsidRPr="00745B1B">
              <w:rPr>
                <w:b/>
                <w:bCs/>
                <w:szCs w:val="24"/>
              </w:rPr>
              <w:t>)</w:t>
            </w:r>
            <w:r w:rsidRPr="00BA1F4B">
              <w:rPr>
                <w:b/>
                <w:bCs/>
                <w:szCs w:val="24"/>
              </w:rPr>
              <w:br/>
            </w:r>
            <w:r w:rsidRPr="00745B1B">
              <w:rPr>
                <w:bCs/>
                <w:szCs w:val="24"/>
              </w:rPr>
              <w:t>Drop in to practice your computer and technology skills and get help from VPL staff. For days, times and locations, check out the “Computer &amp; Technology” category in our Events Calendar</w:t>
            </w:r>
          </w:p>
          <w:p w:rsidR="00C10E64" w:rsidRPr="000F36FD" w:rsidRDefault="00C10E64" w:rsidP="00AA18F4">
            <w:pPr>
              <w:ind w:left="720"/>
            </w:pPr>
          </w:p>
          <w:p w:rsidR="00C10E64" w:rsidRPr="000F36FD" w:rsidRDefault="00C10E64" w:rsidP="00AA18F4">
            <w:pPr>
              <w:pStyle w:val="ListParagraph"/>
            </w:pPr>
          </w:p>
          <w:p w:rsidR="00EA2A8C" w:rsidRPr="00E748B8" w:rsidRDefault="00EA2A8C" w:rsidP="00EA2A8C">
            <w:pPr>
              <w:numPr>
                <w:ilvl w:val="0"/>
                <w:numId w:val="23"/>
              </w:numPr>
              <w:rPr>
                <w:b/>
                <w:szCs w:val="24"/>
              </w:rPr>
            </w:pPr>
            <w:r>
              <w:rPr>
                <w:b/>
                <w:szCs w:val="24"/>
              </w:rPr>
              <w:t>Computer Essentials Research Guide</w:t>
            </w:r>
            <w:r w:rsidRPr="00E748B8">
              <w:rPr>
                <w:b/>
                <w:szCs w:val="24"/>
              </w:rPr>
              <w:t xml:space="preserve"> (</w:t>
            </w:r>
            <w:r w:rsidRPr="00FE485D">
              <w:rPr>
                <w:rStyle w:val="Hyperlink"/>
                <w:b/>
                <w:bCs/>
                <w:color w:val="auto"/>
              </w:rPr>
              <w:t>guides.vpl.ca/ComputerEssentials</w:t>
            </w:r>
            <w:r w:rsidRPr="00E748B8">
              <w:t>)</w:t>
            </w:r>
            <w:r w:rsidRPr="00E748B8">
              <w:rPr>
                <w:szCs w:val="24"/>
              </w:rPr>
              <w:br/>
            </w:r>
            <w:r>
              <w:rPr>
                <w:szCs w:val="24"/>
              </w:rPr>
              <w:t>Outline of the Computer Essentials Series including handouts and practice activities</w:t>
            </w:r>
          </w:p>
          <w:p w:rsidR="00C10E64" w:rsidRPr="00A62A14" w:rsidRDefault="00C10E64" w:rsidP="00AA18F4">
            <w:pPr>
              <w:rPr>
                <w:b/>
                <w:szCs w:val="24"/>
              </w:rPr>
            </w:pPr>
          </w:p>
          <w:p w:rsidR="00C10E64" w:rsidRPr="000F36FD" w:rsidRDefault="00C10E64" w:rsidP="00AA18F4">
            <w:pPr>
              <w:ind w:left="720"/>
            </w:pPr>
          </w:p>
          <w:p w:rsidR="00C10E64" w:rsidRPr="00BA1F4B" w:rsidRDefault="00C10E64" w:rsidP="00C10E64">
            <w:pPr>
              <w:numPr>
                <w:ilvl w:val="0"/>
                <w:numId w:val="8"/>
              </w:numPr>
              <w:rPr>
                <w:b/>
                <w:bCs/>
                <w:szCs w:val="24"/>
              </w:rPr>
            </w:pPr>
            <w:r w:rsidRPr="00BA1F4B">
              <w:rPr>
                <w:b/>
                <w:bCs/>
                <w:szCs w:val="24"/>
              </w:rPr>
              <w:t xml:space="preserve">GCFLearnFree.org tutorials (gcflearnfree.org) </w:t>
            </w:r>
            <w:r w:rsidRPr="00BA1F4B">
              <w:rPr>
                <w:b/>
                <w:bCs/>
                <w:szCs w:val="24"/>
              </w:rPr>
              <w:br/>
            </w:r>
            <w:r w:rsidRPr="00BA1F4B">
              <w:rPr>
                <w:bCs/>
                <w:szCs w:val="24"/>
              </w:rPr>
              <w:t>Free tutorials for learning the essential skills you need to live and work in the 21st century</w:t>
            </w:r>
            <w:r w:rsidRPr="00BA1F4B">
              <w:rPr>
                <w:b/>
                <w:bCs/>
                <w:szCs w:val="24"/>
              </w:rPr>
              <w:t xml:space="preserve"> </w:t>
            </w:r>
          </w:p>
          <w:p w:rsidR="00C10E64" w:rsidRPr="000F36FD" w:rsidRDefault="00C10E64" w:rsidP="00AA18F4"/>
          <w:p w:rsidR="009110CE" w:rsidRPr="00BA1F4B" w:rsidRDefault="009110CE" w:rsidP="009110CE">
            <w:pPr>
              <w:numPr>
                <w:ilvl w:val="0"/>
                <w:numId w:val="8"/>
              </w:numPr>
              <w:rPr>
                <w:b/>
                <w:bCs/>
                <w:szCs w:val="24"/>
              </w:rPr>
            </w:pPr>
            <w:r w:rsidRPr="00BA1F4B">
              <w:rPr>
                <w:b/>
                <w:bCs/>
                <w:szCs w:val="24"/>
              </w:rPr>
              <w:t>We are here to help!</w:t>
            </w:r>
            <w:r w:rsidRPr="00BA1F4B">
              <w:rPr>
                <w:b/>
                <w:bCs/>
                <w:szCs w:val="24"/>
              </w:rPr>
              <w:br/>
            </w:r>
            <w:r w:rsidRPr="00BA1F4B">
              <w:rPr>
                <w:bCs/>
                <w:szCs w:val="24"/>
              </w:rPr>
              <w:t>Talk to VPL staff in person, by phone (604-331-3603) or by email (info@vpl.ca)</w:t>
            </w:r>
            <w:r w:rsidRPr="00BA1F4B">
              <w:rPr>
                <w:b/>
                <w:bCs/>
                <w:szCs w:val="24"/>
              </w:rPr>
              <w:t xml:space="preserve"> </w:t>
            </w:r>
          </w:p>
          <w:p w:rsidR="00C10E64" w:rsidRPr="000F36FD" w:rsidRDefault="00C10E64" w:rsidP="00AA18F4"/>
        </w:tc>
      </w:tr>
    </w:tbl>
    <w:p w:rsidR="00726C64" w:rsidRPr="00C10E64" w:rsidRDefault="00726C64" w:rsidP="009110CE"/>
    <w:sectPr w:rsidR="00726C64" w:rsidRPr="00C10E64" w:rsidSect="00D95175">
      <w:footerReference w:type="default" r:id="rId40"/>
      <w:headerReference w:type="first" r:id="rId41"/>
      <w:footerReference w:type="first" r:id="rId42"/>
      <w:pgSz w:w="12240" w:h="15840" w:code="1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396A" w:rsidRDefault="000B396A" w:rsidP="009D6BE6">
      <w:pPr>
        <w:spacing w:after="0" w:line="240" w:lineRule="auto"/>
      </w:pPr>
      <w:r>
        <w:separator/>
      </w:r>
    </w:p>
  </w:endnote>
  <w:endnote w:type="continuationSeparator" w:id="0">
    <w:p w:rsidR="000B396A" w:rsidRDefault="000B396A" w:rsidP="009D6B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37C6" w:rsidRDefault="0077322A">
    <w:pPr>
      <w:pStyle w:val="Footer"/>
    </w:pPr>
    <w:r>
      <w:rPr>
        <w:noProof/>
        <w:lang w:eastAsia="zh-CN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-895350</wp:posOffset>
          </wp:positionH>
          <wp:positionV relativeFrom="paragraph">
            <wp:posOffset>-128270</wp:posOffset>
          </wp:positionV>
          <wp:extent cx="1591310" cy="403225"/>
          <wp:effectExtent l="19050" t="0" r="8890" b="0"/>
          <wp:wrapThrough wrapText="bothSides">
            <wp:wrapPolygon edited="0">
              <wp:start x="-259" y="0"/>
              <wp:lineTo x="-259" y="20409"/>
              <wp:lineTo x="21721" y="20409"/>
              <wp:lineTo x="21721" y="0"/>
              <wp:lineTo x="-259" y="0"/>
            </wp:wrapPolygon>
          </wp:wrapThrough>
          <wp:docPr id="1" name="Picture 0" descr="Digital_Literacy_B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gital_Literacy_BW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1310" cy="40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tab w:relativeTo="margin" w:alignment="center" w:leader="none"/>
    </w:r>
    <w:r w:rsidR="00E44DB9">
      <w:t>Vancouve</w:t>
    </w:r>
    <w:r w:rsidR="00393797">
      <w:t>r Public Library | Create and Save Documents Handout</w:t>
    </w:r>
  </w:p>
  <w:p w:rsidR="001737C6" w:rsidRDefault="001737C6" w:rsidP="001737C6">
    <w:pPr>
      <w:pStyle w:val="Footer"/>
      <w:jc w:val="center"/>
    </w:pPr>
    <w:r>
      <w:t xml:space="preserve">Last updated by </w:t>
    </w:r>
    <w:proofErr w:type="spellStart"/>
    <w:r>
      <w:t>sms</w:t>
    </w:r>
    <w:proofErr w:type="spellEnd"/>
    <w:r>
      <w:t>/dec17</w:t>
    </w:r>
  </w:p>
  <w:p w:rsidR="0077322A" w:rsidRDefault="0077322A">
    <w:pPr>
      <w:pStyle w:val="Footer"/>
    </w:pPr>
    <w:r>
      <w:ptab w:relativeTo="margin" w:alignment="right" w:leader="none"/>
    </w:r>
    <w:r w:rsidR="003169D3">
      <w:fldChar w:fldCharType="begin"/>
    </w:r>
    <w:r>
      <w:instrText xml:space="preserve"> PAGE   \* MERGEFORMAT </w:instrText>
    </w:r>
    <w:r w:rsidR="003169D3">
      <w:fldChar w:fldCharType="separate"/>
    </w:r>
    <w:r w:rsidR="00E041A8">
      <w:rPr>
        <w:noProof/>
      </w:rPr>
      <w:t>9</w:t>
    </w:r>
    <w:r w:rsidR="003169D3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3242" w:rsidRDefault="000B1460">
    <w:pPr>
      <w:pStyle w:val="Footer"/>
    </w:pPr>
    <w:r>
      <w:rPr>
        <w:noProof/>
        <w:lang w:eastAsia="zh-CN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-895350</wp:posOffset>
          </wp:positionH>
          <wp:positionV relativeFrom="paragraph">
            <wp:posOffset>-104140</wp:posOffset>
          </wp:positionV>
          <wp:extent cx="1583690" cy="403225"/>
          <wp:effectExtent l="19050" t="0" r="0" b="0"/>
          <wp:wrapThrough wrapText="bothSides">
            <wp:wrapPolygon edited="0">
              <wp:start x="-260" y="0"/>
              <wp:lineTo x="-260" y="20409"/>
              <wp:lineTo x="21565" y="20409"/>
              <wp:lineTo x="21565" y="0"/>
              <wp:lineTo x="-260" y="0"/>
            </wp:wrapPolygon>
          </wp:wrapThrough>
          <wp:docPr id="5" name="Picture 0" descr="Digital_Literacy_B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gital_Literacy_BW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83690" cy="40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969400743"/>
        <w:placeholder>
          <w:docPart w:val="19DD447F1B7F4CD290A664BF29212F12"/>
        </w:placeholder>
        <w:temporary/>
        <w:showingPlcHdr/>
      </w:sdtPr>
      <w:sdtEndPr/>
      <w:sdtContent>
        <w:r w:rsidR="004C3242">
          <w:t>[Type text]</w:t>
        </w:r>
      </w:sdtContent>
    </w:sdt>
    <w:r w:rsidR="004C3242">
      <w:ptab w:relativeTo="margin" w:alignment="center" w:leader="none"/>
    </w:r>
    <w:r w:rsidR="004C3242">
      <w:ptab w:relativeTo="margin" w:alignment="right" w:leader="none"/>
    </w:r>
    <w:r w:rsidR="00B31142">
      <w:rPr>
        <w:noProof/>
      </w:rPr>
      <w:fldChar w:fldCharType="begin"/>
    </w:r>
    <w:r w:rsidR="00B31142">
      <w:rPr>
        <w:noProof/>
      </w:rPr>
      <w:instrText xml:space="preserve"> PAGE   \* MERGEFORMAT </w:instrText>
    </w:r>
    <w:r w:rsidR="00B31142">
      <w:rPr>
        <w:noProof/>
      </w:rPr>
      <w:fldChar w:fldCharType="separate"/>
    </w:r>
    <w:r w:rsidR="00E041A8">
      <w:rPr>
        <w:noProof/>
      </w:rPr>
      <w:t>1</w:t>
    </w:r>
    <w:r w:rsidR="00B3114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396A" w:rsidRDefault="000B396A" w:rsidP="009D6BE6">
      <w:pPr>
        <w:spacing w:after="0" w:line="240" w:lineRule="auto"/>
      </w:pPr>
      <w:r>
        <w:separator/>
      </w:r>
    </w:p>
  </w:footnote>
  <w:footnote w:type="continuationSeparator" w:id="0">
    <w:p w:rsidR="000B396A" w:rsidRDefault="000B396A" w:rsidP="009D6B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3242" w:rsidRDefault="004C3242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-550966</wp:posOffset>
          </wp:positionH>
          <wp:positionV relativeFrom="paragraph">
            <wp:posOffset>-223949</wp:posOffset>
          </wp:positionV>
          <wp:extent cx="2393992" cy="771896"/>
          <wp:effectExtent l="19050" t="0" r="9525" b="0"/>
          <wp:wrapThrough wrapText="bothSides">
            <wp:wrapPolygon edited="0">
              <wp:start x="-172" y="0"/>
              <wp:lineTo x="-172" y="21333"/>
              <wp:lineTo x="21686" y="21333"/>
              <wp:lineTo x="21686" y="0"/>
              <wp:lineTo x="-172" y="0"/>
            </wp:wrapPolygon>
          </wp:wrapThrough>
          <wp:docPr id="3" name="Picture 1" descr="vplb&amp;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plb&amp;w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90775" cy="771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8436A"/>
    <w:multiLevelType w:val="multilevel"/>
    <w:tmpl w:val="10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06E81F58"/>
    <w:multiLevelType w:val="hybridMultilevel"/>
    <w:tmpl w:val="E76EFDA0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>
      <w:start w:val="1"/>
      <w:numFmt w:val="lowerLetter"/>
      <w:lvlText w:val="%2."/>
      <w:lvlJc w:val="left"/>
      <w:pPr>
        <w:ind w:left="928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140832"/>
    <w:multiLevelType w:val="multilevel"/>
    <w:tmpl w:val="1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9EF377A"/>
    <w:multiLevelType w:val="hybridMultilevel"/>
    <w:tmpl w:val="56B61DBC"/>
    <w:lvl w:ilvl="0" w:tplc="CC22DC6A">
      <w:start w:val="1"/>
      <w:numFmt w:val="decimal"/>
      <w:lvlText w:val="%1."/>
      <w:lvlJc w:val="left"/>
      <w:pPr>
        <w:ind w:left="502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D51C2"/>
    <w:multiLevelType w:val="hybridMultilevel"/>
    <w:tmpl w:val="8A82359E"/>
    <w:lvl w:ilvl="0" w:tplc="10090019">
      <w:start w:val="1"/>
      <w:numFmt w:val="lowerLetter"/>
      <w:lvlText w:val="%1."/>
      <w:lvlJc w:val="left"/>
      <w:pPr>
        <w:ind w:left="928" w:hanging="360"/>
      </w:pPr>
    </w:lvl>
    <w:lvl w:ilvl="1" w:tplc="10090019" w:tentative="1">
      <w:start w:val="1"/>
      <w:numFmt w:val="lowerLetter"/>
      <w:lvlText w:val="%2."/>
      <w:lvlJc w:val="left"/>
      <w:pPr>
        <w:ind w:left="1648" w:hanging="360"/>
      </w:pPr>
    </w:lvl>
    <w:lvl w:ilvl="2" w:tplc="1009001B" w:tentative="1">
      <w:start w:val="1"/>
      <w:numFmt w:val="lowerRoman"/>
      <w:lvlText w:val="%3."/>
      <w:lvlJc w:val="right"/>
      <w:pPr>
        <w:ind w:left="2368" w:hanging="180"/>
      </w:pPr>
    </w:lvl>
    <w:lvl w:ilvl="3" w:tplc="1009000F" w:tentative="1">
      <w:start w:val="1"/>
      <w:numFmt w:val="decimal"/>
      <w:lvlText w:val="%4."/>
      <w:lvlJc w:val="left"/>
      <w:pPr>
        <w:ind w:left="3088" w:hanging="360"/>
      </w:pPr>
    </w:lvl>
    <w:lvl w:ilvl="4" w:tplc="10090019" w:tentative="1">
      <w:start w:val="1"/>
      <w:numFmt w:val="lowerLetter"/>
      <w:lvlText w:val="%5."/>
      <w:lvlJc w:val="left"/>
      <w:pPr>
        <w:ind w:left="3808" w:hanging="360"/>
      </w:pPr>
    </w:lvl>
    <w:lvl w:ilvl="5" w:tplc="1009001B" w:tentative="1">
      <w:start w:val="1"/>
      <w:numFmt w:val="lowerRoman"/>
      <w:lvlText w:val="%6."/>
      <w:lvlJc w:val="right"/>
      <w:pPr>
        <w:ind w:left="4528" w:hanging="180"/>
      </w:pPr>
    </w:lvl>
    <w:lvl w:ilvl="6" w:tplc="1009000F" w:tentative="1">
      <w:start w:val="1"/>
      <w:numFmt w:val="decimal"/>
      <w:lvlText w:val="%7."/>
      <w:lvlJc w:val="left"/>
      <w:pPr>
        <w:ind w:left="5248" w:hanging="360"/>
      </w:pPr>
    </w:lvl>
    <w:lvl w:ilvl="7" w:tplc="10090019" w:tentative="1">
      <w:start w:val="1"/>
      <w:numFmt w:val="lowerLetter"/>
      <w:lvlText w:val="%8."/>
      <w:lvlJc w:val="left"/>
      <w:pPr>
        <w:ind w:left="5968" w:hanging="360"/>
      </w:pPr>
    </w:lvl>
    <w:lvl w:ilvl="8" w:tplc="10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0C21787A"/>
    <w:multiLevelType w:val="hybridMultilevel"/>
    <w:tmpl w:val="5FB6674C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E3C5661"/>
    <w:multiLevelType w:val="hybridMultilevel"/>
    <w:tmpl w:val="FCC81CA4"/>
    <w:lvl w:ilvl="0" w:tplc="10090001">
      <w:start w:val="1"/>
      <w:numFmt w:val="bullet"/>
      <w:lvlText w:val=""/>
      <w:lvlJc w:val="left"/>
      <w:pPr>
        <w:ind w:left="164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7" w15:restartNumberingAfterBreak="0">
    <w:nsid w:val="142C1283"/>
    <w:multiLevelType w:val="hybridMultilevel"/>
    <w:tmpl w:val="C27EDFB8"/>
    <w:lvl w:ilvl="0" w:tplc="17542F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B86B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04FA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0892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2A0F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B6AD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B476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22A1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4A33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F2D341A"/>
    <w:multiLevelType w:val="hybridMultilevel"/>
    <w:tmpl w:val="186AEC58"/>
    <w:lvl w:ilvl="0" w:tplc="10090019">
      <w:start w:val="1"/>
      <w:numFmt w:val="lowerLetter"/>
      <w:lvlText w:val="%1."/>
      <w:lvlJc w:val="left"/>
      <w:pPr>
        <w:ind w:left="928" w:hanging="360"/>
      </w:pPr>
    </w:lvl>
    <w:lvl w:ilvl="1" w:tplc="10090019" w:tentative="1">
      <w:start w:val="1"/>
      <w:numFmt w:val="lowerLetter"/>
      <w:lvlText w:val="%2."/>
      <w:lvlJc w:val="left"/>
      <w:pPr>
        <w:ind w:left="1648" w:hanging="360"/>
      </w:pPr>
    </w:lvl>
    <w:lvl w:ilvl="2" w:tplc="1009001B" w:tentative="1">
      <w:start w:val="1"/>
      <w:numFmt w:val="lowerRoman"/>
      <w:lvlText w:val="%3."/>
      <w:lvlJc w:val="right"/>
      <w:pPr>
        <w:ind w:left="2368" w:hanging="180"/>
      </w:pPr>
    </w:lvl>
    <w:lvl w:ilvl="3" w:tplc="1009000F" w:tentative="1">
      <w:start w:val="1"/>
      <w:numFmt w:val="decimal"/>
      <w:lvlText w:val="%4."/>
      <w:lvlJc w:val="left"/>
      <w:pPr>
        <w:ind w:left="3088" w:hanging="360"/>
      </w:pPr>
    </w:lvl>
    <w:lvl w:ilvl="4" w:tplc="10090019" w:tentative="1">
      <w:start w:val="1"/>
      <w:numFmt w:val="lowerLetter"/>
      <w:lvlText w:val="%5."/>
      <w:lvlJc w:val="left"/>
      <w:pPr>
        <w:ind w:left="3808" w:hanging="360"/>
      </w:pPr>
    </w:lvl>
    <w:lvl w:ilvl="5" w:tplc="1009001B" w:tentative="1">
      <w:start w:val="1"/>
      <w:numFmt w:val="lowerRoman"/>
      <w:lvlText w:val="%6."/>
      <w:lvlJc w:val="right"/>
      <w:pPr>
        <w:ind w:left="4528" w:hanging="180"/>
      </w:pPr>
    </w:lvl>
    <w:lvl w:ilvl="6" w:tplc="1009000F" w:tentative="1">
      <w:start w:val="1"/>
      <w:numFmt w:val="decimal"/>
      <w:lvlText w:val="%7."/>
      <w:lvlJc w:val="left"/>
      <w:pPr>
        <w:ind w:left="5248" w:hanging="360"/>
      </w:pPr>
    </w:lvl>
    <w:lvl w:ilvl="7" w:tplc="10090019" w:tentative="1">
      <w:start w:val="1"/>
      <w:numFmt w:val="lowerLetter"/>
      <w:lvlText w:val="%8."/>
      <w:lvlJc w:val="left"/>
      <w:pPr>
        <w:ind w:left="5968" w:hanging="360"/>
      </w:pPr>
    </w:lvl>
    <w:lvl w:ilvl="8" w:tplc="10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 w15:restartNumberingAfterBreak="0">
    <w:nsid w:val="25527EF2"/>
    <w:multiLevelType w:val="hybridMultilevel"/>
    <w:tmpl w:val="A6905BF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CE3330"/>
    <w:multiLevelType w:val="multilevel"/>
    <w:tmpl w:val="10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7DB3DF2"/>
    <w:multiLevelType w:val="hybridMultilevel"/>
    <w:tmpl w:val="68ACF4E8"/>
    <w:lvl w:ilvl="0" w:tplc="10090019">
      <w:start w:val="1"/>
      <w:numFmt w:val="lowerLetter"/>
      <w:lvlText w:val="%1."/>
      <w:lvlJc w:val="left"/>
      <w:pPr>
        <w:ind w:left="928" w:hanging="360"/>
      </w:pPr>
    </w:lvl>
    <w:lvl w:ilvl="1" w:tplc="10090019" w:tentative="1">
      <w:start w:val="1"/>
      <w:numFmt w:val="lowerLetter"/>
      <w:lvlText w:val="%2."/>
      <w:lvlJc w:val="left"/>
      <w:pPr>
        <w:ind w:left="1648" w:hanging="360"/>
      </w:pPr>
    </w:lvl>
    <w:lvl w:ilvl="2" w:tplc="1009001B" w:tentative="1">
      <w:start w:val="1"/>
      <w:numFmt w:val="lowerRoman"/>
      <w:lvlText w:val="%3."/>
      <w:lvlJc w:val="right"/>
      <w:pPr>
        <w:ind w:left="2368" w:hanging="180"/>
      </w:pPr>
    </w:lvl>
    <w:lvl w:ilvl="3" w:tplc="1009000F" w:tentative="1">
      <w:start w:val="1"/>
      <w:numFmt w:val="decimal"/>
      <w:lvlText w:val="%4."/>
      <w:lvlJc w:val="left"/>
      <w:pPr>
        <w:ind w:left="3088" w:hanging="360"/>
      </w:pPr>
    </w:lvl>
    <w:lvl w:ilvl="4" w:tplc="10090019" w:tentative="1">
      <w:start w:val="1"/>
      <w:numFmt w:val="lowerLetter"/>
      <w:lvlText w:val="%5."/>
      <w:lvlJc w:val="left"/>
      <w:pPr>
        <w:ind w:left="3808" w:hanging="360"/>
      </w:pPr>
    </w:lvl>
    <w:lvl w:ilvl="5" w:tplc="1009001B" w:tentative="1">
      <w:start w:val="1"/>
      <w:numFmt w:val="lowerRoman"/>
      <w:lvlText w:val="%6."/>
      <w:lvlJc w:val="right"/>
      <w:pPr>
        <w:ind w:left="4528" w:hanging="180"/>
      </w:pPr>
    </w:lvl>
    <w:lvl w:ilvl="6" w:tplc="1009000F" w:tentative="1">
      <w:start w:val="1"/>
      <w:numFmt w:val="decimal"/>
      <w:lvlText w:val="%7."/>
      <w:lvlJc w:val="left"/>
      <w:pPr>
        <w:ind w:left="5248" w:hanging="360"/>
      </w:pPr>
    </w:lvl>
    <w:lvl w:ilvl="7" w:tplc="10090019" w:tentative="1">
      <w:start w:val="1"/>
      <w:numFmt w:val="lowerLetter"/>
      <w:lvlText w:val="%8."/>
      <w:lvlJc w:val="left"/>
      <w:pPr>
        <w:ind w:left="5968" w:hanging="360"/>
      </w:pPr>
    </w:lvl>
    <w:lvl w:ilvl="8" w:tplc="10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29CF1B86"/>
    <w:multiLevelType w:val="hybridMultilevel"/>
    <w:tmpl w:val="5FB6674C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DC33C62"/>
    <w:multiLevelType w:val="hybridMultilevel"/>
    <w:tmpl w:val="CFD829BC"/>
    <w:lvl w:ilvl="0" w:tplc="F82E8430">
      <w:start w:val="1"/>
      <w:numFmt w:val="decimal"/>
      <w:lvlText w:val="%1."/>
      <w:lvlJc w:val="left"/>
      <w:pPr>
        <w:ind w:left="502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FF87DAB"/>
    <w:multiLevelType w:val="hybridMultilevel"/>
    <w:tmpl w:val="A216D39C"/>
    <w:lvl w:ilvl="0" w:tplc="AA6C92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58E2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7A0E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0AE8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74DF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D4D3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AE19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9C23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C8D2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0E4575D"/>
    <w:multiLevelType w:val="hybridMultilevel"/>
    <w:tmpl w:val="8BD028A2"/>
    <w:lvl w:ilvl="0" w:tplc="14181E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AEED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EE65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FA76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1ED6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4237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C896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FAEC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66DB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31B5ABF"/>
    <w:multiLevelType w:val="hybridMultilevel"/>
    <w:tmpl w:val="3C60B8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F312BD"/>
    <w:multiLevelType w:val="multilevel"/>
    <w:tmpl w:val="10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35D2040C"/>
    <w:multiLevelType w:val="hybridMultilevel"/>
    <w:tmpl w:val="E49CFAC2"/>
    <w:lvl w:ilvl="0" w:tplc="10090019">
      <w:start w:val="1"/>
      <w:numFmt w:val="lowerLetter"/>
      <w:lvlText w:val="%1."/>
      <w:lvlJc w:val="left"/>
      <w:pPr>
        <w:ind w:left="928" w:hanging="360"/>
      </w:pPr>
    </w:lvl>
    <w:lvl w:ilvl="1" w:tplc="10090019" w:tentative="1">
      <w:start w:val="1"/>
      <w:numFmt w:val="lowerLetter"/>
      <w:lvlText w:val="%2."/>
      <w:lvlJc w:val="left"/>
      <w:pPr>
        <w:ind w:left="1648" w:hanging="360"/>
      </w:pPr>
    </w:lvl>
    <w:lvl w:ilvl="2" w:tplc="1009001B" w:tentative="1">
      <w:start w:val="1"/>
      <w:numFmt w:val="lowerRoman"/>
      <w:lvlText w:val="%3."/>
      <w:lvlJc w:val="right"/>
      <w:pPr>
        <w:ind w:left="2368" w:hanging="180"/>
      </w:pPr>
    </w:lvl>
    <w:lvl w:ilvl="3" w:tplc="1009000F" w:tentative="1">
      <w:start w:val="1"/>
      <w:numFmt w:val="decimal"/>
      <w:lvlText w:val="%4."/>
      <w:lvlJc w:val="left"/>
      <w:pPr>
        <w:ind w:left="3088" w:hanging="360"/>
      </w:pPr>
    </w:lvl>
    <w:lvl w:ilvl="4" w:tplc="10090019" w:tentative="1">
      <w:start w:val="1"/>
      <w:numFmt w:val="lowerLetter"/>
      <w:lvlText w:val="%5."/>
      <w:lvlJc w:val="left"/>
      <w:pPr>
        <w:ind w:left="3808" w:hanging="360"/>
      </w:pPr>
    </w:lvl>
    <w:lvl w:ilvl="5" w:tplc="1009001B" w:tentative="1">
      <w:start w:val="1"/>
      <w:numFmt w:val="lowerRoman"/>
      <w:lvlText w:val="%6."/>
      <w:lvlJc w:val="right"/>
      <w:pPr>
        <w:ind w:left="4528" w:hanging="180"/>
      </w:pPr>
    </w:lvl>
    <w:lvl w:ilvl="6" w:tplc="1009000F" w:tentative="1">
      <w:start w:val="1"/>
      <w:numFmt w:val="decimal"/>
      <w:lvlText w:val="%7."/>
      <w:lvlJc w:val="left"/>
      <w:pPr>
        <w:ind w:left="5248" w:hanging="360"/>
      </w:pPr>
    </w:lvl>
    <w:lvl w:ilvl="7" w:tplc="10090019" w:tentative="1">
      <w:start w:val="1"/>
      <w:numFmt w:val="lowerLetter"/>
      <w:lvlText w:val="%8."/>
      <w:lvlJc w:val="left"/>
      <w:pPr>
        <w:ind w:left="5968" w:hanging="360"/>
      </w:pPr>
    </w:lvl>
    <w:lvl w:ilvl="8" w:tplc="10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 w15:restartNumberingAfterBreak="0">
    <w:nsid w:val="528F73CE"/>
    <w:multiLevelType w:val="hybridMultilevel"/>
    <w:tmpl w:val="60620C9E"/>
    <w:lvl w:ilvl="0" w:tplc="5E566A46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D6363B7"/>
    <w:multiLevelType w:val="hybridMultilevel"/>
    <w:tmpl w:val="21B81374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68F414B"/>
    <w:multiLevelType w:val="hybridMultilevel"/>
    <w:tmpl w:val="5E36B994"/>
    <w:lvl w:ilvl="0" w:tplc="DECCC9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22A2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68AC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BA1E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9C04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4CCA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AAA0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425F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84DD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6BE6654"/>
    <w:multiLevelType w:val="multilevel"/>
    <w:tmpl w:val="1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6EA8686F"/>
    <w:multiLevelType w:val="hybridMultilevel"/>
    <w:tmpl w:val="D8F242BE"/>
    <w:lvl w:ilvl="0" w:tplc="7A40699A">
      <w:start w:val="1"/>
      <w:numFmt w:val="decimal"/>
      <w:lvlText w:val="%1."/>
      <w:lvlJc w:val="left"/>
      <w:pPr>
        <w:ind w:left="502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6F31AED"/>
    <w:multiLevelType w:val="hybridMultilevel"/>
    <w:tmpl w:val="F462EBEE"/>
    <w:lvl w:ilvl="0" w:tplc="1009000F">
      <w:start w:val="1"/>
      <w:numFmt w:val="decimal"/>
      <w:lvlText w:val="%1."/>
      <w:lvlJc w:val="left"/>
      <w:pPr>
        <w:ind w:left="502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C5B040C"/>
    <w:multiLevelType w:val="hybridMultilevel"/>
    <w:tmpl w:val="B52E287C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2"/>
  </w:num>
  <w:num w:numId="2">
    <w:abstractNumId w:val="10"/>
  </w:num>
  <w:num w:numId="3">
    <w:abstractNumId w:val="0"/>
  </w:num>
  <w:num w:numId="4">
    <w:abstractNumId w:val="2"/>
  </w:num>
  <w:num w:numId="5">
    <w:abstractNumId w:val="17"/>
  </w:num>
  <w:num w:numId="6">
    <w:abstractNumId w:val="9"/>
  </w:num>
  <w:num w:numId="7">
    <w:abstractNumId w:val="21"/>
  </w:num>
  <w:num w:numId="8">
    <w:abstractNumId w:val="7"/>
  </w:num>
  <w:num w:numId="9">
    <w:abstractNumId w:val="1"/>
  </w:num>
  <w:num w:numId="10">
    <w:abstractNumId w:val="25"/>
  </w:num>
  <w:num w:numId="11">
    <w:abstractNumId w:val="18"/>
  </w:num>
  <w:num w:numId="12">
    <w:abstractNumId w:val="4"/>
  </w:num>
  <w:num w:numId="13">
    <w:abstractNumId w:val="11"/>
  </w:num>
  <w:num w:numId="14">
    <w:abstractNumId w:val="8"/>
  </w:num>
  <w:num w:numId="15">
    <w:abstractNumId w:val="19"/>
  </w:num>
  <w:num w:numId="16">
    <w:abstractNumId w:val="20"/>
  </w:num>
  <w:num w:numId="17">
    <w:abstractNumId w:val="5"/>
  </w:num>
  <w:num w:numId="18">
    <w:abstractNumId w:val="3"/>
  </w:num>
  <w:num w:numId="19">
    <w:abstractNumId w:val="24"/>
  </w:num>
  <w:num w:numId="20">
    <w:abstractNumId w:val="23"/>
  </w:num>
  <w:num w:numId="21">
    <w:abstractNumId w:val="13"/>
  </w:num>
  <w:num w:numId="22">
    <w:abstractNumId w:val="6"/>
  </w:num>
  <w:num w:numId="23">
    <w:abstractNumId w:val="14"/>
  </w:num>
  <w:num w:numId="24">
    <w:abstractNumId w:val="12"/>
  </w:num>
  <w:num w:numId="25">
    <w:abstractNumId w:val="15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7C7"/>
    <w:rsid w:val="0004691D"/>
    <w:rsid w:val="00077289"/>
    <w:rsid w:val="0008227D"/>
    <w:rsid w:val="000B1460"/>
    <w:rsid w:val="000B396A"/>
    <w:rsid w:val="000C6DFE"/>
    <w:rsid w:val="00112461"/>
    <w:rsid w:val="00152BC0"/>
    <w:rsid w:val="001737C6"/>
    <w:rsid w:val="001A15E7"/>
    <w:rsid w:val="002442ED"/>
    <w:rsid w:val="00273E37"/>
    <w:rsid w:val="002743F3"/>
    <w:rsid w:val="002823FC"/>
    <w:rsid w:val="002957C7"/>
    <w:rsid w:val="002A14CB"/>
    <w:rsid w:val="003169D3"/>
    <w:rsid w:val="00330D2A"/>
    <w:rsid w:val="00393797"/>
    <w:rsid w:val="003A461E"/>
    <w:rsid w:val="003D090E"/>
    <w:rsid w:val="00424F85"/>
    <w:rsid w:val="00455286"/>
    <w:rsid w:val="004A3185"/>
    <w:rsid w:val="004B4901"/>
    <w:rsid w:val="004C0593"/>
    <w:rsid w:val="004C3242"/>
    <w:rsid w:val="00527026"/>
    <w:rsid w:val="00532098"/>
    <w:rsid w:val="00532893"/>
    <w:rsid w:val="00584F87"/>
    <w:rsid w:val="005B3E8E"/>
    <w:rsid w:val="005F6C3A"/>
    <w:rsid w:val="006448EC"/>
    <w:rsid w:val="00656E84"/>
    <w:rsid w:val="0066411A"/>
    <w:rsid w:val="00672CAC"/>
    <w:rsid w:val="006F408E"/>
    <w:rsid w:val="00713303"/>
    <w:rsid w:val="00726C64"/>
    <w:rsid w:val="00752D26"/>
    <w:rsid w:val="0075323D"/>
    <w:rsid w:val="0077322A"/>
    <w:rsid w:val="007753CB"/>
    <w:rsid w:val="00865375"/>
    <w:rsid w:val="00887238"/>
    <w:rsid w:val="00894EB9"/>
    <w:rsid w:val="009110CE"/>
    <w:rsid w:val="0098144C"/>
    <w:rsid w:val="009B759C"/>
    <w:rsid w:val="009D6BE6"/>
    <w:rsid w:val="009F2FEF"/>
    <w:rsid w:val="00A04D12"/>
    <w:rsid w:val="00A30E62"/>
    <w:rsid w:val="00A450E2"/>
    <w:rsid w:val="00A62A14"/>
    <w:rsid w:val="00A766D9"/>
    <w:rsid w:val="00A80D41"/>
    <w:rsid w:val="00AD5164"/>
    <w:rsid w:val="00B01FEE"/>
    <w:rsid w:val="00B31142"/>
    <w:rsid w:val="00BA1F4B"/>
    <w:rsid w:val="00BC6490"/>
    <w:rsid w:val="00C10E64"/>
    <w:rsid w:val="00C15BF5"/>
    <w:rsid w:val="00C25C36"/>
    <w:rsid w:val="00C747DC"/>
    <w:rsid w:val="00CA2BB9"/>
    <w:rsid w:val="00CB50F1"/>
    <w:rsid w:val="00CB547B"/>
    <w:rsid w:val="00CB6BBD"/>
    <w:rsid w:val="00CF04C3"/>
    <w:rsid w:val="00D10A8C"/>
    <w:rsid w:val="00D95175"/>
    <w:rsid w:val="00DB53AC"/>
    <w:rsid w:val="00DC57B5"/>
    <w:rsid w:val="00E041A8"/>
    <w:rsid w:val="00E44DB9"/>
    <w:rsid w:val="00EA2A8C"/>
    <w:rsid w:val="00F061D7"/>
    <w:rsid w:val="00F11DAC"/>
    <w:rsid w:val="00F36DAD"/>
    <w:rsid w:val="00F63BAE"/>
    <w:rsid w:val="00FD4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74C0DC6D-B9B2-481E-B85E-53BE04DE8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2893"/>
    <w:rPr>
      <w:rFonts w:ascii="Calibri" w:hAnsi="Calibri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32893"/>
    <w:pPr>
      <w:keepNext/>
      <w:keepLines/>
      <w:spacing w:before="480" w:after="0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DB53AC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D4D4D" w:themeColor="accent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D6B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D6BE6"/>
  </w:style>
  <w:style w:type="paragraph" w:styleId="Footer">
    <w:name w:val="footer"/>
    <w:basedOn w:val="Normal"/>
    <w:link w:val="FooterChar"/>
    <w:uiPriority w:val="99"/>
    <w:unhideWhenUsed/>
    <w:rsid w:val="009D6B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6BE6"/>
  </w:style>
  <w:style w:type="paragraph" w:styleId="BalloonText">
    <w:name w:val="Balloon Text"/>
    <w:basedOn w:val="Normal"/>
    <w:link w:val="BalloonTextChar"/>
    <w:uiPriority w:val="99"/>
    <w:semiHidden/>
    <w:unhideWhenUsed/>
    <w:rsid w:val="009D6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BE6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B01FEE"/>
    <w:pPr>
      <w:pBdr>
        <w:bottom w:val="single" w:sz="8" w:space="4" w:color="DDDDDD" w:themeColor="accent1"/>
      </w:pBdr>
      <w:spacing w:after="300" w:line="240" w:lineRule="auto"/>
      <w:contextualSpacing/>
    </w:pPr>
    <w:rPr>
      <w:rFonts w:eastAsiaTheme="majorEastAsia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01FEE"/>
    <w:rPr>
      <w:rFonts w:ascii="Calibri" w:eastAsiaTheme="majorEastAsia" w:hAnsi="Calibr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532893"/>
    <w:rPr>
      <w:rFonts w:ascii="Calibri" w:eastAsiaTheme="majorEastAsia" w:hAnsi="Calibri" w:cstheme="majorBidi"/>
      <w:b/>
      <w:bCs/>
      <w:sz w:val="32"/>
      <w:szCs w:val="28"/>
    </w:rPr>
  </w:style>
  <w:style w:type="paragraph" w:styleId="NormalWeb">
    <w:name w:val="Normal (Web)"/>
    <w:basedOn w:val="Normal"/>
    <w:uiPriority w:val="99"/>
    <w:semiHidden/>
    <w:unhideWhenUsed/>
    <w:rsid w:val="0077322A"/>
    <w:rPr>
      <w:rFonts w:ascii="Times New Roman" w:hAnsi="Times New Roman" w:cs="Times New Roman"/>
      <w:szCs w:val="24"/>
    </w:rPr>
  </w:style>
  <w:style w:type="paragraph" w:styleId="ListParagraph">
    <w:name w:val="List Paragraph"/>
    <w:basedOn w:val="Normal"/>
    <w:uiPriority w:val="34"/>
    <w:qFormat/>
    <w:rsid w:val="0077322A"/>
    <w:pPr>
      <w:ind w:left="720"/>
      <w:contextualSpacing/>
    </w:pPr>
  </w:style>
  <w:style w:type="table" w:styleId="TableGrid">
    <w:name w:val="Table Grid"/>
    <w:basedOn w:val="TableNormal"/>
    <w:uiPriority w:val="59"/>
    <w:rsid w:val="009B759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ightList-Accent4">
    <w:name w:val="Light List Accent 4"/>
    <w:basedOn w:val="TableNormal"/>
    <w:uiPriority w:val="61"/>
    <w:rsid w:val="009B759C"/>
    <w:pPr>
      <w:spacing w:after="0"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DB53AC"/>
    <w:pPr>
      <w:numPr>
        <w:ilvl w:val="1"/>
      </w:numPr>
    </w:pPr>
    <w:rPr>
      <w:rFonts w:eastAsiaTheme="majorEastAsia" w:cstheme="majorBidi"/>
      <w:b/>
      <w:iCs/>
      <w:color w:val="DDDDD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B53AC"/>
    <w:rPr>
      <w:rFonts w:ascii="Calibri" w:eastAsiaTheme="majorEastAsia" w:hAnsi="Calibri" w:cstheme="majorBidi"/>
      <w:b/>
      <w:iCs/>
      <w:color w:val="DDDDD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53AC"/>
    <w:rPr>
      <w:rFonts w:ascii="Calibri" w:eastAsiaTheme="majorEastAsia" w:hAnsi="Calibri" w:cstheme="majorBidi"/>
      <w:b/>
      <w:bCs/>
      <w:color w:val="4D4D4D" w:themeColor="accent6"/>
      <w:sz w:val="24"/>
      <w:szCs w:val="26"/>
    </w:rPr>
  </w:style>
  <w:style w:type="character" w:styleId="Hyperlink">
    <w:name w:val="Hyperlink"/>
    <w:basedOn w:val="DefaultParagraphFont"/>
    <w:uiPriority w:val="99"/>
    <w:unhideWhenUsed/>
    <w:rsid w:val="00726C64"/>
    <w:rPr>
      <w:color w:val="5F5F5F" w:themeColor="hyperlink"/>
      <w:u w:val="single"/>
    </w:rPr>
  </w:style>
  <w:style w:type="character" w:styleId="Strong">
    <w:name w:val="Strong"/>
    <w:basedOn w:val="DefaultParagraphFont"/>
    <w:uiPriority w:val="22"/>
    <w:qFormat/>
    <w:rsid w:val="00713303"/>
    <w:rPr>
      <w:b/>
      <w:bCs/>
    </w:rPr>
  </w:style>
  <w:style w:type="paragraph" w:styleId="NoSpacing">
    <w:name w:val="No Spacing"/>
    <w:uiPriority w:val="1"/>
    <w:qFormat/>
    <w:rsid w:val="00713303"/>
    <w:pPr>
      <w:spacing w:after="0" w:line="240" w:lineRule="auto"/>
    </w:pPr>
    <w:rPr>
      <w:rFonts w:ascii="Calibri" w:eastAsia="SimSun" w:hAnsi="Calibri" w:cs="Times New Roman"/>
      <w:lang w:eastAsia="zh-CN"/>
    </w:rPr>
  </w:style>
  <w:style w:type="table" w:customStyle="1" w:styleId="TableGrid1">
    <w:name w:val="Table Grid1"/>
    <w:basedOn w:val="TableNormal"/>
    <w:next w:val="TableGrid"/>
    <w:uiPriority w:val="59"/>
    <w:rsid w:val="00C10E64"/>
    <w:pPr>
      <w:spacing w:after="0" w:line="240" w:lineRule="auto"/>
    </w:pPr>
    <w:rPr>
      <w:rFonts w:ascii="Calibri" w:eastAsia="SimSu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62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28240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4350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7962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641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9947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9188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1650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8233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7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1651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1007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348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416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8482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723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4400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7628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8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9" Type="http://schemas.openxmlformats.org/officeDocument/2006/relationships/hyperlink" Target="https://vpl.bibliocommons.com/events/search/index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18.pn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oleObject" Target="embeddings/oleObject2.bin"/><Relationship Id="rId29" Type="http://schemas.openxmlformats.org/officeDocument/2006/relationships/image" Target="media/image15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8.bin"/><Relationship Id="rId37" Type="http://schemas.openxmlformats.org/officeDocument/2006/relationships/image" Target="media/image21.pn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oleObject" Target="embeddings/oleObject3.bin"/><Relationship Id="rId28" Type="http://schemas.openxmlformats.org/officeDocument/2006/relationships/oleObject" Target="embeddings/oleObject6.bin"/><Relationship Id="rId36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16.png"/><Relationship Id="rId44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4.png"/><Relationship Id="rId30" Type="http://schemas.openxmlformats.org/officeDocument/2006/relationships/oleObject" Target="embeddings/oleObject7.bin"/><Relationship Id="rId35" Type="http://schemas.openxmlformats.org/officeDocument/2006/relationships/image" Target="media/image19.pn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kmac\AppData\Local\Microsoft\Windows\Temporary%20Internet%20Files\Content.Outlook\0D627H1Q\PLG_Generic_Handout_Template_Draft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9DD447F1B7F4CD290A664BF29212F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113277-22A7-4B85-9305-39692CCF6EB4}"/>
      </w:docPartPr>
      <w:docPartBody>
        <w:p w:rsidR="00527DFB" w:rsidRDefault="00CE27AB" w:rsidP="00CE27AB">
          <w:pPr>
            <w:pStyle w:val="19DD447F1B7F4CD290A664BF29212F12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0B2E2C"/>
    <w:rsid w:val="000A7FC0"/>
    <w:rsid w:val="000B2E2C"/>
    <w:rsid w:val="001705C1"/>
    <w:rsid w:val="002917A4"/>
    <w:rsid w:val="004C7257"/>
    <w:rsid w:val="00527DFB"/>
    <w:rsid w:val="005551AD"/>
    <w:rsid w:val="006A55A9"/>
    <w:rsid w:val="00963A70"/>
    <w:rsid w:val="009F7598"/>
    <w:rsid w:val="00CA0457"/>
    <w:rsid w:val="00CE27AB"/>
    <w:rsid w:val="00EB7625"/>
    <w:rsid w:val="00ED3259"/>
    <w:rsid w:val="00F24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2E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4DF457A4FF94F5DB5B220B36F2180C3">
    <w:name w:val="84DF457A4FF94F5DB5B220B36F2180C3"/>
    <w:rsid w:val="000B2E2C"/>
  </w:style>
  <w:style w:type="paragraph" w:customStyle="1" w:styleId="9DF8F08A3F0F426B909CB67BB165BC37">
    <w:name w:val="9DF8F08A3F0F426B909CB67BB165BC37"/>
    <w:rsid w:val="006A55A9"/>
  </w:style>
  <w:style w:type="paragraph" w:customStyle="1" w:styleId="2AA885954E0E4CBEB05B15A9B60D4070">
    <w:name w:val="2AA885954E0E4CBEB05B15A9B60D4070"/>
    <w:rsid w:val="001705C1"/>
  </w:style>
  <w:style w:type="paragraph" w:customStyle="1" w:styleId="19DD447F1B7F4CD290A664BF29212F12">
    <w:name w:val="19DD447F1B7F4CD290A664BF29212F12"/>
    <w:rsid w:val="00CE27A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5.jpeg"/></Relationships>
</file>

<file path=word/theme/theme1.xml><?xml version="1.0" encoding="utf-8"?>
<a:theme xmlns:a="http://schemas.openxmlformats.org/drawingml/2006/main" name="Metro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Metro">
      <a:majorFont>
        <a:latin typeface="Consolas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orbel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tro">
      <a:fillStyleLst>
        <a:solidFill>
          <a:schemeClr val="phClr"/>
        </a:solidFill>
        <a:gradFill rotWithShape="1">
          <a:gsLst>
            <a:gs pos="0">
              <a:schemeClr val="phClr">
                <a:tint val="25000"/>
                <a:satMod val="125000"/>
              </a:schemeClr>
            </a:gs>
            <a:gs pos="40000">
              <a:schemeClr val="phClr">
                <a:tint val="55000"/>
                <a:satMod val="130000"/>
              </a:schemeClr>
            </a:gs>
            <a:gs pos="50000">
              <a:schemeClr val="phClr">
                <a:tint val="59000"/>
                <a:satMod val="130000"/>
              </a:schemeClr>
            </a:gs>
            <a:gs pos="65000">
              <a:schemeClr val="phClr">
                <a:tint val="55000"/>
                <a:satMod val="130000"/>
              </a:schemeClr>
            </a:gs>
            <a:gs pos="100000">
              <a:schemeClr val="phClr">
                <a:tint val="20000"/>
                <a:satMod val="12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48000"/>
                <a:satMod val="138000"/>
              </a:schemeClr>
            </a:gs>
            <a:gs pos="25000">
              <a:schemeClr val="phClr">
                <a:tint val="85000"/>
              </a:schemeClr>
            </a:gs>
            <a:gs pos="40000">
              <a:schemeClr val="phClr">
                <a:tint val="92000"/>
              </a:schemeClr>
            </a:gs>
            <a:gs pos="50000">
              <a:schemeClr val="phClr">
                <a:tint val="93000"/>
              </a:schemeClr>
            </a:gs>
            <a:gs pos="60000">
              <a:schemeClr val="phClr">
                <a:tint val="92000"/>
              </a:schemeClr>
            </a:gs>
            <a:gs pos="75000">
              <a:schemeClr val="phClr">
                <a:tint val="83000"/>
                <a:satMod val="108000"/>
              </a:schemeClr>
            </a:gs>
            <a:gs pos="100000">
              <a:schemeClr val="phClr">
                <a:tint val="48000"/>
                <a:satMod val="150000"/>
              </a:schemeClr>
            </a:gs>
          </a:gsLst>
          <a:lin ang="5400000" scaled="0"/>
        </a:gradFill>
      </a:fillStyleLst>
      <a:lnStyleLst>
        <a:ln w="12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</a:effectStyle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>
            <a:bevelT w="0" h="0"/>
            <a:contourClr>
              <a:schemeClr val="phClr">
                <a:tint val="70000"/>
              </a:schemeClr>
            </a:contourClr>
          </a:sp3d>
        </a:effectStyle>
        <a:effectStyle>
          <a:effectLst>
            <a:glow rad="101500">
              <a:schemeClr val="phClr">
                <a:alpha val="42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glow" dir="t">
              <a:rot lat="0" lon="0" rev="4800000"/>
            </a:lightRig>
          </a:scene3d>
          <a:sp3d prstMaterial="powder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bg1">
                <a:shade val="100000"/>
                <a:satMod val="150000"/>
              </a:schemeClr>
            </a:gs>
            <a:gs pos="65000">
              <a:schemeClr val="bg1">
                <a:shade val="90000"/>
                <a:satMod val="375000"/>
              </a:schemeClr>
            </a:gs>
            <a:gs pos="100000">
              <a:schemeClr val="phClr">
                <a:tint val="88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0000"/>
                <a:satMod val="180000"/>
              </a:schemeClr>
              <a:schemeClr val="phClr">
                <a:tint val="90000"/>
                <a:satMod val="20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3DCD73B-4B4E-4472-B2A8-4B1AD13A5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PLG_Generic_Handout_Template_Draft2.dotx</Template>
  <TotalTime>7</TotalTime>
  <Pages>10</Pages>
  <Words>554</Words>
  <Characters>3162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Vancouver Public Library</Company>
  <LinksUpToDate>false</LinksUpToDate>
  <CharactersWithSpaces>3709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workstation</dc:creator>
  <cp:lastModifiedBy>Leah Tottenham</cp:lastModifiedBy>
  <cp:revision>2</cp:revision>
  <cp:lastPrinted>2019-11-27T03:30:00Z</cp:lastPrinted>
  <dcterms:created xsi:type="dcterms:W3CDTF">2019-11-27T03:37:00Z</dcterms:created>
  <dcterms:modified xsi:type="dcterms:W3CDTF">2019-11-27T03:37:00Z</dcterms:modified>
</cp:coreProperties>
</file>